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1FFCB68D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AE2C3F" w:rsidRPr="00E82B34">
        <w:rPr>
          <w:rFonts w:ascii="Verdana" w:hAnsi="Verdana"/>
          <w:b/>
          <w:lang w:val="x-none"/>
        </w:rPr>
        <w:t xml:space="preserve">Usługa przeprowadzenia cyklu szkoleń </w:t>
      </w:r>
      <w:r w:rsidR="00AE2C3F">
        <w:rPr>
          <w:rFonts w:ascii="Verdana" w:hAnsi="Verdana"/>
          <w:b/>
          <w:lang w:val="x-none"/>
        </w:rPr>
        <w:t xml:space="preserve">auditor wewnętrzny systemu zarządzania wg ISO 45001 oraz wg ISO 14001  </w:t>
      </w:r>
      <w:r w:rsidR="00AE2C3F" w:rsidRPr="00E82B34">
        <w:rPr>
          <w:rFonts w:ascii="Verdana" w:hAnsi="Verdana"/>
          <w:b/>
          <w:lang w:val="x-none"/>
        </w:rPr>
        <w:t xml:space="preserve">dla </w:t>
      </w:r>
      <w:r w:rsidR="00AE2C3F">
        <w:rPr>
          <w:rFonts w:ascii="Verdana" w:hAnsi="Verdana"/>
          <w:b/>
          <w:lang w:val="x-none"/>
        </w:rPr>
        <w:t>pracowników</w:t>
      </w:r>
      <w:r w:rsidR="00AE2C3F" w:rsidRPr="00E82B34">
        <w:rPr>
          <w:rFonts w:ascii="Verdana" w:hAnsi="Verdana"/>
          <w:b/>
          <w:lang w:val="x-none"/>
        </w:rPr>
        <w:t xml:space="preserve"> </w:t>
      </w:r>
      <w:r w:rsidR="00AE2C3F">
        <w:rPr>
          <w:rFonts w:ascii="Verdana" w:hAnsi="Verdana"/>
          <w:b/>
          <w:lang w:val="x-none"/>
        </w:rPr>
        <w:t>naukowo-dydaktycznych i studentów AGH</w:t>
      </w:r>
      <w:r w:rsidR="00AE2C3F" w:rsidRPr="00E82B34">
        <w:rPr>
          <w:rFonts w:ascii="Verdana" w:hAnsi="Verdana"/>
          <w:b/>
          <w:lang w:val="x-none"/>
        </w:rPr>
        <w:t xml:space="preserve"> w ramach projektu KOMPAS AGH</w:t>
      </w:r>
      <w:r w:rsidR="00AE2C3F" w:rsidRPr="00292331">
        <w:rPr>
          <w:rFonts w:ascii="Verdana" w:hAnsi="Verdana"/>
          <w:b/>
        </w:rPr>
        <w:t xml:space="preserve"> - KC-DE-zp.25.</w:t>
      </w:r>
      <w:r w:rsidR="00AE2C3F">
        <w:rPr>
          <w:rFonts w:ascii="Verdana" w:hAnsi="Verdana"/>
          <w:b/>
        </w:rPr>
        <w:t>31</w:t>
      </w:r>
      <w:r w:rsidR="00AE2C3F" w:rsidRPr="00292331">
        <w:rPr>
          <w:rFonts w:ascii="Verdana" w:hAnsi="Verdana"/>
          <w:b/>
        </w:rPr>
        <w:t>3.2026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4477"/>
        <w:gridCol w:w="1614"/>
        <w:gridCol w:w="2402"/>
      </w:tblGrid>
      <w:tr w:rsidR="00DD0E3C" w14:paraId="58929BDA" w14:textId="77777777" w:rsidTr="008D7849">
        <w:trPr>
          <w:cantSplit/>
          <w:trHeight w:val="761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L.p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8D7849">
        <w:trPr>
          <w:cantSplit/>
          <w:trHeight w:hRule="exact" w:val="83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8D7849">
        <w:trPr>
          <w:cantSplit/>
          <w:trHeight w:val="620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B437B" w14:textId="39F0D688" w:rsidR="00DD0E3C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5C0EEB67" w14:textId="0C9076D5" w:rsidR="008738B6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40A99384" w14:textId="70DFBDF8" w:rsidR="008738B6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Wymiar godzin </w:t>
            </w:r>
            <w:r w:rsidR="00E251D6">
              <w:rPr>
                <w:b/>
                <w:color w:val="000000"/>
              </w:rPr>
              <w:t>dydaktycznych</w:t>
            </w:r>
            <w:r>
              <w:rPr>
                <w:b/>
                <w:color w:val="000000"/>
              </w:rPr>
              <w:t xml:space="preserve">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8D7849">
        <w:trPr>
          <w:cantSplit/>
          <w:trHeight w:val="620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0A0F0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6D6B1FA1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74BA1D5F" w14:textId="193A5A82" w:rsidR="00DD0E3C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Wymiar godzin </w:t>
            </w:r>
            <w:r w:rsidR="00E251D6">
              <w:rPr>
                <w:b/>
                <w:color w:val="000000"/>
              </w:rPr>
              <w:t>dydaktycznych</w:t>
            </w:r>
            <w:r>
              <w:rPr>
                <w:b/>
                <w:color w:val="000000"/>
              </w:rPr>
              <w:t xml:space="preserve">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570B3" w14:paraId="1D9BCF52" w14:textId="77777777" w:rsidTr="008D7849">
        <w:trPr>
          <w:cantSplit/>
          <w:trHeight w:val="620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22059" w14:textId="02307B20" w:rsidR="005570B3" w:rsidRPr="00471999" w:rsidRDefault="005570B3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3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3B530" w14:textId="77777777" w:rsidR="005570B3" w:rsidRDefault="005570B3" w:rsidP="005570B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1BFAB294" w14:textId="77777777" w:rsidR="005570B3" w:rsidRDefault="005570B3" w:rsidP="005570B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378FD724" w14:textId="7BA19DD2" w:rsidR="005570B3" w:rsidRDefault="005570B3" w:rsidP="005570B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Wymiar godzin dydaktycznych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D4DA2" w14:textId="77777777" w:rsidR="005570B3" w:rsidRDefault="005570B3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7F340" w14:textId="77777777" w:rsidR="005570B3" w:rsidRDefault="005570B3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18CB226A" w14:textId="77777777" w:rsidR="00F213FB" w:rsidRPr="00F3134E" w:rsidRDefault="00F213FB" w:rsidP="00F3134E"/>
    <w:sectPr w:rsidR="00F213FB" w:rsidRPr="00F3134E" w:rsidSect="00DD0E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54987" w14:textId="77777777" w:rsidR="006740CF" w:rsidRDefault="006740CF">
      <w:r>
        <w:separator/>
      </w:r>
    </w:p>
  </w:endnote>
  <w:endnote w:type="continuationSeparator" w:id="0">
    <w:p w14:paraId="0D1665E2" w14:textId="77777777" w:rsidR="006740CF" w:rsidRDefault="00674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F16D" w14:textId="77777777" w:rsidR="00D1132B" w:rsidRDefault="00D11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7760" w14:textId="77777777" w:rsidR="00D1132B" w:rsidRDefault="00D113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9B27" w14:textId="77777777" w:rsidR="00D1132B" w:rsidRDefault="00D11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520D2" w14:textId="77777777" w:rsidR="006740CF" w:rsidRDefault="006740CF">
      <w:r>
        <w:separator/>
      </w:r>
    </w:p>
  </w:footnote>
  <w:footnote w:type="continuationSeparator" w:id="0">
    <w:p w14:paraId="0C624F4A" w14:textId="77777777" w:rsidR="006740CF" w:rsidRDefault="006740CF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CA40" w14:textId="77777777" w:rsidR="00D1132B" w:rsidRDefault="00D11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2BD9" w14:textId="7FBD63ED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29AB5FB8" w14:textId="12E6CAA9" w:rsidR="00D1132B" w:rsidRPr="00D1132B" w:rsidRDefault="00D1132B" w:rsidP="00D1132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i/>
        <w:sz w:val="24"/>
        <w:szCs w:val="24"/>
      </w:rPr>
    </w:pPr>
    <w:r w:rsidRPr="00D1132B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48AAF59" wp14:editId="0C04100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653043047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E6C89F" w14:textId="77777777" w:rsidR="00D1132B" w:rsidRDefault="00D1132B" w:rsidP="00D1132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8AAF59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DE6C89F" w14:textId="77777777" w:rsidR="00D1132B" w:rsidRDefault="00D1132B" w:rsidP="00D1132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D1132B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775D130" wp14:editId="1AC621D3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1057128716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1FAF886A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5ACF0" w14:textId="77777777" w:rsidR="00D1132B" w:rsidRDefault="00D11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977883965">
    <w:abstractNumId w:val="1"/>
  </w:num>
  <w:num w:numId="2" w16cid:durableId="148264875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4637F"/>
    <w:rsid w:val="00082E0F"/>
    <w:rsid w:val="000B1E50"/>
    <w:rsid w:val="000D57AC"/>
    <w:rsid w:val="00140C02"/>
    <w:rsid w:val="001B39FE"/>
    <w:rsid w:val="001B7E1F"/>
    <w:rsid w:val="00204959"/>
    <w:rsid w:val="00210E8E"/>
    <w:rsid w:val="002749D1"/>
    <w:rsid w:val="00276C10"/>
    <w:rsid w:val="002F52AA"/>
    <w:rsid w:val="0030074B"/>
    <w:rsid w:val="003A3581"/>
    <w:rsid w:val="003C377E"/>
    <w:rsid w:val="003C4112"/>
    <w:rsid w:val="003D4757"/>
    <w:rsid w:val="00454E6A"/>
    <w:rsid w:val="004616C8"/>
    <w:rsid w:val="00471999"/>
    <w:rsid w:val="004E12B2"/>
    <w:rsid w:val="0054339B"/>
    <w:rsid w:val="005570B3"/>
    <w:rsid w:val="00611773"/>
    <w:rsid w:val="0061372B"/>
    <w:rsid w:val="0064723C"/>
    <w:rsid w:val="00665118"/>
    <w:rsid w:val="006740CF"/>
    <w:rsid w:val="00700B26"/>
    <w:rsid w:val="00702A72"/>
    <w:rsid w:val="00717047"/>
    <w:rsid w:val="00753693"/>
    <w:rsid w:val="00766FF6"/>
    <w:rsid w:val="00823FBF"/>
    <w:rsid w:val="008652EB"/>
    <w:rsid w:val="008738B6"/>
    <w:rsid w:val="008B3311"/>
    <w:rsid w:val="008D7849"/>
    <w:rsid w:val="00911094"/>
    <w:rsid w:val="00996634"/>
    <w:rsid w:val="00A40630"/>
    <w:rsid w:val="00AD2D20"/>
    <w:rsid w:val="00AE2C3F"/>
    <w:rsid w:val="00B04D5F"/>
    <w:rsid w:val="00B703F1"/>
    <w:rsid w:val="00BA3136"/>
    <w:rsid w:val="00C049BA"/>
    <w:rsid w:val="00C13EE1"/>
    <w:rsid w:val="00C254C7"/>
    <w:rsid w:val="00C27295"/>
    <w:rsid w:val="00C31E52"/>
    <w:rsid w:val="00C34501"/>
    <w:rsid w:val="00C34B2E"/>
    <w:rsid w:val="00C3548E"/>
    <w:rsid w:val="00C810DA"/>
    <w:rsid w:val="00C859B1"/>
    <w:rsid w:val="00CE3D23"/>
    <w:rsid w:val="00D1132B"/>
    <w:rsid w:val="00D11BC3"/>
    <w:rsid w:val="00D43EB2"/>
    <w:rsid w:val="00DD0E3C"/>
    <w:rsid w:val="00DD5BF2"/>
    <w:rsid w:val="00E215D4"/>
    <w:rsid w:val="00E251D6"/>
    <w:rsid w:val="00E47614"/>
    <w:rsid w:val="00E817A6"/>
    <w:rsid w:val="00ED19D9"/>
    <w:rsid w:val="00ED757B"/>
    <w:rsid w:val="00F213FB"/>
    <w:rsid w:val="00F3134E"/>
    <w:rsid w:val="00F50F59"/>
    <w:rsid w:val="00F73A4C"/>
    <w:rsid w:val="00F8605B"/>
    <w:rsid w:val="00FA3630"/>
    <w:rsid w:val="00FE5F50"/>
    <w:rsid w:val="00FE6EB5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3</cp:revision>
  <cp:lastPrinted>2026-07-30T12:33:00Z</cp:lastPrinted>
  <dcterms:created xsi:type="dcterms:W3CDTF">2026-07-30T12:33:00Z</dcterms:created>
  <dcterms:modified xsi:type="dcterms:W3CDTF">2026-08-11T10:38:00Z</dcterms:modified>
</cp:coreProperties>
</file>