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2F73F" w14:textId="77777777" w:rsidR="00DB1264" w:rsidRPr="00DB1264" w:rsidRDefault="00DB1264" w:rsidP="00DB1264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DB1264">
        <w:rPr>
          <w:rFonts w:ascii="Verdana" w:hAnsi="Verdana"/>
          <w:bCs/>
          <w:sz w:val="20"/>
          <w:szCs w:val="20"/>
        </w:rPr>
        <w:tab/>
      </w:r>
      <w:r w:rsidRPr="00DB1264">
        <w:rPr>
          <w:rFonts w:ascii="Verdana" w:hAnsi="Verdana"/>
          <w:bCs/>
          <w:sz w:val="20"/>
          <w:szCs w:val="20"/>
        </w:rPr>
        <w:tab/>
      </w:r>
      <w:r w:rsidRPr="00DB1264">
        <w:rPr>
          <w:rFonts w:ascii="Verdana" w:hAnsi="Verdana"/>
          <w:bCs/>
          <w:sz w:val="20"/>
          <w:szCs w:val="20"/>
        </w:rPr>
        <w:tab/>
      </w:r>
      <w:r w:rsidRPr="00DB1264">
        <w:rPr>
          <w:rFonts w:ascii="Verdana" w:hAnsi="Verdana"/>
          <w:bCs/>
          <w:sz w:val="20"/>
          <w:szCs w:val="20"/>
        </w:rPr>
        <w:tab/>
      </w:r>
      <w:r w:rsidRPr="00DB1264">
        <w:rPr>
          <w:rFonts w:ascii="Verdana" w:hAnsi="Verdana"/>
          <w:bCs/>
          <w:sz w:val="20"/>
          <w:szCs w:val="20"/>
        </w:rPr>
        <w:tab/>
      </w:r>
      <w:r w:rsidRPr="00DB1264">
        <w:rPr>
          <w:rFonts w:ascii="Verdana" w:hAnsi="Verdana"/>
          <w:bCs/>
          <w:sz w:val="20"/>
          <w:szCs w:val="20"/>
        </w:rPr>
        <w:tab/>
      </w:r>
      <w:r w:rsidRPr="00DB1264">
        <w:rPr>
          <w:rFonts w:ascii="Verdana" w:hAnsi="Verdana"/>
          <w:bCs/>
          <w:sz w:val="20"/>
          <w:szCs w:val="20"/>
        </w:rPr>
        <w:tab/>
      </w:r>
      <w:r w:rsidRPr="00DB1264">
        <w:rPr>
          <w:rFonts w:ascii="Verdana" w:hAnsi="Verdana"/>
          <w:b/>
          <w:bCs/>
          <w:sz w:val="20"/>
          <w:szCs w:val="20"/>
        </w:rPr>
        <w:t>Załącznik nr 1</w:t>
      </w:r>
    </w:p>
    <w:p w14:paraId="6B240580" w14:textId="77777777" w:rsidR="00DB1264" w:rsidRPr="00DB1264" w:rsidRDefault="00DB1264" w:rsidP="00DB126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FF3E2A1" w14:textId="77777777" w:rsidR="00DB1264" w:rsidRPr="00DB1264" w:rsidRDefault="00DB1264" w:rsidP="00DB126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B1264">
        <w:rPr>
          <w:rFonts w:ascii="Verdana" w:hAnsi="Verdana"/>
          <w:b/>
          <w:sz w:val="20"/>
          <w:szCs w:val="20"/>
        </w:rPr>
        <w:t>FORMULARZ OFERTY</w:t>
      </w:r>
    </w:p>
    <w:p w14:paraId="2A4A2051" w14:textId="77777777" w:rsidR="00DB1264" w:rsidRPr="00DB1264" w:rsidRDefault="00DB1264" w:rsidP="00DB126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8C6977E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5AEB555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4A6F61C2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E062E43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E299190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B1264">
        <w:rPr>
          <w:rFonts w:ascii="Verdana" w:hAnsi="Verdana"/>
          <w:sz w:val="20"/>
          <w:szCs w:val="20"/>
          <w:lang w:val="de-DE"/>
        </w:rPr>
        <w:t>TEL.</w:t>
      </w:r>
      <w:r w:rsidRPr="00DB126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BC21741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B1264">
        <w:rPr>
          <w:rFonts w:ascii="Verdana" w:hAnsi="Verdana"/>
          <w:sz w:val="20"/>
          <w:szCs w:val="20"/>
          <w:lang w:val="de-DE"/>
        </w:rPr>
        <w:t xml:space="preserve">FAX </w:t>
      </w:r>
      <w:r w:rsidRPr="00DB126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002FF91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B1264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E13272E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B1264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FD2F0D1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A6D6B59" w14:textId="77777777" w:rsidR="00DB1264" w:rsidRPr="00DB1264" w:rsidRDefault="00DB1264" w:rsidP="00DB1264">
      <w:pPr>
        <w:rPr>
          <w:rFonts w:ascii="Verdana" w:hAnsi="Verdana"/>
          <w:sz w:val="20"/>
          <w:szCs w:val="20"/>
        </w:rPr>
      </w:pPr>
    </w:p>
    <w:p w14:paraId="02BC24FB" w14:textId="77777777" w:rsidR="00DB1264" w:rsidRPr="00DB1264" w:rsidRDefault="00DB1264" w:rsidP="00DB1264">
      <w:pPr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Do: Nazwa i siedziba Zamawiającego:</w:t>
      </w:r>
    </w:p>
    <w:p w14:paraId="06E35707" w14:textId="77777777" w:rsidR="00DB1264" w:rsidRPr="00DB1264" w:rsidRDefault="00DB1264" w:rsidP="00DB1264">
      <w:pPr>
        <w:ind w:right="-110"/>
        <w:rPr>
          <w:rFonts w:ascii="Verdana" w:hAnsi="Verdana"/>
          <w:b/>
          <w:sz w:val="20"/>
          <w:szCs w:val="20"/>
        </w:rPr>
      </w:pPr>
      <w:r w:rsidRPr="00DB1264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5A8E509B" w14:textId="77777777" w:rsidR="00DB1264" w:rsidRPr="00DB1264" w:rsidRDefault="00DB1264" w:rsidP="00DB1264">
      <w:pPr>
        <w:ind w:right="-110"/>
        <w:rPr>
          <w:rFonts w:ascii="Verdana" w:hAnsi="Verdana"/>
          <w:b/>
          <w:sz w:val="20"/>
          <w:szCs w:val="20"/>
        </w:rPr>
      </w:pPr>
      <w:r w:rsidRPr="00DB126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B72976" w14:textId="77777777" w:rsidR="00DB1264" w:rsidRPr="00DB1264" w:rsidRDefault="00DB1264" w:rsidP="00DB1264">
      <w:pPr>
        <w:ind w:right="-110"/>
        <w:rPr>
          <w:rFonts w:ascii="Verdana" w:hAnsi="Verdana"/>
          <w:b/>
          <w:sz w:val="20"/>
          <w:szCs w:val="20"/>
        </w:rPr>
      </w:pPr>
      <w:r w:rsidRPr="00DB1264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DBE5249" w14:textId="77777777" w:rsidR="00DB1264" w:rsidRPr="00DB1264" w:rsidRDefault="00DB1264" w:rsidP="00DB1264">
      <w:pPr>
        <w:ind w:firstLine="3969"/>
        <w:rPr>
          <w:rFonts w:ascii="Verdana" w:hAnsi="Verdana"/>
          <w:b/>
          <w:sz w:val="20"/>
          <w:szCs w:val="20"/>
        </w:rPr>
      </w:pPr>
    </w:p>
    <w:p w14:paraId="796779C1" w14:textId="77777777" w:rsidR="00DB1264" w:rsidRPr="00DB1264" w:rsidRDefault="00DB1264" w:rsidP="00DB126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DB1264">
        <w:rPr>
          <w:rFonts w:ascii="Verdana" w:hAnsi="Verdana"/>
          <w:b/>
          <w:sz w:val="20"/>
          <w:szCs w:val="20"/>
          <w:lang w:val="x-none"/>
        </w:rPr>
        <w:t>Usługa przeprowadzenia cyklu szkoleń auditor wewnętrzny systemu zarządzania wg ISO 45001 oraz wg ISO 14001  dla pracowników naukowo-dydaktycznych i studentów AGH w ramach projektu KOMPAS AGH</w:t>
      </w:r>
      <w:r w:rsidRPr="00DB1264">
        <w:rPr>
          <w:rFonts w:ascii="Verdana" w:hAnsi="Verdana"/>
          <w:b/>
          <w:sz w:val="20"/>
          <w:szCs w:val="20"/>
        </w:rPr>
        <w:t xml:space="preserve"> - KC-DE-zp.25.313.2026, </w:t>
      </w:r>
      <w:r w:rsidRPr="00DB126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1B6ED02" w14:textId="77777777" w:rsidR="00DB1264" w:rsidRPr="00DB1264" w:rsidRDefault="00DB1264" w:rsidP="00DB1264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1AF1E00" w14:textId="5482E125" w:rsidR="00DB1264" w:rsidRDefault="00DB1264" w:rsidP="00DB1264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DB1264">
        <w:rPr>
          <w:rFonts w:ascii="Verdana" w:hAnsi="Verdana"/>
          <w:b/>
          <w:bCs/>
          <w:sz w:val="20"/>
          <w:szCs w:val="20"/>
        </w:rPr>
        <w:t>Cena brutto*za całość przedmiotu zamówienia</w:t>
      </w:r>
      <w:r w:rsidRPr="00DB1264">
        <w:rPr>
          <w:rFonts w:ascii="Verdana" w:hAnsi="Verdana"/>
          <w:sz w:val="20"/>
          <w:szCs w:val="20"/>
        </w:rPr>
        <w:t xml:space="preserve"> (</w:t>
      </w:r>
      <w:r w:rsidR="00774FD2">
        <w:rPr>
          <w:rFonts w:ascii="Verdana" w:hAnsi="Verdana"/>
          <w:sz w:val="20"/>
          <w:szCs w:val="20"/>
        </w:rPr>
        <w:t xml:space="preserve">za przeszkolenie </w:t>
      </w:r>
      <w:r w:rsidRPr="00DB1264">
        <w:rPr>
          <w:rFonts w:ascii="Verdana" w:hAnsi="Verdana"/>
          <w:sz w:val="20"/>
          <w:szCs w:val="20"/>
        </w:rPr>
        <w:t>27 osób</w:t>
      </w:r>
      <w:r w:rsidRPr="008D56C1">
        <w:rPr>
          <w:rFonts w:ascii="Verdana" w:hAnsi="Verdana"/>
          <w:sz w:val="20"/>
          <w:szCs w:val="20"/>
        </w:rPr>
        <w:t xml:space="preserve">)  ………………….. PLN, </w:t>
      </w:r>
      <w:r w:rsidRPr="008D56C1">
        <w:rPr>
          <w:rFonts w:ascii="Verdana" w:hAnsi="Verdana"/>
          <w:i/>
          <w:sz w:val="20"/>
          <w:szCs w:val="20"/>
        </w:rPr>
        <w:t>(słownie</w:t>
      </w:r>
      <w:r w:rsidRPr="00DB1264">
        <w:rPr>
          <w:rFonts w:ascii="Verdana" w:hAnsi="Verdana"/>
          <w:i/>
          <w:sz w:val="20"/>
          <w:szCs w:val="20"/>
        </w:rPr>
        <w:t xml:space="preserve"> brutto: …………………………………………………..)</w:t>
      </w:r>
      <w:r w:rsidR="00774FD2">
        <w:rPr>
          <w:rFonts w:ascii="Verdana" w:hAnsi="Verdana"/>
          <w:i/>
          <w:sz w:val="20"/>
          <w:szCs w:val="20"/>
        </w:rPr>
        <w:t>, w tym:</w:t>
      </w:r>
    </w:p>
    <w:p w14:paraId="0781205D" w14:textId="0BF3173F" w:rsidR="00774FD2" w:rsidRPr="00DB1264" w:rsidRDefault="00774FD2" w:rsidP="00DB126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74FD2">
        <w:rPr>
          <w:rFonts w:ascii="Verdana" w:hAnsi="Verdana"/>
          <w:b/>
          <w:bCs/>
          <w:i/>
          <w:sz w:val="20"/>
          <w:szCs w:val="20"/>
        </w:rPr>
        <w:t>Cena brutto* za a przeszkolenie 1 osoby</w:t>
      </w:r>
      <w:r>
        <w:rPr>
          <w:rFonts w:ascii="Verdana" w:hAnsi="Verdana"/>
          <w:i/>
          <w:sz w:val="20"/>
          <w:szCs w:val="20"/>
        </w:rPr>
        <w:t>: …………………………. PLN.</w:t>
      </w:r>
    </w:p>
    <w:p w14:paraId="261EA94A" w14:textId="77777777" w:rsidR="00DB1264" w:rsidRPr="00DB1264" w:rsidRDefault="00DB1264" w:rsidP="00DB1264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DB1264">
        <w:rPr>
          <w:rFonts w:ascii="Verdana" w:hAnsi="Verdana"/>
          <w:i/>
          <w:iCs/>
          <w:sz w:val="16"/>
          <w:szCs w:val="16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DB1264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Pr="00DB1264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Pr="00DB1264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DB1264">
        <w:rPr>
          <w:rFonts w:ascii="Verdana" w:hAnsi="Verdana"/>
          <w:i/>
          <w:iCs/>
          <w:sz w:val="16"/>
          <w:szCs w:val="16"/>
        </w:rPr>
        <w:t>)</w:t>
      </w:r>
    </w:p>
    <w:p w14:paraId="015133B5" w14:textId="77777777" w:rsidR="00DB1264" w:rsidRPr="00DB1264" w:rsidRDefault="00DB1264" w:rsidP="00DB126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3396698" w14:textId="77777777" w:rsidR="00DB1264" w:rsidRPr="00DB1264" w:rsidRDefault="00DB1264" w:rsidP="00DB1264">
      <w:pPr>
        <w:widowControl w:val="0"/>
        <w:ind w:right="1"/>
        <w:jc w:val="both"/>
        <w:rPr>
          <w:rFonts w:ascii="Verdana" w:hAnsi="Verdana"/>
          <w:b/>
          <w:color w:val="0070C0"/>
          <w:sz w:val="20"/>
          <w:szCs w:val="20"/>
          <w:u w:val="single"/>
        </w:rPr>
      </w:pPr>
      <w:r w:rsidRPr="00DB1264">
        <w:rPr>
          <w:rFonts w:ascii="Verdana" w:hAnsi="Verdana"/>
          <w:b/>
          <w:color w:val="0070C0"/>
          <w:sz w:val="20"/>
          <w:szCs w:val="20"/>
          <w:u w:val="single"/>
        </w:rPr>
        <w:t>Kryterium oceny ofert:</w:t>
      </w:r>
    </w:p>
    <w:p w14:paraId="6C21A5C4" w14:textId="77777777" w:rsidR="00DB1264" w:rsidRPr="00DB1264" w:rsidRDefault="00DB1264" w:rsidP="00DB1264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DB1264">
        <w:rPr>
          <w:rFonts w:ascii="Verdana" w:hAnsi="Verdana"/>
          <w:b/>
          <w:sz w:val="20"/>
          <w:szCs w:val="20"/>
        </w:rPr>
        <w:t>Osoba wyznaczona do realizacji zamówienia</w:t>
      </w:r>
    </w:p>
    <w:p w14:paraId="61E13FA8" w14:textId="77777777" w:rsidR="00DB1264" w:rsidRPr="00DB1264" w:rsidRDefault="00DB1264" w:rsidP="00DB126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2375"/>
        <w:gridCol w:w="2835"/>
        <w:gridCol w:w="1729"/>
        <w:gridCol w:w="1790"/>
      </w:tblGrid>
      <w:tr w:rsidR="00DB1264" w:rsidRPr="00DB1264" w14:paraId="1DA5F45A" w14:textId="77777777">
        <w:trPr>
          <w:trHeight w:val="759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0466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DB1264">
              <w:rPr>
                <w:rFonts w:ascii="Verdana" w:hAnsi="Verdana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73E7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</w:rPr>
              <w:t>Zakres prowadzonych szkoleń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03D43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color w:val="EE0000"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color w:val="EE0000"/>
                <w:sz w:val="20"/>
                <w:szCs w:val="20"/>
              </w:rPr>
              <w:t>Imię i nazwisko</w:t>
            </w:r>
          </w:p>
          <w:p w14:paraId="29DAECBD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</w:rPr>
              <w:t>osób skierowanych do realizacji zamówienia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C762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</w:rPr>
              <w:t xml:space="preserve">Ilość </w:t>
            </w:r>
          </w:p>
          <w:p w14:paraId="21C5D857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</w:rPr>
              <w:t>szkoleń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93E00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</w:rPr>
              <w:t>Zrealizowane w okresie nie dłuższym  niż</w:t>
            </w:r>
          </w:p>
          <w:p w14:paraId="039C48EA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</w:rPr>
              <w:t>3 lata</w:t>
            </w:r>
          </w:p>
        </w:tc>
      </w:tr>
      <w:tr w:rsidR="00DB1264" w:rsidRPr="00DB1264" w14:paraId="164E593F" w14:textId="77777777">
        <w:trPr>
          <w:trHeight w:val="79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F525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34C1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FD9B698" w14:textId="77777777" w:rsidR="00DB1264" w:rsidRDefault="004217A0" w:rsidP="00DB126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Zakres:</w:t>
            </w:r>
            <w:r w:rsidR="00DB1264" w:rsidRPr="00DB1264">
              <w:rPr>
                <w:rFonts w:ascii="Verdana" w:hAnsi="Verdana"/>
                <w:sz w:val="20"/>
                <w:szCs w:val="20"/>
              </w:rPr>
              <w:t>…………………….</w:t>
            </w:r>
          </w:p>
          <w:p w14:paraId="6674084B" w14:textId="77777777" w:rsidR="004217A0" w:rsidRDefault="004217A0" w:rsidP="00DB126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FAC9F51" w14:textId="48923F6E" w:rsidR="004217A0" w:rsidRPr="00DB1264" w:rsidRDefault="004217A0" w:rsidP="00DB126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ISO: </w:t>
            </w:r>
            <w:r w:rsidR="00613900">
              <w:rPr>
                <w:rFonts w:ascii="Verdana" w:hAnsi="Verdana"/>
                <w:sz w:val="20"/>
                <w:szCs w:val="20"/>
              </w:rPr>
              <w:t>45001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B0AE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174EDD47" w14:textId="77777777" w:rsidR="00DB1264" w:rsidRPr="00DB1264" w:rsidRDefault="00DB1264" w:rsidP="00DB1264">
            <w:pPr>
              <w:widowControl w:val="0"/>
              <w:numPr>
                <w:ilvl w:val="0"/>
                <w:numId w:val="5"/>
              </w:numPr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B1264">
              <w:rPr>
                <w:rFonts w:ascii="Verdana" w:hAnsi="Verdana"/>
                <w:bCs/>
                <w:sz w:val="20"/>
                <w:szCs w:val="20"/>
              </w:rPr>
              <w:t>Osoba:</w:t>
            </w:r>
          </w:p>
          <w:p w14:paraId="478BAD02" w14:textId="77777777" w:rsidR="00DB1264" w:rsidRPr="00DB1264" w:rsidRDefault="00DB1264" w:rsidP="00DB1264">
            <w:pPr>
              <w:widowControl w:val="0"/>
              <w:ind w:left="720"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B1264">
              <w:rPr>
                <w:rFonts w:ascii="Verdana" w:hAnsi="Verdana"/>
                <w:bCs/>
                <w:sz w:val="20"/>
                <w:szCs w:val="20"/>
                <w:highlight w:val="yellow"/>
              </w:rPr>
              <w:t>………………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F2C0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F05A576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  <w:highlight w:val="yellow"/>
              </w:rPr>
              <w:t>……….</w:t>
            </w:r>
            <w:r w:rsidRPr="00DB1264">
              <w:rPr>
                <w:rFonts w:ascii="Verdana" w:hAnsi="Verdana"/>
                <w:b/>
                <w:sz w:val="20"/>
                <w:szCs w:val="20"/>
              </w:rPr>
              <w:t>/</w:t>
            </w:r>
            <w:r w:rsidRPr="00DB1264">
              <w:rPr>
                <w:rFonts w:ascii="Verdana" w:hAnsi="Verdana"/>
                <w:bCs/>
                <w:sz w:val="20"/>
                <w:szCs w:val="20"/>
              </w:rPr>
              <w:t>wpisać ilość szkoleń/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876B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14:paraId="40BCEEC2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14:paraId="2B206EFB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  <w:highlight w:val="yellow"/>
              </w:rPr>
              <w:t>TAK/NIE **</w:t>
            </w:r>
          </w:p>
        </w:tc>
      </w:tr>
      <w:tr w:rsidR="00DB1264" w:rsidRPr="00DB1264" w14:paraId="6F6D44C4" w14:textId="77777777">
        <w:trPr>
          <w:trHeight w:val="368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272FE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6172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E3FA12C" w14:textId="77777777" w:rsidR="004217A0" w:rsidRDefault="004217A0" w:rsidP="004217A0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Zakres:</w:t>
            </w:r>
            <w:r w:rsidRPr="00DB1264">
              <w:rPr>
                <w:rFonts w:ascii="Verdana" w:hAnsi="Verdana"/>
                <w:sz w:val="20"/>
                <w:szCs w:val="20"/>
              </w:rPr>
              <w:t>…………………….</w:t>
            </w:r>
          </w:p>
          <w:p w14:paraId="4A171004" w14:textId="77777777" w:rsidR="004217A0" w:rsidRDefault="004217A0" w:rsidP="004217A0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8215730" w14:textId="27D662F1" w:rsidR="00DB1264" w:rsidRPr="00DB1264" w:rsidRDefault="004217A0" w:rsidP="004217A0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ISO: </w:t>
            </w:r>
            <w:r w:rsidR="00613900">
              <w:rPr>
                <w:rFonts w:ascii="Verdana" w:hAnsi="Verdana"/>
                <w:sz w:val="20"/>
                <w:szCs w:val="20"/>
              </w:rPr>
              <w:t>14001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A12E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12A64C43" w14:textId="77777777" w:rsidR="00DB1264" w:rsidRPr="00DB1264" w:rsidRDefault="00DB1264" w:rsidP="00DB1264">
            <w:pPr>
              <w:widowControl w:val="0"/>
              <w:numPr>
                <w:ilvl w:val="0"/>
                <w:numId w:val="5"/>
              </w:numPr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B1264">
              <w:rPr>
                <w:rFonts w:ascii="Verdana" w:hAnsi="Verdana"/>
                <w:bCs/>
                <w:sz w:val="20"/>
                <w:szCs w:val="20"/>
              </w:rPr>
              <w:t>Osoba:</w:t>
            </w:r>
          </w:p>
          <w:p w14:paraId="10C8650F" w14:textId="77777777" w:rsidR="00DB1264" w:rsidRPr="00DB1264" w:rsidRDefault="00DB1264" w:rsidP="00DB1264">
            <w:pPr>
              <w:widowControl w:val="0"/>
              <w:ind w:left="720"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B1264">
              <w:rPr>
                <w:rFonts w:ascii="Verdana" w:hAnsi="Verdana"/>
                <w:bCs/>
                <w:sz w:val="20"/>
                <w:szCs w:val="20"/>
                <w:highlight w:val="yellow"/>
              </w:rPr>
              <w:t>………………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A532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2A36A93" w14:textId="77777777" w:rsidR="00DB1264" w:rsidRPr="00DB1264" w:rsidRDefault="00DB1264" w:rsidP="00DB126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  <w:highlight w:val="yellow"/>
              </w:rPr>
              <w:t>……….</w:t>
            </w:r>
            <w:r w:rsidRPr="00DB1264">
              <w:rPr>
                <w:rFonts w:ascii="Verdana" w:hAnsi="Verdana"/>
                <w:b/>
                <w:sz w:val="20"/>
                <w:szCs w:val="20"/>
              </w:rPr>
              <w:t>/</w:t>
            </w:r>
            <w:r w:rsidRPr="00DB1264">
              <w:rPr>
                <w:rFonts w:ascii="Verdana" w:hAnsi="Verdana"/>
                <w:bCs/>
                <w:sz w:val="20"/>
                <w:szCs w:val="20"/>
              </w:rPr>
              <w:t>wpisać ilość szkoleń/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432B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14:paraId="0CE9CA8D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14:paraId="000C3581" w14:textId="77777777" w:rsidR="00DB1264" w:rsidRPr="00DB1264" w:rsidRDefault="00DB1264" w:rsidP="00DB1264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B1264">
              <w:rPr>
                <w:rFonts w:ascii="Verdana" w:hAnsi="Verdana"/>
                <w:b/>
                <w:sz w:val="20"/>
                <w:szCs w:val="20"/>
                <w:highlight w:val="yellow"/>
              </w:rPr>
              <w:t>TAK/NIE **</w:t>
            </w:r>
          </w:p>
        </w:tc>
      </w:tr>
    </w:tbl>
    <w:p w14:paraId="4DF4082B" w14:textId="77777777" w:rsidR="00DB1264" w:rsidRPr="008D56C1" w:rsidRDefault="00DB1264" w:rsidP="00DB1264">
      <w:pPr>
        <w:tabs>
          <w:tab w:val="left" w:pos="708"/>
        </w:tabs>
        <w:jc w:val="both"/>
        <w:outlineLvl w:val="1"/>
        <w:rPr>
          <w:rFonts w:ascii="Verdana" w:hAnsi="Verdana"/>
          <w:bCs/>
          <w:i/>
          <w:iCs/>
          <w:sz w:val="20"/>
          <w:szCs w:val="20"/>
        </w:rPr>
      </w:pPr>
      <w:r w:rsidRPr="008D56C1">
        <w:rPr>
          <w:rFonts w:ascii="Verdana" w:hAnsi="Verdana"/>
          <w:bCs/>
          <w:i/>
          <w:iCs/>
          <w:sz w:val="20"/>
          <w:szCs w:val="20"/>
        </w:rPr>
        <w:t>Punkty w kryterium przyznane zostaną dla 2 osób przewidzianych do realizacji zamówienia posiadającej powyższe doświadczenia.</w:t>
      </w:r>
    </w:p>
    <w:p w14:paraId="25EA2F91" w14:textId="77777777" w:rsidR="00DB1264" w:rsidRPr="00DB1264" w:rsidRDefault="00DB1264" w:rsidP="00DB1264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242F8E44" w14:textId="468BFA17" w:rsidR="00DB1264" w:rsidRPr="004217A0" w:rsidRDefault="00DB1264" w:rsidP="00DB1264">
      <w:pPr>
        <w:tabs>
          <w:tab w:val="left" w:pos="708"/>
        </w:tabs>
        <w:jc w:val="both"/>
        <w:outlineLvl w:val="1"/>
        <w:rPr>
          <w:rFonts w:ascii="Verdana" w:hAnsi="Verdana"/>
          <w:b/>
          <w:color w:val="000000" w:themeColor="text1"/>
          <w:sz w:val="20"/>
          <w:szCs w:val="20"/>
        </w:rPr>
      </w:pPr>
      <w:r w:rsidRPr="00DB1264">
        <w:rPr>
          <w:rFonts w:ascii="Verdana" w:hAnsi="Verdana"/>
          <w:b/>
          <w:sz w:val="20"/>
          <w:szCs w:val="20"/>
        </w:rPr>
        <w:t>Termin realizacji umowy</w:t>
      </w:r>
      <w:r w:rsidRPr="00634287">
        <w:rPr>
          <w:rFonts w:ascii="Verdana" w:hAnsi="Verdana"/>
          <w:b/>
          <w:sz w:val="20"/>
          <w:szCs w:val="20"/>
        </w:rPr>
        <w:t xml:space="preserve">: </w:t>
      </w:r>
      <w:r w:rsidR="00AD3CAC" w:rsidRPr="00634287">
        <w:rPr>
          <w:rFonts w:ascii="Verdana" w:hAnsi="Verdana"/>
          <w:b/>
          <w:sz w:val="20"/>
          <w:szCs w:val="20"/>
        </w:rPr>
        <w:t>do 4 miesięcy od daty podpisania umowy</w:t>
      </w:r>
    </w:p>
    <w:p w14:paraId="4F719035" w14:textId="77777777" w:rsidR="00DB1264" w:rsidRPr="00DB1264" w:rsidRDefault="00DB1264" w:rsidP="00DB1264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2B6225C" w14:textId="77777777" w:rsidR="00DB1264" w:rsidRPr="00DB1264" w:rsidRDefault="00DB1264" w:rsidP="00DB126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b/>
          <w:sz w:val="20"/>
          <w:szCs w:val="20"/>
        </w:rPr>
        <w:t xml:space="preserve">Termin płatności: </w:t>
      </w:r>
      <w:r w:rsidRPr="00DB1264">
        <w:rPr>
          <w:rFonts w:ascii="Verdana" w:hAnsi="Verdana"/>
          <w:sz w:val="20"/>
          <w:szCs w:val="20"/>
        </w:rPr>
        <w:t>po zrealizowaniu szkolenia,</w:t>
      </w:r>
      <w:r w:rsidRPr="00DB1264">
        <w:rPr>
          <w:rFonts w:ascii="Verdana" w:hAnsi="Verdana"/>
          <w:b/>
          <w:sz w:val="20"/>
          <w:szCs w:val="20"/>
        </w:rPr>
        <w:t xml:space="preserve"> </w:t>
      </w:r>
      <w:r w:rsidRPr="00DB1264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510CD9" w14:textId="77777777" w:rsidR="00DB1264" w:rsidRPr="00DB1264" w:rsidRDefault="00DB1264" w:rsidP="00DB1264">
      <w:pPr>
        <w:keepNext/>
        <w:jc w:val="both"/>
        <w:outlineLvl w:val="1"/>
        <w:rPr>
          <w:rFonts w:ascii="Verdana" w:hAnsi="Verdana"/>
          <w:b/>
          <w:bCs/>
          <w:i/>
          <w:iCs/>
          <w:sz w:val="20"/>
          <w:szCs w:val="20"/>
        </w:rPr>
      </w:pPr>
    </w:p>
    <w:p w14:paraId="3066AA1D" w14:textId="77777777" w:rsidR="00DB1264" w:rsidRPr="00DB1264" w:rsidRDefault="00DB1264" w:rsidP="00DB1264">
      <w:pPr>
        <w:rPr>
          <w:rFonts w:ascii="Verdana" w:hAnsi="Verdana"/>
          <w:b/>
          <w:sz w:val="20"/>
          <w:szCs w:val="20"/>
          <w:u w:val="single"/>
        </w:rPr>
      </w:pPr>
    </w:p>
    <w:p w14:paraId="6D98E6BC" w14:textId="77777777" w:rsidR="00DB1264" w:rsidRPr="00DB1264" w:rsidRDefault="00DB1264" w:rsidP="00DB1264">
      <w:pPr>
        <w:rPr>
          <w:rFonts w:ascii="Verdana" w:hAnsi="Verdana"/>
          <w:b/>
          <w:sz w:val="20"/>
          <w:szCs w:val="20"/>
          <w:u w:val="single"/>
        </w:rPr>
      </w:pPr>
      <w:r w:rsidRPr="00DB1264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DD8B016" w14:textId="77777777" w:rsidR="00DB1264" w:rsidRPr="00DB1264" w:rsidRDefault="00DB1264" w:rsidP="00DB126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DB126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1CE80427" w14:textId="77777777" w:rsidR="00DB1264" w:rsidRPr="00DB1264" w:rsidRDefault="00DB1264" w:rsidP="00DB12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DB126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B126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BF3FC93" w14:textId="77777777" w:rsidR="00DB1264" w:rsidRPr="00DB1264" w:rsidRDefault="00DB1264" w:rsidP="00DB126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DB1264">
        <w:rPr>
          <w:rFonts w:ascii="Verdana" w:hAnsi="Verdana"/>
          <w:sz w:val="20"/>
          <w:szCs w:val="20"/>
          <w:vertAlign w:val="superscript"/>
        </w:rPr>
        <w:t>1</w:t>
      </w:r>
      <w:r w:rsidRPr="00DB126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DB1264">
        <w:rPr>
          <w:rFonts w:ascii="Verdana" w:hAnsi="Verdana"/>
          <w:sz w:val="20"/>
          <w:szCs w:val="20"/>
          <w:vertAlign w:val="superscript"/>
        </w:rPr>
        <w:t>2</w:t>
      </w:r>
      <w:r w:rsidRPr="00DB1264">
        <w:rPr>
          <w:rFonts w:ascii="Verdana" w:hAnsi="Verdana"/>
          <w:sz w:val="20"/>
          <w:szCs w:val="20"/>
        </w:rPr>
        <w:t xml:space="preserve"> </w:t>
      </w:r>
    </w:p>
    <w:p w14:paraId="2A2D53EB" w14:textId="77777777" w:rsidR="00DB1264" w:rsidRPr="00DB1264" w:rsidRDefault="00DB1264" w:rsidP="00DB1264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B1264">
        <w:rPr>
          <w:rFonts w:ascii="Verdana" w:hAnsi="Verdana"/>
          <w:i/>
          <w:sz w:val="16"/>
          <w:szCs w:val="16"/>
          <w:vertAlign w:val="superscript"/>
        </w:rPr>
        <w:t>1</w:t>
      </w:r>
      <w:r w:rsidRPr="00DB1264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F920E9" w14:textId="77777777" w:rsidR="00DB1264" w:rsidRPr="00DB1264" w:rsidRDefault="00DB1264" w:rsidP="00DB1264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B1264">
        <w:rPr>
          <w:rFonts w:ascii="Verdana" w:hAnsi="Verdana"/>
          <w:i/>
          <w:sz w:val="16"/>
          <w:szCs w:val="16"/>
          <w:vertAlign w:val="superscript"/>
        </w:rPr>
        <w:t>2</w:t>
      </w:r>
      <w:r w:rsidRPr="00DB1264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B704983" w14:textId="77777777" w:rsidR="00DB1264" w:rsidRPr="00DB1264" w:rsidRDefault="00DB1264" w:rsidP="00DB126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DB1264">
        <w:rPr>
          <w:rFonts w:ascii="Verdana" w:hAnsi="Verdana"/>
          <w:sz w:val="20"/>
          <w:szCs w:val="20"/>
        </w:rPr>
        <w:t>ppkt</w:t>
      </w:r>
      <w:proofErr w:type="spellEnd"/>
      <w:r w:rsidRPr="00DB1264">
        <w:rPr>
          <w:rFonts w:ascii="Verdana" w:hAnsi="Verdana"/>
          <w:sz w:val="20"/>
          <w:szCs w:val="20"/>
        </w:rPr>
        <w:t xml:space="preserve"> 4 SWZ spełniamy osobiście / powołujemy się na zasoby podmiotu trzeciego** w następującym zakresie …………………………………………………</w:t>
      </w:r>
    </w:p>
    <w:p w14:paraId="3DC0E947" w14:textId="77777777" w:rsidR="00DB1264" w:rsidRPr="00DB1264" w:rsidRDefault="00DB1264" w:rsidP="00DB126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DB1264" w:rsidRPr="00DB1264" w14:paraId="1AAF60C1" w14:textId="77777777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21599" w14:textId="77777777" w:rsidR="00DB1264" w:rsidRPr="00DB1264" w:rsidRDefault="00DB1264" w:rsidP="00DB126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34907" w14:textId="77777777" w:rsidR="00DB1264" w:rsidRPr="00DB1264" w:rsidRDefault="00DB1264" w:rsidP="00DB126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AD55F18" w14:textId="77777777" w:rsidR="00DB1264" w:rsidRPr="00DB1264" w:rsidRDefault="00DB1264" w:rsidP="00DB126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DF57C" w14:textId="77777777" w:rsidR="00DB1264" w:rsidRPr="00DB1264" w:rsidRDefault="00DB1264" w:rsidP="00DB126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>Nazwa podwykonawcy</w:t>
            </w:r>
            <w:r w:rsidRPr="00DB126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DB1264" w:rsidRPr="00DB1264" w14:paraId="7A890B7B" w14:textId="77777777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F8342" w14:textId="77777777" w:rsidR="00DB1264" w:rsidRPr="00DB1264" w:rsidRDefault="00DB1264" w:rsidP="00DB1264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B6F31" w14:textId="77777777" w:rsidR="00DB1264" w:rsidRPr="00DB1264" w:rsidRDefault="00DB1264" w:rsidP="00DB126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57A14" w14:textId="77777777" w:rsidR="00DB1264" w:rsidRPr="00DB1264" w:rsidRDefault="00DB1264" w:rsidP="00DB126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68A730E" w14:textId="77777777" w:rsidR="00DB1264" w:rsidRPr="00DB1264" w:rsidRDefault="00DB1264" w:rsidP="00DB1264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DB1264">
        <w:rPr>
          <w:rFonts w:ascii="Verdana" w:hAnsi="Verdana"/>
          <w:b/>
          <w:sz w:val="20"/>
          <w:szCs w:val="20"/>
        </w:rPr>
        <w:t xml:space="preserve">Oświadczenie, w przypadku </w:t>
      </w:r>
      <w:r w:rsidRPr="00DB1264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DB1264">
        <w:rPr>
          <w:rFonts w:ascii="Verdana" w:hAnsi="Verdana"/>
          <w:sz w:val="20"/>
          <w:szCs w:val="20"/>
        </w:rPr>
        <w:t>zgodne z pkt 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DB1264" w:rsidRPr="00DB1264" w14:paraId="470ED060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86CC637" w14:textId="77777777" w:rsidR="00DB1264" w:rsidRPr="00DB1264" w:rsidRDefault="00DB1264" w:rsidP="00DB126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FCF5A3" w14:textId="77777777" w:rsidR="00DB1264" w:rsidRPr="00DB1264" w:rsidRDefault="00DB1264" w:rsidP="00DB126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836E5" w14:textId="77777777" w:rsidR="00DB1264" w:rsidRPr="00DB1264" w:rsidRDefault="00DB1264" w:rsidP="00DB126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DB1264" w:rsidRPr="00DB1264" w14:paraId="04DB1865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E5CBCE8" w14:textId="77777777" w:rsidR="00DB1264" w:rsidRPr="00DB1264" w:rsidRDefault="00DB1264" w:rsidP="00DB126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C7D570" w14:textId="77777777" w:rsidR="00DB1264" w:rsidRPr="00DB1264" w:rsidRDefault="00DB1264" w:rsidP="00DB126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41CA1" w14:textId="77777777" w:rsidR="00DB1264" w:rsidRPr="00DB1264" w:rsidRDefault="00DB1264" w:rsidP="00DB126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B1264" w:rsidRPr="00DB1264" w14:paraId="474DEAA5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438E3D" w14:textId="77777777" w:rsidR="00DB1264" w:rsidRPr="00DB1264" w:rsidRDefault="00DB1264" w:rsidP="00DB126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B126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B92B" w14:textId="77777777" w:rsidR="00DB1264" w:rsidRPr="00DB1264" w:rsidRDefault="00DB1264" w:rsidP="00DB126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05587" w14:textId="77777777" w:rsidR="00DB1264" w:rsidRPr="00DB1264" w:rsidRDefault="00DB1264" w:rsidP="00DB126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32F842D" w14:textId="77777777" w:rsidR="00DB1264" w:rsidRPr="00DB1264" w:rsidRDefault="00DB1264" w:rsidP="00DB126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0EE69B9" w14:textId="77777777" w:rsidR="00DB1264" w:rsidRPr="00DB1264" w:rsidRDefault="00DB1264" w:rsidP="00DB1264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DB126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DB1264">
        <w:rPr>
          <w:rFonts w:ascii="Verdana" w:hAnsi="Verdana"/>
          <w:b/>
          <w:bCs/>
          <w:kern w:val="32"/>
          <w:sz w:val="20"/>
          <w:szCs w:val="20"/>
        </w:rPr>
        <w:tab/>
      </w:r>
      <w:r w:rsidRPr="00DB1264">
        <w:rPr>
          <w:rFonts w:ascii="Verdana" w:hAnsi="Verdana"/>
          <w:b/>
          <w:bCs/>
          <w:kern w:val="32"/>
          <w:sz w:val="20"/>
          <w:szCs w:val="20"/>
        </w:rPr>
        <w:tab/>
      </w:r>
      <w:r w:rsidRPr="00DB1264">
        <w:rPr>
          <w:rFonts w:ascii="Verdana" w:hAnsi="Verdana"/>
          <w:b/>
          <w:bCs/>
          <w:kern w:val="32"/>
          <w:sz w:val="20"/>
          <w:szCs w:val="20"/>
        </w:rPr>
        <w:tab/>
      </w:r>
      <w:r w:rsidRPr="00DB1264">
        <w:rPr>
          <w:rFonts w:ascii="Verdana" w:hAnsi="Verdana"/>
          <w:b/>
          <w:bCs/>
          <w:kern w:val="32"/>
          <w:sz w:val="20"/>
          <w:szCs w:val="20"/>
        </w:rPr>
        <w:tab/>
      </w:r>
      <w:r w:rsidRPr="00DB1264">
        <w:rPr>
          <w:rFonts w:ascii="Verdana" w:hAnsi="Verdana"/>
          <w:b/>
          <w:bCs/>
          <w:kern w:val="32"/>
          <w:sz w:val="20"/>
          <w:szCs w:val="20"/>
        </w:rPr>
        <w:tab/>
      </w:r>
      <w:r w:rsidRPr="00DB1264">
        <w:rPr>
          <w:rFonts w:ascii="Verdana" w:hAnsi="Verdana"/>
          <w:b/>
          <w:bCs/>
          <w:kern w:val="32"/>
          <w:sz w:val="20"/>
          <w:szCs w:val="20"/>
        </w:rPr>
        <w:tab/>
      </w:r>
      <w:r w:rsidRPr="00DB126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55A9A99" w14:textId="77777777" w:rsidR="00DB1264" w:rsidRPr="00DB1264" w:rsidRDefault="00DB1264" w:rsidP="00DB126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B1264">
        <w:rPr>
          <w:rFonts w:ascii="Verdana" w:hAnsi="Verdana"/>
          <w:sz w:val="20"/>
          <w:szCs w:val="20"/>
        </w:rPr>
        <w:tab/>
      </w:r>
      <w:r w:rsidRPr="00DB1264">
        <w:rPr>
          <w:rFonts w:ascii="Verdana" w:hAnsi="Verdana"/>
          <w:sz w:val="20"/>
          <w:szCs w:val="20"/>
        </w:rPr>
        <w:tab/>
        <w:t xml:space="preserve"> </w:t>
      </w:r>
    </w:p>
    <w:p w14:paraId="2FE9C8DC" w14:textId="77777777" w:rsidR="00DB1264" w:rsidRPr="00DB1264" w:rsidRDefault="00DB1264" w:rsidP="00DB1264">
      <w:pPr>
        <w:tabs>
          <w:tab w:val="left" w:pos="426"/>
        </w:tabs>
        <w:ind w:right="1"/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ab/>
        <w:t xml:space="preserve"> </w:t>
      </w:r>
    </w:p>
    <w:p w14:paraId="36CB5B57" w14:textId="77777777" w:rsidR="00DB1264" w:rsidRPr="00DB1264" w:rsidRDefault="00DB1264" w:rsidP="00DB126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B1264">
        <w:rPr>
          <w:rFonts w:ascii="Verdana" w:hAnsi="Verdana"/>
          <w:sz w:val="20"/>
          <w:szCs w:val="20"/>
        </w:rPr>
        <w:t>ych</w:t>
      </w:r>
      <w:proofErr w:type="spellEnd"/>
      <w:r w:rsidRPr="00DB1264">
        <w:rPr>
          <w:rFonts w:ascii="Verdana" w:hAnsi="Verdana"/>
          <w:sz w:val="20"/>
          <w:szCs w:val="20"/>
        </w:rPr>
        <w:t>) dokumentu(ów)</w:t>
      </w:r>
    </w:p>
    <w:p w14:paraId="327BF405" w14:textId="77777777" w:rsidR="00DB1264" w:rsidRPr="00DB1264" w:rsidRDefault="00DB1264" w:rsidP="00DB1264">
      <w:pPr>
        <w:jc w:val="both"/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84D2E5E" w14:textId="77777777" w:rsidR="00DB1264" w:rsidRPr="00DB1264" w:rsidRDefault="00DB1264" w:rsidP="00DB1264">
      <w:pPr>
        <w:jc w:val="both"/>
        <w:rPr>
          <w:rFonts w:ascii="Verdana" w:hAnsi="Verdana"/>
          <w:sz w:val="20"/>
          <w:szCs w:val="20"/>
        </w:rPr>
      </w:pPr>
    </w:p>
    <w:p w14:paraId="23F8C216" w14:textId="77777777" w:rsidR="00DB1264" w:rsidRPr="00DB1264" w:rsidRDefault="00DB1264" w:rsidP="00DB1264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DB126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DB126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B126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DB126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B126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DB126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B126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B126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193A9C16" w14:textId="77777777" w:rsidR="00DB1264" w:rsidRPr="00DB1264" w:rsidRDefault="00DB1264" w:rsidP="00DB1264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</w:p>
    <w:p w14:paraId="7882C684" w14:textId="77777777" w:rsidR="00DB1264" w:rsidRPr="00DB1264" w:rsidRDefault="00DB1264" w:rsidP="00DB126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</w:p>
    <w:p w14:paraId="4C069D94" w14:textId="77777777" w:rsidR="00DB1264" w:rsidRPr="00DB1264" w:rsidRDefault="00DB1264" w:rsidP="00DB1264">
      <w:pPr>
        <w:rPr>
          <w:rFonts w:ascii="Verdana" w:hAnsi="Verdana"/>
          <w:sz w:val="20"/>
          <w:szCs w:val="20"/>
        </w:rPr>
      </w:pPr>
    </w:p>
    <w:p w14:paraId="34D818B3" w14:textId="77777777" w:rsidR="00DB1264" w:rsidRPr="00DB1264" w:rsidRDefault="00DB1264" w:rsidP="00DB1264">
      <w:pPr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**niepotrzebne skreślić</w:t>
      </w:r>
    </w:p>
    <w:p w14:paraId="61384E03" w14:textId="77777777" w:rsidR="00DB1264" w:rsidRPr="00DB1264" w:rsidRDefault="00DB1264" w:rsidP="00DB1264">
      <w:pPr>
        <w:rPr>
          <w:rFonts w:ascii="Verdana" w:hAnsi="Verdana"/>
          <w:sz w:val="20"/>
          <w:szCs w:val="20"/>
        </w:rPr>
      </w:pPr>
      <w:r w:rsidRPr="00DB1264">
        <w:rPr>
          <w:rFonts w:ascii="Verdana" w:hAnsi="Verdana"/>
          <w:sz w:val="20"/>
          <w:szCs w:val="20"/>
        </w:rPr>
        <w:t>***jeżeli dotyczy</w:t>
      </w:r>
    </w:p>
    <w:p w14:paraId="7245287E" w14:textId="77777777" w:rsidR="00FE545C" w:rsidRPr="00DB1264" w:rsidRDefault="00FE545C" w:rsidP="00DB1264"/>
    <w:sectPr w:rsidR="00FE545C" w:rsidRPr="00DB12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7B946" w14:textId="77777777" w:rsidR="00BD7F0D" w:rsidRDefault="00BD7F0D">
      <w:r>
        <w:separator/>
      </w:r>
    </w:p>
  </w:endnote>
  <w:endnote w:type="continuationSeparator" w:id="0">
    <w:p w14:paraId="39696E70" w14:textId="77777777" w:rsidR="00BD7F0D" w:rsidRDefault="00BD7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DE959" w14:textId="77777777" w:rsidR="00E26DAB" w:rsidRDefault="00E26D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E8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63C84" w14:textId="77777777" w:rsidR="00E26DAB" w:rsidRDefault="00E26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F0BEB" w14:textId="77777777" w:rsidR="00BD7F0D" w:rsidRDefault="00BD7F0D">
      <w:r>
        <w:separator/>
      </w:r>
    </w:p>
  </w:footnote>
  <w:footnote w:type="continuationSeparator" w:id="0">
    <w:p w14:paraId="7A910D64" w14:textId="77777777" w:rsidR="00BD7F0D" w:rsidRDefault="00BD7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7EFF9" w14:textId="77777777" w:rsidR="00E26DAB" w:rsidRDefault="00E26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F8F2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63A90" w14:textId="77777777" w:rsidR="00E26DAB" w:rsidRDefault="00E26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95739"/>
    <w:multiLevelType w:val="hybridMultilevel"/>
    <w:tmpl w:val="4BA0C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01202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9057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3827218">
    <w:abstractNumId w:val="0"/>
  </w:num>
  <w:num w:numId="4" w16cid:durableId="1364869275">
    <w:abstractNumId w:val="2"/>
  </w:num>
  <w:num w:numId="5" w16cid:durableId="3307641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F6E"/>
    <w:rsid w:val="00012286"/>
    <w:rsid w:val="000704FC"/>
    <w:rsid w:val="00071CCC"/>
    <w:rsid w:val="000976FB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7872"/>
    <w:rsid w:val="003F0E35"/>
    <w:rsid w:val="004217A0"/>
    <w:rsid w:val="004A3512"/>
    <w:rsid w:val="004B7300"/>
    <w:rsid w:val="004C6753"/>
    <w:rsid w:val="00595C87"/>
    <w:rsid w:val="005D2C65"/>
    <w:rsid w:val="005E6D94"/>
    <w:rsid w:val="00613900"/>
    <w:rsid w:val="00617D71"/>
    <w:rsid w:val="0063384F"/>
    <w:rsid w:val="00634287"/>
    <w:rsid w:val="00643C6F"/>
    <w:rsid w:val="00646202"/>
    <w:rsid w:val="0065290F"/>
    <w:rsid w:val="006815F6"/>
    <w:rsid w:val="007748F0"/>
    <w:rsid w:val="00774FD2"/>
    <w:rsid w:val="007A4321"/>
    <w:rsid w:val="007E0F6E"/>
    <w:rsid w:val="00833933"/>
    <w:rsid w:val="00853083"/>
    <w:rsid w:val="008B2F0C"/>
    <w:rsid w:val="008B4928"/>
    <w:rsid w:val="008D2AB8"/>
    <w:rsid w:val="008D56C1"/>
    <w:rsid w:val="008F1C66"/>
    <w:rsid w:val="00970FE4"/>
    <w:rsid w:val="00A0022B"/>
    <w:rsid w:val="00A346FE"/>
    <w:rsid w:val="00A47B4D"/>
    <w:rsid w:val="00A83018"/>
    <w:rsid w:val="00AD3CAC"/>
    <w:rsid w:val="00B774DC"/>
    <w:rsid w:val="00BD7F0D"/>
    <w:rsid w:val="00C02A80"/>
    <w:rsid w:val="00C25576"/>
    <w:rsid w:val="00C969A6"/>
    <w:rsid w:val="00CA6B86"/>
    <w:rsid w:val="00CA7D36"/>
    <w:rsid w:val="00CD5F92"/>
    <w:rsid w:val="00D24208"/>
    <w:rsid w:val="00D26A56"/>
    <w:rsid w:val="00D60C38"/>
    <w:rsid w:val="00D66893"/>
    <w:rsid w:val="00D90ACB"/>
    <w:rsid w:val="00DB1264"/>
    <w:rsid w:val="00DC1500"/>
    <w:rsid w:val="00E26DAB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9918C0"/>
  <w15:chartTrackingRefBased/>
  <w15:docId w15:val="{DDAF4AD2-F634-44E8-9909-946D091C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721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2026-08-11T10:37:00Z</cp:lastPrinted>
  <dcterms:created xsi:type="dcterms:W3CDTF">2026-08-11T10:37:00Z</dcterms:created>
  <dcterms:modified xsi:type="dcterms:W3CDTF">2026-08-11T10:37:00Z</dcterms:modified>
</cp:coreProperties>
</file>