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B9588" w14:textId="77777777" w:rsidR="007975F9" w:rsidRDefault="007975F9" w:rsidP="00D665F5">
      <w:pPr>
        <w:spacing w:after="240"/>
        <w:jc w:val="right"/>
        <w:rPr>
          <w:sz w:val="22"/>
          <w:szCs w:val="22"/>
        </w:rPr>
      </w:pPr>
    </w:p>
    <w:p w14:paraId="60181887" w14:textId="2B809D34" w:rsidR="00D665F5" w:rsidRDefault="00271A64" w:rsidP="00D665F5">
      <w:pPr>
        <w:spacing w:after="240"/>
        <w:jc w:val="right"/>
        <w:rPr>
          <w:sz w:val="22"/>
          <w:szCs w:val="22"/>
        </w:rPr>
      </w:pPr>
      <w:r w:rsidRPr="00271A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1A64">
        <w:rPr>
          <w:sz w:val="22"/>
          <w:szCs w:val="22"/>
        </w:rPr>
        <w:t>2026-08-05</w:t>
      </w:r>
    </w:p>
    <w:p w14:paraId="1771EF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0E941F" w14:textId="77777777" w:rsidR="00271A64" w:rsidRPr="00271A64" w:rsidRDefault="00271A64" w:rsidP="00577BC6">
      <w:pPr>
        <w:spacing w:after="40"/>
        <w:rPr>
          <w:b/>
          <w:bCs/>
          <w:sz w:val="22"/>
          <w:szCs w:val="22"/>
        </w:rPr>
      </w:pPr>
      <w:r w:rsidRPr="00271A64">
        <w:rPr>
          <w:b/>
          <w:bCs/>
          <w:sz w:val="22"/>
          <w:szCs w:val="22"/>
        </w:rPr>
        <w:t>Akademia Górniczo - Hutnicza</w:t>
      </w:r>
    </w:p>
    <w:p w14:paraId="72E8718D" w14:textId="77777777" w:rsidR="00271A64" w:rsidRPr="00271A64" w:rsidRDefault="00271A64" w:rsidP="00577BC6">
      <w:pPr>
        <w:spacing w:after="40"/>
        <w:rPr>
          <w:b/>
          <w:bCs/>
          <w:sz w:val="22"/>
          <w:szCs w:val="22"/>
        </w:rPr>
      </w:pPr>
      <w:r w:rsidRPr="00271A64">
        <w:rPr>
          <w:b/>
          <w:bCs/>
          <w:sz w:val="22"/>
          <w:szCs w:val="22"/>
        </w:rPr>
        <w:t>im. Stanisława Staszica w Krakowie</w:t>
      </w:r>
    </w:p>
    <w:p w14:paraId="08F2508C" w14:textId="5A59183F" w:rsidR="00D665F5" w:rsidRPr="00D91931" w:rsidRDefault="00271A64" w:rsidP="00577BC6">
      <w:pPr>
        <w:spacing w:after="40"/>
        <w:rPr>
          <w:b/>
          <w:bCs/>
          <w:sz w:val="22"/>
          <w:szCs w:val="22"/>
        </w:rPr>
      </w:pPr>
      <w:r w:rsidRPr="00271A64">
        <w:rPr>
          <w:b/>
          <w:bCs/>
          <w:sz w:val="22"/>
          <w:szCs w:val="22"/>
        </w:rPr>
        <w:t>Dział Zamówień Publicznych</w:t>
      </w:r>
    </w:p>
    <w:p w14:paraId="5308B63E" w14:textId="0B7D76FB" w:rsidR="00D665F5" w:rsidRPr="00BD5546" w:rsidRDefault="00271A64" w:rsidP="00D665F5">
      <w:pPr>
        <w:rPr>
          <w:sz w:val="22"/>
          <w:szCs w:val="22"/>
        </w:rPr>
      </w:pPr>
      <w:r w:rsidRPr="00271A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1A64">
        <w:rPr>
          <w:sz w:val="22"/>
          <w:szCs w:val="22"/>
        </w:rPr>
        <w:t>30</w:t>
      </w:r>
    </w:p>
    <w:p w14:paraId="104448E2" w14:textId="76E230F9" w:rsidR="00D665F5" w:rsidRPr="00BD5546" w:rsidRDefault="00271A64" w:rsidP="00D665F5">
      <w:pPr>
        <w:rPr>
          <w:sz w:val="22"/>
          <w:szCs w:val="22"/>
        </w:rPr>
      </w:pPr>
      <w:r w:rsidRPr="00271A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1A64">
        <w:rPr>
          <w:sz w:val="22"/>
          <w:szCs w:val="22"/>
        </w:rPr>
        <w:t>Kraków</w:t>
      </w:r>
    </w:p>
    <w:p w14:paraId="26ACD035" w14:textId="16BA032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1A64" w:rsidRPr="00271A64">
        <w:rPr>
          <w:b/>
          <w:sz w:val="22"/>
          <w:szCs w:val="22"/>
        </w:rPr>
        <w:t>KC-DE-zp.25.321.2026</w:t>
      </w:r>
      <w:r w:rsidR="00A80738">
        <w:rPr>
          <w:sz w:val="24"/>
        </w:rPr>
        <w:tab/>
        <w:t xml:space="preserve"> </w:t>
      </w:r>
    </w:p>
    <w:p w14:paraId="4EBC4D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F171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B18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406DF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C760C4" w14:textId="000F012F" w:rsidR="00A80738" w:rsidRDefault="007975F9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>
        <w:rPr>
          <w:b/>
          <w:sz w:val="24"/>
        </w:rPr>
        <w:t>sprostowanie</w:t>
      </w:r>
    </w:p>
    <w:p w14:paraId="55D81658" w14:textId="7718826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1A64" w:rsidRPr="00271A64">
        <w:rPr>
          <w:sz w:val="22"/>
          <w:szCs w:val="22"/>
        </w:rPr>
        <w:t xml:space="preserve">Tryb podstawowy bez negocjacji - art. 275 pkt. 1 ustawy </w:t>
      </w:r>
      <w:proofErr w:type="spellStart"/>
      <w:r w:rsidR="00271A64" w:rsidRPr="00271A6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DE1152" w14:textId="158EC1C1" w:rsidR="00A80738" w:rsidRPr="00577BC6" w:rsidRDefault="00271A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1A64">
        <w:rPr>
          <w:b/>
          <w:sz w:val="22"/>
          <w:szCs w:val="22"/>
        </w:rPr>
        <w:t xml:space="preserve">Zapewnienie kompleksowej obsługi cateringowej podczas konferencji 17th  International Conference on </w:t>
      </w:r>
      <w:proofErr w:type="spellStart"/>
      <w:r w:rsidRPr="00271A64">
        <w:rPr>
          <w:b/>
          <w:sz w:val="22"/>
          <w:szCs w:val="22"/>
        </w:rPr>
        <w:t>Frontiers</w:t>
      </w:r>
      <w:proofErr w:type="spellEnd"/>
      <w:r w:rsidRPr="00271A64">
        <w:rPr>
          <w:b/>
          <w:sz w:val="22"/>
          <w:szCs w:val="22"/>
        </w:rPr>
        <w:t xml:space="preserve"> of </w:t>
      </w:r>
      <w:proofErr w:type="spellStart"/>
      <w:r w:rsidRPr="00271A64">
        <w:rPr>
          <w:b/>
          <w:sz w:val="22"/>
          <w:szCs w:val="22"/>
        </w:rPr>
        <w:t>Polymers</w:t>
      </w:r>
      <w:proofErr w:type="spellEnd"/>
      <w:r w:rsidRPr="00271A64">
        <w:rPr>
          <w:b/>
          <w:sz w:val="22"/>
          <w:szCs w:val="22"/>
        </w:rPr>
        <w:t xml:space="preserve"> and Advanced Materials odbywającej się w terminie 6-9 września 2026r. w AGH w Krakowie - KC-DE-zp.25.321.2026</w:t>
      </w:r>
    </w:p>
    <w:p w14:paraId="2B4B717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4C0985" w14:textId="32C51A8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1A64" w:rsidRPr="00271A64">
        <w:rPr>
          <w:sz w:val="22"/>
          <w:szCs w:val="22"/>
        </w:rPr>
        <w:t>05/08/2026</w:t>
      </w:r>
      <w:r w:rsidR="00FF4AB1" w:rsidRPr="00577BC6">
        <w:rPr>
          <w:sz w:val="22"/>
          <w:szCs w:val="22"/>
        </w:rPr>
        <w:t xml:space="preserve"> o godz. </w:t>
      </w:r>
      <w:r w:rsidR="00271A64" w:rsidRPr="00271A6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B04F13" w14:textId="77777777" w:rsidTr="003F57CD">
        <w:tc>
          <w:tcPr>
            <w:tcW w:w="993" w:type="dxa"/>
            <w:vAlign w:val="center"/>
          </w:tcPr>
          <w:p w14:paraId="6815E4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AE7CF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A1264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1A64" w:rsidRPr="00493F8C" w14:paraId="7B1CF5D7" w14:textId="77777777" w:rsidTr="0063451B">
        <w:tc>
          <w:tcPr>
            <w:tcW w:w="993" w:type="dxa"/>
            <w:vAlign w:val="center"/>
          </w:tcPr>
          <w:p w14:paraId="34343206" w14:textId="0593278A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1</w:t>
            </w:r>
          </w:p>
        </w:tc>
        <w:tc>
          <w:tcPr>
            <w:tcW w:w="5244" w:type="dxa"/>
          </w:tcPr>
          <w:p w14:paraId="516FE48C" w14:textId="05670C39" w:rsidR="00271A64" w:rsidRPr="00490DC0" w:rsidRDefault="00271A64" w:rsidP="0063451B">
            <w:pPr>
              <w:spacing w:before="40"/>
            </w:pPr>
            <w:proofErr w:type="spellStart"/>
            <w:r w:rsidRPr="00271A64">
              <w:t>Technitra</w:t>
            </w:r>
            <w:proofErr w:type="spellEnd"/>
            <w:r w:rsidRPr="00271A64">
              <w:t xml:space="preserve"> Spółka z ograniczoną odpowiedzialnością</w:t>
            </w:r>
          </w:p>
          <w:p w14:paraId="4C9FBCEE" w14:textId="000EA23F" w:rsidR="00271A64" w:rsidRPr="00490DC0" w:rsidRDefault="00271A64" w:rsidP="0063451B">
            <w:r w:rsidRPr="00271A64">
              <w:t>Olszańska</w:t>
            </w:r>
            <w:r w:rsidRPr="00490DC0">
              <w:t xml:space="preserve"> </w:t>
            </w:r>
            <w:r w:rsidRPr="00271A64">
              <w:t>5/9b</w:t>
            </w:r>
            <w:r w:rsidRPr="00490DC0">
              <w:t xml:space="preserve"> </w:t>
            </w:r>
          </w:p>
          <w:p w14:paraId="271FC9C8" w14:textId="7338F07C" w:rsidR="00271A64" w:rsidRPr="00490DC0" w:rsidRDefault="00271A64" w:rsidP="0063451B">
            <w:pPr>
              <w:spacing w:after="40"/>
              <w:jc w:val="both"/>
            </w:pPr>
            <w:r w:rsidRPr="00271A64">
              <w:t>31-513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098CD6E6" w14:textId="3704F4D3" w:rsidR="00271A64" w:rsidRPr="00490DC0" w:rsidRDefault="00271A64" w:rsidP="0063451B">
            <w:pPr>
              <w:spacing w:before="120" w:after="120"/>
              <w:jc w:val="both"/>
            </w:pPr>
            <w:r w:rsidRPr="00271A64">
              <w:t>36 750.00 zł</w:t>
            </w:r>
          </w:p>
        </w:tc>
      </w:tr>
      <w:tr w:rsidR="00271A64" w:rsidRPr="00493F8C" w14:paraId="596CE0BC" w14:textId="77777777" w:rsidTr="0063451B">
        <w:tc>
          <w:tcPr>
            <w:tcW w:w="993" w:type="dxa"/>
            <w:vAlign w:val="center"/>
          </w:tcPr>
          <w:p w14:paraId="5431179F" w14:textId="47C77DBD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2</w:t>
            </w:r>
          </w:p>
        </w:tc>
        <w:tc>
          <w:tcPr>
            <w:tcW w:w="5244" w:type="dxa"/>
          </w:tcPr>
          <w:p w14:paraId="7A6407D9" w14:textId="7E1F234B" w:rsidR="00271A64" w:rsidRPr="00490DC0" w:rsidRDefault="00271A64" w:rsidP="0063451B">
            <w:pPr>
              <w:spacing w:before="40"/>
            </w:pPr>
            <w:r w:rsidRPr="00271A64">
              <w:t>GRUPA OBIEŻYSWIAT SC. GRZEGORZ SUCHORA, MARIUSZ KMIECIK</w:t>
            </w:r>
          </w:p>
          <w:p w14:paraId="6A8E0EE8" w14:textId="5B79BBE4" w:rsidR="00271A64" w:rsidRPr="00490DC0" w:rsidRDefault="00271A64" w:rsidP="0063451B">
            <w:r w:rsidRPr="00271A64">
              <w:t>BALICKA</w:t>
            </w:r>
            <w:r w:rsidRPr="00490DC0">
              <w:t xml:space="preserve"> </w:t>
            </w:r>
            <w:r w:rsidRPr="00271A64">
              <w:t>56</w:t>
            </w:r>
            <w:r w:rsidRPr="00490DC0">
              <w:t xml:space="preserve"> </w:t>
            </w:r>
          </w:p>
          <w:p w14:paraId="66DEDCE1" w14:textId="5BD23475" w:rsidR="00271A64" w:rsidRPr="00490DC0" w:rsidRDefault="00271A64" w:rsidP="0063451B">
            <w:pPr>
              <w:spacing w:after="40"/>
              <w:jc w:val="both"/>
            </w:pPr>
            <w:r w:rsidRPr="00271A64">
              <w:t>30-149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0ECC9495" w14:textId="0D01856D" w:rsidR="00271A64" w:rsidRPr="00490DC0" w:rsidRDefault="00271A64" w:rsidP="0063451B">
            <w:pPr>
              <w:spacing w:before="120" w:after="120"/>
              <w:jc w:val="both"/>
            </w:pPr>
            <w:r w:rsidRPr="00271A64">
              <w:t>36 750.00 zł</w:t>
            </w:r>
          </w:p>
        </w:tc>
      </w:tr>
      <w:tr w:rsidR="00271A64" w:rsidRPr="00493F8C" w14:paraId="10B3576C" w14:textId="77777777" w:rsidTr="0063451B">
        <w:tc>
          <w:tcPr>
            <w:tcW w:w="993" w:type="dxa"/>
            <w:vAlign w:val="center"/>
          </w:tcPr>
          <w:p w14:paraId="0E686D55" w14:textId="630ECEBA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3</w:t>
            </w:r>
          </w:p>
        </w:tc>
        <w:tc>
          <w:tcPr>
            <w:tcW w:w="5244" w:type="dxa"/>
          </w:tcPr>
          <w:p w14:paraId="57371B56" w14:textId="6E0A5EAC" w:rsidR="00271A64" w:rsidRPr="00490DC0" w:rsidRDefault="00271A64" w:rsidP="0063451B">
            <w:pPr>
              <w:spacing w:before="40"/>
            </w:pPr>
            <w:r w:rsidRPr="00271A64">
              <w:t xml:space="preserve">Fundacja </w:t>
            </w:r>
            <w:proofErr w:type="spellStart"/>
            <w:r w:rsidRPr="00271A64">
              <w:t>ZPiT</w:t>
            </w:r>
            <w:proofErr w:type="spellEnd"/>
            <w:r w:rsidRPr="00271A64">
              <w:t xml:space="preserve"> "Krakus"</w:t>
            </w:r>
          </w:p>
          <w:p w14:paraId="78209AB0" w14:textId="6A243E67" w:rsidR="00271A64" w:rsidRPr="00490DC0" w:rsidRDefault="00271A64" w:rsidP="0063451B">
            <w:r w:rsidRPr="00271A64">
              <w:t>ul. Reymonta</w:t>
            </w:r>
            <w:r w:rsidRPr="00490DC0">
              <w:t xml:space="preserve"> </w:t>
            </w:r>
            <w:r w:rsidRPr="00271A64">
              <w:t>15</w:t>
            </w:r>
            <w:r w:rsidRPr="00490DC0">
              <w:t xml:space="preserve"> </w:t>
            </w:r>
          </w:p>
          <w:p w14:paraId="15DB5A16" w14:textId="7AB6509B" w:rsidR="00271A64" w:rsidRPr="00490DC0" w:rsidRDefault="00271A64" w:rsidP="0063451B">
            <w:pPr>
              <w:spacing w:after="40"/>
              <w:jc w:val="both"/>
            </w:pPr>
            <w:r w:rsidRPr="00271A64">
              <w:t>30-059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1B1BB31E" w14:textId="7BBE0274" w:rsidR="00271A64" w:rsidRPr="00490DC0" w:rsidRDefault="00271A64" w:rsidP="0063451B">
            <w:pPr>
              <w:spacing w:before="120" w:after="120"/>
              <w:jc w:val="both"/>
            </w:pPr>
            <w:r w:rsidRPr="00271A64">
              <w:t>58 200.00 zł</w:t>
            </w:r>
          </w:p>
        </w:tc>
      </w:tr>
      <w:tr w:rsidR="00271A64" w:rsidRPr="00493F8C" w14:paraId="18A51615" w14:textId="77777777" w:rsidTr="0063451B">
        <w:tc>
          <w:tcPr>
            <w:tcW w:w="993" w:type="dxa"/>
            <w:vAlign w:val="center"/>
          </w:tcPr>
          <w:p w14:paraId="437108A3" w14:textId="18FE4456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4</w:t>
            </w:r>
          </w:p>
        </w:tc>
        <w:tc>
          <w:tcPr>
            <w:tcW w:w="5244" w:type="dxa"/>
          </w:tcPr>
          <w:p w14:paraId="62652FA7" w14:textId="554152FD" w:rsidR="00271A64" w:rsidRPr="00490DC0" w:rsidRDefault="00271A64" w:rsidP="0063451B">
            <w:pPr>
              <w:spacing w:before="40"/>
            </w:pPr>
            <w:r w:rsidRPr="00271A64">
              <w:t xml:space="preserve">Ars Modi </w:t>
            </w:r>
            <w:proofErr w:type="spellStart"/>
            <w:r w:rsidRPr="00271A64">
              <w:t>Events</w:t>
            </w:r>
            <w:proofErr w:type="spellEnd"/>
            <w:r w:rsidRPr="00271A64">
              <w:t xml:space="preserve"> sp. z o.o.</w:t>
            </w:r>
          </w:p>
          <w:p w14:paraId="5EE1FCB9" w14:textId="7B7E086C" w:rsidR="00271A64" w:rsidRPr="00490DC0" w:rsidRDefault="00271A64" w:rsidP="0063451B">
            <w:proofErr w:type="spellStart"/>
            <w:r w:rsidRPr="00271A64">
              <w:t>Petrażyckiego</w:t>
            </w:r>
            <w:proofErr w:type="spellEnd"/>
            <w:r w:rsidRPr="00490DC0">
              <w:t xml:space="preserve"> </w:t>
            </w:r>
            <w:r w:rsidRPr="00271A64">
              <w:t>27</w:t>
            </w:r>
            <w:r w:rsidRPr="00490DC0">
              <w:t xml:space="preserve"> </w:t>
            </w:r>
          </w:p>
          <w:p w14:paraId="1EA923FE" w14:textId="786C6386" w:rsidR="00271A64" w:rsidRPr="00490DC0" w:rsidRDefault="00271A64" w:rsidP="0063451B">
            <w:pPr>
              <w:spacing w:after="40"/>
              <w:jc w:val="both"/>
            </w:pPr>
            <w:r w:rsidRPr="00271A64">
              <w:t>30-399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59D6987F" w14:textId="4C1FA882" w:rsidR="00271A64" w:rsidRPr="00490DC0" w:rsidRDefault="00271A64" w:rsidP="0063451B">
            <w:pPr>
              <w:spacing w:before="120" w:after="120"/>
              <w:jc w:val="both"/>
            </w:pPr>
            <w:r w:rsidRPr="00271A64">
              <w:t>40 081.50 zł</w:t>
            </w:r>
          </w:p>
        </w:tc>
      </w:tr>
      <w:tr w:rsidR="00271A64" w:rsidRPr="00493F8C" w14:paraId="7CA01C4C" w14:textId="77777777" w:rsidTr="0063451B">
        <w:tc>
          <w:tcPr>
            <w:tcW w:w="993" w:type="dxa"/>
            <w:vAlign w:val="center"/>
          </w:tcPr>
          <w:p w14:paraId="75906B26" w14:textId="3D5BD0F4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5</w:t>
            </w:r>
          </w:p>
        </w:tc>
        <w:tc>
          <w:tcPr>
            <w:tcW w:w="5244" w:type="dxa"/>
          </w:tcPr>
          <w:p w14:paraId="51006EB4" w14:textId="3F987521" w:rsidR="00654EF1" w:rsidRDefault="00654EF1" w:rsidP="0063451B">
            <w:pPr>
              <w:spacing w:before="40"/>
              <w:rPr>
                <w:color w:val="EE0000"/>
              </w:rPr>
            </w:pPr>
            <w:r>
              <w:rPr>
                <w:color w:val="EE0000"/>
              </w:rPr>
              <w:t xml:space="preserve">Było: </w:t>
            </w:r>
          </w:p>
          <w:p w14:paraId="676C9197" w14:textId="56A8AD43" w:rsidR="00654EF1" w:rsidRDefault="00654EF1" w:rsidP="0063451B">
            <w:pPr>
              <w:spacing w:before="40"/>
              <w:rPr>
                <w:color w:val="EE0000"/>
              </w:rPr>
            </w:pPr>
            <w:r w:rsidRPr="007975F9">
              <w:rPr>
                <w:color w:val="EE0000"/>
              </w:rPr>
              <w:t>JUREK</w:t>
            </w:r>
            <w:r>
              <w:rPr>
                <w:color w:val="EE0000"/>
              </w:rPr>
              <w:t xml:space="preserve"> </w:t>
            </w:r>
            <w:r w:rsidRPr="007975F9">
              <w:rPr>
                <w:color w:val="EE0000"/>
              </w:rPr>
              <w:t>CATERING SPÓŁKA JAWNA</w:t>
            </w:r>
          </w:p>
          <w:p w14:paraId="5EA52B84" w14:textId="6BB89C12" w:rsidR="00654EF1" w:rsidRDefault="00654EF1" w:rsidP="0063451B">
            <w:pPr>
              <w:spacing w:before="40"/>
              <w:rPr>
                <w:color w:val="EE0000"/>
              </w:rPr>
            </w:pPr>
            <w:r>
              <w:rPr>
                <w:color w:val="EE0000"/>
              </w:rPr>
              <w:t>Jest:</w:t>
            </w:r>
          </w:p>
          <w:p w14:paraId="406B8E89" w14:textId="18A3CABB" w:rsidR="00271A64" w:rsidRPr="007975F9" w:rsidRDefault="00271A64" w:rsidP="0063451B">
            <w:pPr>
              <w:spacing w:before="40"/>
              <w:rPr>
                <w:color w:val="EE0000"/>
              </w:rPr>
            </w:pPr>
            <w:r w:rsidRPr="007975F9">
              <w:rPr>
                <w:color w:val="EE0000"/>
              </w:rPr>
              <w:t>JUREK</w:t>
            </w:r>
            <w:r w:rsidR="007975F9" w:rsidRPr="007975F9">
              <w:rPr>
                <w:color w:val="EE0000"/>
              </w:rPr>
              <w:t>-</w:t>
            </w:r>
            <w:r w:rsidRPr="007975F9">
              <w:rPr>
                <w:color w:val="EE0000"/>
              </w:rPr>
              <w:t>CATERING</w:t>
            </w:r>
            <w:r w:rsidR="007975F9" w:rsidRPr="007975F9">
              <w:rPr>
                <w:color w:val="EE0000"/>
              </w:rPr>
              <w:t>-SERWIS</w:t>
            </w:r>
            <w:r w:rsidRPr="007975F9">
              <w:rPr>
                <w:color w:val="EE0000"/>
              </w:rPr>
              <w:t xml:space="preserve"> SPÓŁKA JAWNA</w:t>
            </w:r>
          </w:p>
          <w:p w14:paraId="7947EFD0" w14:textId="19EC61E3" w:rsidR="00271A64" w:rsidRPr="00490DC0" w:rsidRDefault="00112900" w:rsidP="0063451B">
            <w:r>
              <w:t>Kocmyrzowska 141</w:t>
            </w:r>
            <w:r w:rsidR="00271A64" w:rsidRPr="00490DC0">
              <w:t xml:space="preserve"> </w:t>
            </w:r>
          </w:p>
          <w:p w14:paraId="57C7FACB" w14:textId="126F02F0" w:rsidR="00271A64" w:rsidRPr="00490DC0" w:rsidRDefault="00271A64" w:rsidP="0063451B">
            <w:pPr>
              <w:spacing w:after="40"/>
              <w:jc w:val="both"/>
            </w:pPr>
            <w:r w:rsidRPr="00271A64">
              <w:t>32-0</w:t>
            </w:r>
            <w:r w:rsidR="00112900">
              <w:t>10 Sulechów</w:t>
            </w:r>
          </w:p>
        </w:tc>
        <w:tc>
          <w:tcPr>
            <w:tcW w:w="2835" w:type="dxa"/>
            <w:vAlign w:val="center"/>
          </w:tcPr>
          <w:p w14:paraId="2DED1DE1" w14:textId="4CCA47D5" w:rsidR="00271A64" w:rsidRPr="00490DC0" w:rsidRDefault="00271A64" w:rsidP="0063451B">
            <w:pPr>
              <w:spacing w:before="120" w:after="120"/>
              <w:jc w:val="both"/>
            </w:pPr>
            <w:r w:rsidRPr="00271A64">
              <w:t>52 006.50 zł</w:t>
            </w:r>
          </w:p>
        </w:tc>
      </w:tr>
      <w:tr w:rsidR="00271A64" w:rsidRPr="00493F8C" w14:paraId="21927BE7" w14:textId="77777777" w:rsidTr="0063451B">
        <w:tc>
          <w:tcPr>
            <w:tcW w:w="993" w:type="dxa"/>
            <w:vAlign w:val="center"/>
          </w:tcPr>
          <w:p w14:paraId="07328C2D" w14:textId="0DC2ED0E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6</w:t>
            </w:r>
          </w:p>
        </w:tc>
        <w:tc>
          <w:tcPr>
            <w:tcW w:w="5244" w:type="dxa"/>
          </w:tcPr>
          <w:p w14:paraId="39384D00" w14:textId="2B81FA7A" w:rsidR="00271A64" w:rsidRPr="00490DC0" w:rsidRDefault="00271A64" w:rsidP="0063451B">
            <w:pPr>
              <w:spacing w:before="40"/>
            </w:pPr>
            <w:r w:rsidRPr="00271A64">
              <w:t>GASTRO SERWIS S.C. ANNA JELONEK KRZYSZTOF JELONEK</w:t>
            </w:r>
          </w:p>
          <w:p w14:paraId="3FEECABF" w14:textId="18F92CD9" w:rsidR="00271A64" w:rsidRPr="00490DC0" w:rsidRDefault="00271A64" w:rsidP="0063451B">
            <w:r w:rsidRPr="00271A64">
              <w:lastRenderedPageBreak/>
              <w:t>PRASKA</w:t>
            </w:r>
            <w:r w:rsidRPr="00490DC0">
              <w:t xml:space="preserve"> </w:t>
            </w:r>
            <w:r w:rsidRPr="00271A64">
              <w:t>28/10</w:t>
            </w:r>
            <w:r w:rsidRPr="00490DC0">
              <w:t xml:space="preserve"> </w:t>
            </w:r>
          </w:p>
          <w:p w14:paraId="46E4E1BF" w14:textId="0FB95B28" w:rsidR="00271A64" w:rsidRPr="00490DC0" w:rsidRDefault="00271A64" w:rsidP="0063451B">
            <w:pPr>
              <w:spacing w:after="40"/>
              <w:jc w:val="both"/>
            </w:pPr>
            <w:r w:rsidRPr="00271A64">
              <w:t>30-328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55B5267D" w14:textId="4CCA5D99" w:rsidR="00271A64" w:rsidRPr="00490DC0" w:rsidRDefault="00271A64" w:rsidP="0063451B">
            <w:pPr>
              <w:spacing w:before="120" w:after="120"/>
              <w:jc w:val="both"/>
            </w:pPr>
            <w:r w:rsidRPr="00271A64">
              <w:lastRenderedPageBreak/>
              <w:t>45 000.00 zł</w:t>
            </w:r>
          </w:p>
        </w:tc>
      </w:tr>
    </w:tbl>
    <w:p w14:paraId="16CE84E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FF9CB" w14:textId="77777777" w:rsidR="0074071D" w:rsidRDefault="0074071D">
      <w:r>
        <w:separator/>
      </w:r>
    </w:p>
  </w:endnote>
  <w:endnote w:type="continuationSeparator" w:id="0">
    <w:p w14:paraId="75217DC6" w14:textId="77777777" w:rsidR="0074071D" w:rsidRDefault="00740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9D6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7C7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B71F" w14:textId="1FFE4FA1" w:rsidR="009F189D" w:rsidRDefault="00BD0D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E1D67A" wp14:editId="571A1E0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9435231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F66A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141C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B6F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3154DE" w14:textId="77777777" w:rsidR="009F189D" w:rsidRDefault="009F189D">
    <w:pPr>
      <w:pStyle w:val="Stopka"/>
      <w:tabs>
        <w:tab w:val="clear" w:pos="4536"/>
      </w:tabs>
      <w:jc w:val="center"/>
    </w:pPr>
  </w:p>
  <w:p w14:paraId="2991932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58F69" w14:textId="77777777" w:rsidR="0074071D" w:rsidRDefault="0074071D">
      <w:r>
        <w:separator/>
      </w:r>
    </w:p>
  </w:footnote>
  <w:footnote w:type="continuationSeparator" w:id="0">
    <w:p w14:paraId="376E6E0C" w14:textId="77777777" w:rsidR="0074071D" w:rsidRDefault="00740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4CEE6" w14:textId="77777777" w:rsidR="00271A64" w:rsidRDefault="00271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22A7" w14:textId="77777777" w:rsidR="00271A64" w:rsidRDefault="00271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F91C4" w14:textId="77777777" w:rsidR="00271A64" w:rsidRDefault="00271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74"/>
    <w:rsid w:val="00007727"/>
    <w:rsid w:val="00017720"/>
    <w:rsid w:val="00025374"/>
    <w:rsid w:val="00035488"/>
    <w:rsid w:val="00066DB3"/>
    <w:rsid w:val="00075824"/>
    <w:rsid w:val="000A0093"/>
    <w:rsid w:val="000A4B5F"/>
    <w:rsid w:val="000D38D0"/>
    <w:rsid w:val="000D7F25"/>
    <w:rsid w:val="000E00E5"/>
    <w:rsid w:val="00104EFA"/>
    <w:rsid w:val="00112900"/>
    <w:rsid w:val="001146A4"/>
    <w:rsid w:val="00173B20"/>
    <w:rsid w:val="001757EC"/>
    <w:rsid w:val="001C69FF"/>
    <w:rsid w:val="002326B6"/>
    <w:rsid w:val="0023318D"/>
    <w:rsid w:val="00271A64"/>
    <w:rsid w:val="003B6B36"/>
    <w:rsid w:val="003D1E3B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4EF1"/>
    <w:rsid w:val="0069085C"/>
    <w:rsid w:val="006D03E2"/>
    <w:rsid w:val="006E3702"/>
    <w:rsid w:val="0073323E"/>
    <w:rsid w:val="0074071D"/>
    <w:rsid w:val="007965DC"/>
    <w:rsid w:val="007975F9"/>
    <w:rsid w:val="00843263"/>
    <w:rsid w:val="00861E75"/>
    <w:rsid w:val="009C20BC"/>
    <w:rsid w:val="009C6D7B"/>
    <w:rsid w:val="009D19BD"/>
    <w:rsid w:val="009F189D"/>
    <w:rsid w:val="00A120F7"/>
    <w:rsid w:val="00A67C20"/>
    <w:rsid w:val="00A80738"/>
    <w:rsid w:val="00A86F53"/>
    <w:rsid w:val="00AA718D"/>
    <w:rsid w:val="00BC4534"/>
    <w:rsid w:val="00BD0D84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59AE9"/>
  <w15:chartTrackingRefBased/>
  <w15:docId w15:val="{F4E8FD52-11FC-479A-A786-DAD9C264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4E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5</cp:revision>
  <cp:lastPrinted>2026-08-05T10:56:00Z</cp:lastPrinted>
  <dcterms:created xsi:type="dcterms:W3CDTF">2026-08-06T08:04:00Z</dcterms:created>
  <dcterms:modified xsi:type="dcterms:W3CDTF">2026-08-06T08:28:00Z</dcterms:modified>
</cp:coreProperties>
</file>