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A1556C" w:rsidRDefault="00CB6204" w:rsidP="00D3086D">
      <w:pPr>
        <w:pStyle w:val="Nagwek4"/>
        <w:rPr>
          <w:bCs/>
          <w:iCs/>
          <w:sz w:val="22"/>
          <w:szCs w:val="22"/>
        </w:rPr>
      </w:pPr>
      <w:r w:rsidRPr="00A1556C">
        <w:rPr>
          <w:bCs/>
          <w:iCs/>
          <w:sz w:val="22"/>
          <w:szCs w:val="22"/>
        </w:rPr>
        <w:t xml:space="preserve">Załącznik nr </w:t>
      </w:r>
      <w:r w:rsidR="00D3086D" w:rsidRPr="00A1556C">
        <w:rPr>
          <w:bCs/>
          <w:iCs/>
          <w:sz w:val="22"/>
          <w:szCs w:val="22"/>
        </w:rPr>
        <w:t>5</w:t>
      </w:r>
      <w:r w:rsidR="00360BC3" w:rsidRPr="00A1556C">
        <w:rPr>
          <w:bCs/>
          <w:iCs/>
          <w:sz w:val="22"/>
          <w:szCs w:val="22"/>
        </w:rPr>
        <w:t xml:space="preserve"> do SWZ</w:t>
      </w:r>
    </w:p>
    <w:p w14:paraId="0C18138F" w14:textId="0C7EE78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A47DA0">
        <w:rPr>
          <w:b/>
          <w:sz w:val="22"/>
          <w:szCs w:val="22"/>
        </w:rPr>
        <w:t>4</w:t>
      </w:r>
      <w:r w:rsidR="007D3F4B">
        <w:rPr>
          <w:b/>
          <w:sz w:val="22"/>
          <w:szCs w:val="22"/>
        </w:rPr>
        <w:t>7</w:t>
      </w:r>
      <w:r w:rsidR="00916A1E" w:rsidRPr="00916A1E">
        <w:rPr>
          <w:b/>
          <w:sz w:val="22"/>
          <w:szCs w:val="22"/>
        </w:rPr>
        <w:t>/</w:t>
      </w:r>
      <w:r w:rsidR="00253AD5">
        <w:rPr>
          <w:b/>
          <w:sz w:val="22"/>
          <w:szCs w:val="22"/>
        </w:rPr>
        <w:t>202</w:t>
      </w:r>
      <w:r w:rsidR="0099122F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68D0205" w14:textId="1E8B72EB" w:rsidR="00344433" w:rsidRPr="0099122F" w:rsidRDefault="007D3F4B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7D3F4B">
        <w:rPr>
          <w:b/>
          <w:i/>
          <w:iCs/>
          <w:sz w:val="22"/>
          <w:szCs w:val="22"/>
        </w:rPr>
        <w:t>Zakup i dostawa leków do programów lekowych i innych leków</w:t>
      </w:r>
    </w:p>
    <w:p w14:paraId="0ECEE534" w14:textId="1BF5FA38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0D1CFA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33DBA2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34443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51E1"/>
    <w:rsid w:val="000621A2"/>
    <w:rsid w:val="000719DC"/>
    <w:rsid w:val="00075CEC"/>
    <w:rsid w:val="00086179"/>
    <w:rsid w:val="000D29F5"/>
    <w:rsid w:val="000E0467"/>
    <w:rsid w:val="00106AC7"/>
    <w:rsid w:val="00111985"/>
    <w:rsid w:val="00147532"/>
    <w:rsid w:val="001614BA"/>
    <w:rsid w:val="001924CF"/>
    <w:rsid w:val="001B277A"/>
    <w:rsid w:val="00204613"/>
    <w:rsid w:val="00253AD5"/>
    <w:rsid w:val="00275114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44433"/>
    <w:rsid w:val="00360BC3"/>
    <w:rsid w:val="003C5603"/>
    <w:rsid w:val="003C7544"/>
    <w:rsid w:val="003D1063"/>
    <w:rsid w:val="003E5D20"/>
    <w:rsid w:val="003E62B1"/>
    <w:rsid w:val="003F6927"/>
    <w:rsid w:val="004044F5"/>
    <w:rsid w:val="00415097"/>
    <w:rsid w:val="00422381"/>
    <w:rsid w:val="0043102D"/>
    <w:rsid w:val="0045103F"/>
    <w:rsid w:val="00460820"/>
    <w:rsid w:val="004704CB"/>
    <w:rsid w:val="0047468B"/>
    <w:rsid w:val="00475A75"/>
    <w:rsid w:val="004C55DE"/>
    <w:rsid w:val="004D5C77"/>
    <w:rsid w:val="004F0AE3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50AF2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7D3F4B"/>
    <w:rsid w:val="008032C1"/>
    <w:rsid w:val="00822543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37CF7"/>
    <w:rsid w:val="0094643E"/>
    <w:rsid w:val="00952336"/>
    <w:rsid w:val="0099122F"/>
    <w:rsid w:val="00993589"/>
    <w:rsid w:val="009A21D7"/>
    <w:rsid w:val="009A4A2C"/>
    <w:rsid w:val="009A4CD3"/>
    <w:rsid w:val="009D50F1"/>
    <w:rsid w:val="009F3095"/>
    <w:rsid w:val="00A1556C"/>
    <w:rsid w:val="00A24942"/>
    <w:rsid w:val="00A311C9"/>
    <w:rsid w:val="00A46EFE"/>
    <w:rsid w:val="00A47DA0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A33DB"/>
    <w:rsid w:val="00BE6092"/>
    <w:rsid w:val="00BF4C7F"/>
    <w:rsid w:val="00C33407"/>
    <w:rsid w:val="00C37CD2"/>
    <w:rsid w:val="00C527C7"/>
    <w:rsid w:val="00C606B9"/>
    <w:rsid w:val="00C647E2"/>
    <w:rsid w:val="00CB6204"/>
    <w:rsid w:val="00CC527A"/>
    <w:rsid w:val="00D305C3"/>
    <w:rsid w:val="00D3086D"/>
    <w:rsid w:val="00D57E8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3AD1"/>
    <w:rsid w:val="00F568D6"/>
    <w:rsid w:val="00F70072"/>
    <w:rsid w:val="00F930C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26</cp:revision>
  <cp:lastPrinted>2025-02-27T10:47:00Z</cp:lastPrinted>
  <dcterms:created xsi:type="dcterms:W3CDTF">2021-07-06T08:08:00Z</dcterms:created>
  <dcterms:modified xsi:type="dcterms:W3CDTF">2026-07-28T07:56:00Z</dcterms:modified>
</cp:coreProperties>
</file>