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FE3D2" w14:textId="3014B614" w:rsidR="008D2AB8" w:rsidRPr="000D46E2" w:rsidRDefault="008D2AB8" w:rsidP="000D46E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b w:val="0"/>
          <w:sz w:val="20"/>
          <w:szCs w:val="20"/>
        </w:rPr>
        <w:tab/>
      </w:r>
      <w:r w:rsidRPr="000D46E2">
        <w:rPr>
          <w:rFonts w:ascii="Verdana" w:hAnsi="Verdana"/>
          <w:b w:val="0"/>
          <w:sz w:val="20"/>
          <w:szCs w:val="20"/>
        </w:rPr>
        <w:tab/>
      </w:r>
      <w:r w:rsidRPr="000D46E2">
        <w:rPr>
          <w:rFonts w:ascii="Verdana" w:hAnsi="Verdana"/>
          <w:b w:val="0"/>
          <w:sz w:val="20"/>
          <w:szCs w:val="20"/>
        </w:rPr>
        <w:tab/>
      </w:r>
      <w:r w:rsidRPr="000D46E2">
        <w:rPr>
          <w:rFonts w:ascii="Verdana" w:hAnsi="Verdana"/>
          <w:b w:val="0"/>
          <w:sz w:val="20"/>
          <w:szCs w:val="20"/>
        </w:rPr>
        <w:tab/>
      </w:r>
      <w:r w:rsidRPr="000D46E2">
        <w:rPr>
          <w:rFonts w:ascii="Verdana" w:hAnsi="Verdana"/>
          <w:b w:val="0"/>
          <w:sz w:val="20"/>
          <w:szCs w:val="20"/>
        </w:rPr>
        <w:tab/>
      </w:r>
      <w:r w:rsidRPr="000D46E2">
        <w:rPr>
          <w:rFonts w:ascii="Verdana" w:hAnsi="Verdana"/>
          <w:b w:val="0"/>
          <w:sz w:val="20"/>
          <w:szCs w:val="20"/>
        </w:rPr>
        <w:tab/>
      </w:r>
      <w:r w:rsidRPr="000D46E2">
        <w:rPr>
          <w:rFonts w:ascii="Verdana" w:hAnsi="Verdana"/>
          <w:b w:val="0"/>
          <w:sz w:val="20"/>
          <w:szCs w:val="20"/>
        </w:rPr>
        <w:tab/>
      </w:r>
      <w:r w:rsidRPr="000D46E2">
        <w:rPr>
          <w:rFonts w:ascii="Verdana" w:hAnsi="Verdana"/>
          <w:sz w:val="20"/>
          <w:szCs w:val="20"/>
        </w:rPr>
        <w:t xml:space="preserve">Załącznik nr </w:t>
      </w:r>
      <w:r w:rsidR="00012286" w:rsidRPr="000D46E2">
        <w:rPr>
          <w:rFonts w:ascii="Verdana" w:hAnsi="Verdana"/>
          <w:sz w:val="20"/>
          <w:szCs w:val="20"/>
        </w:rPr>
        <w:t>1</w:t>
      </w:r>
    </w:p>
    <w:p w14:paraId="7383C3BB" w14:textId="77777777" w:rsidR="008D2AB8" w:rsidRPr="000D46E2" w:rsidRDefault="008D2AB8" w:rsidP="000D46E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0F8D1F9" w14:textId="77777777" w:rsidR="008D2AB8" w:rsidRPr="000D46E2" w:rsidRDefault="008D2AB8" w:rsidP="000D46E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0D46E2">
        <w:rPr>
          <w:rFonts w:ascii="Verdana" w:hAnsi="Verdana"/>
          <w:b/>
          <w:sz w:val="20"/>
          <w:szCs w:val="20"/>
        </w:rPr>
        <w:t>FORMULARZ OFERTY</w:t>
      </w:r>
    </w:p>
    <w:p w14:paraId="049C0CCF" w14:textId="77777777" w:rsidR="008D2AB8" w:rsidRPr="000D46E2" w:rsidRDefault="008D2AB8" w:rsidP="000D46E2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1A42262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0C80ADA" w14:textId="5BE07475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sz w:val="20"/>
          <w:szCs w:val="20"/>
        </w:rPr>
        <w:t>FORMA PROWADZONEJ DZIAŁALNOŚCI: ............................................................</w:t>
      </w:r>
    </w:p>
    <w:p w14:paraId="555533C5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0AFFFF5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AFB295B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D46E2">
        <w:rPr>
          <w:rFonts w:ascii="Verdana" w:hAnsi="Verdana"/>
          <w:sz w:val="20"/>
          <w:szCs w:val="20"/>
          <w:lang w:val="de-DE"/>
        </w:rPr>
        <w:t>TEL.</w:t>
      </w:r>
      <w:r w:rsidRPr="000D46E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06E493F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D46E2">
        <w:rPr>
          <w:rFonts w:ascii="Verdana" w:hAnsi="Verdana"/>
          <w:sz w:val="20"/>
          <w:szCs w:val="20"/>
          <w:lang w:val="de-DE"/>
        </w:rPr>
        <w:t xml:space="preserve">FAX </w:t>
      </w:r>
      <w:r w:rsidRPr="000D46E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1FCD0C7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D46E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AE2226E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0D46E2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04FC261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EA277B7" w14:textId="77777777" w:rsidR="000D46E2" w:rsidRDefault="000D46E2" w:rsidP="000D46E2">
      <w:pPr>
        <w:rPr>
          <w:rFonts w:ascii="Verdana" w:hAnsi="Verdana"/>
          <w:sz w:val="20"/>
          <w:szCs w:val="20"/>
        </w:rPr>
      </w:pPr>
    </w:p>
    <w:p w14:paraId="6EE0FD12" w14:textId="4CE09434" w:rsidR="008D2AB8" w:rsidRPr="000D46E2" w:rsidRDefault="008D2AB8" w:rsidP="000D46E2">
      <w:pPr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sz w:val="20"/>
          <w:szCs w:val="20"/>
        </w:rPr>
        <w:t>Do: Nazwa i siedziba Zamawiającego:</w:t>
      </w:r>
    </w:p>
    <w:p w14:paraId="63F9BE5A" w14:textId="65974E2A" w:rsidR="005D6F79" w:rsidRPr="000D46E2" w:rsidRDefault="005D6F79" w:rsidP="000D46E2">
      <w:pPr>
        <w:ind w:right="-110"/>
        <w:rPr>
          <w:rFonts w:ascii="Verdana" w:hAnsi="Verdana"/>
          <w:b/>
          <w:sz w:val="20"/>
          <w:szCs w:val="20"/>
        </w:rPr>
      </w:pPr>
      <w:r w:rsidRPr="000D46E2">
        <w:rPr>
          <w:rFonts w:ascii="Verdana" w:hAnsi="Verdana"/>
          <w:b/>
          <w:sz w:val="20"/>
          <w:szCs w:val="20"/>
        </w:rPr>
        <w:t xml:space="preserve">Akademia Górniczo </w:t>
      </w:r>
      <w:r w:rsidR="000D46E2">
        <w:rPr>
          <w:rFonts w:ascii="Verdana" w:hAnsi="Verdana"/>
          <w:b/>
          <w:sz w:val="20"/>
          <w:szCs w:val="20"/>
        </w:rPr>
        <w:t>–</w:t>
      </w:r>
      <w:r w:rsidRPr="000D46E2">
        <w:rPr>
          <w:rFonts w:ascii="Verdana" w:hAnsi="Verdana"/>
          <w:b/>
          <w:sz w:val="20"/>
          <w:szCs w:val="20"/>
        </w:rPr>
        <w:t xml:space="preserve"> Hutnicza</w:t>
      </w:r>
      <w:r w:rsidR="000D46E2">
        <w:rPr>
          <w:rFonts w:ascii="Verdana" w:hAnsi="Verdana"/>
          <w:b/>
          <w:sz w:val="20"/>
          <w:szCs w:val="20"/>
        </w:rPr>
        <w:t xml:space="preserve"> </w:t>
      </w:r>
      <w:r w:rsidRPr="000D46E2">
        <w:rPr>
          <w:rFonts w:ascii="Verdana" w:hAnsi="Verdana"/>
          <w:b/>
          <w:sz w:val="20"/>
          <w:szCs w:val="20"/>
        </w:rPr>
        <w:t>im. Stanisława Staszica w Krakowie</w:t>
      </w:r>
    </w:p>
    <w:p w14:paraId="485982B7" w14:textId="7F086C6A" w:rsidR="008D2AB8" w:rsidRPr="000D46E2" w:rsidRDefault="005D6F79" w:rsidP="000D46E2">
      <w:pPr>
        <w:ind w:right="-110"/>
        <w:rPr>
          <w:rFonts w:ascii="Verdana" w:hAnsi="Verdana"/>
          <w:b/>
          <w:sz w:val="20"/>
          <w:szCs w:val="20"/>
        </w:rPr>
      </w:pPr>
      <w:r w:rsidRPr="000D46E2">
        <w:rPr>
          <w:rFonts w:ascii="Verdana" w:hAnsi="Verdana"/>
          <w:b/>
          <w:sz w:val="20"/>
          <w:szCs w:val="20"/>
        </w:rPr>
        <w:t>Dział Zamówień Publicznych</w:t>
      </w:r>
      <w:r w:rsidR="008D2AB8" w:rsidRPr="000D46E2">
        <w:rPr>
          <w:rFonts w:ascii="Verdana" w:hAnsi="Verdana"/>
          <w:b/>
          <w:sz w:val="20"/>
          <w:szCs w:val="20"/>
        </w:rPr>
        <w:t xml:space="preserve">  </w:t>
      </w:r>
    </w:p>
    <w:p w14:paraId="5511D371" w14:textId="1125D18B" w:rsidR="008D2AB8" w:rsidRPr="000D46E2" w:rsidRDefault="005D6F79" w:rsidP="000D46E2">
      <w:pPr>
        <w:ind w:right="-110"/>
        <w:rPr>
          <w:rFonts w:ascii="Verdana" w:hAnsi="Verdana"/>
          <w:b/>
          <w:sz w:val="20"/>
          <w:szCs w:val="20"/>
        </w:rPr>
      </w:pPr>
      <w:r w:rsidRPr="000D46E2">
        <w:rPr>
          <w:rFonts w:ascii="Verdana" w:hAnsi="Verdana"/>
          <w:b/>
          <w:sz w:val="20"/>
          <w:szCs w:val="20"/>
        </w:rPr>
        <w:t>Al. Mickiewicza</w:t>
      </w:r>
      <w:r w:rsidR="008D2AB8" w:rsidRPr="000D46E2">
        <w:rPr>
          <w:rFonts w:ascii="Verdana" w:hAnsi="Verdana"/>
          <w:b/>
          <w:sz w:val="20"/>
          <w:szCs w:val="20"/>
        </w:rPr>
        <w:t xml:space="preserve"> </w:t>
      </w:r>
      <w:r w:rsidRPr="000D46E2">
        <w:rPr>
          <w:rFonts w:ascii="Verdana" w:hAnsi="Verdana"/>
          <w:b/>
          <w:sz w:val="20"/>
          <w:szCs w:val="20"/>
        </w:rPr>
        <w:t>30</w:t>
      </w:r>
      <w:r w:rsidR="000D46E2">
        <w:rPr>
          <w:rFonts w:ascii="Verdana" w:hAnsi="Verdana"/>
          <w:b/>
          <w:sz w:val="20"/>
          <w:szCs w:val="20"/>
        </w:rPr>
        <w:t xml:space="preserve">, </w:t>
      </w:r>
      <w:r w:rsidRPr="000D46E2">
        <w:rPr>
          <w:rFonts w:ascii="Verdana" w:hAnsi="Verdana"/>
          <w:b/>
          <w:sz w:val="20"/>
          <w:szCs w:val="20"/>
        </w:rPr>
        <w:t>30-059</w:t>
      </w:r>
      <w:r w:rsidR="008D2AB8" w:rsidRPr="000D46E2">
        <w:rPr>
          <w:rFonts w:ascii="Verdana" w:hAnsi="Verdana"/>
          <w:b/>
          <w:sz w:val="20"/>
          <w:szCs w:val="20"/>
        </w:rPr>
        <w:t xml:space="preserve"> </w:t>
      </w:r>
      <w:r w:rsidRPr="000D46E2">
        <w:rPr>
          <w:rFonts w:ascii="Verdana" w:hAnsi="Verdana"/>
          <w:b/>
          <w:sz w:val="20"/>
          <w:szCs w:val="20"/>
        </w:rPr>
        <w:t>Kraków</w:t>
      </w:r>
      <w:r w:rsidR="008D2AB8" w:rsidRPr="000D46E2">
        <w:rPr>
          <w:rFonts w:ascii="Verdana" w:hAnsi="Verdana"/>
          <w:b/>
          <w:sz w:val="20"/>
          <w:szCs w:val="20"/>
        </w:rPr>
        <w:t xml:space="preserve">,  </w:t>
      </w:r>
    </w:p>
    <w:p w14:paraId="27E97C7B" w14:textId="77777777" w:rsidR="008D2AB8" w:rsidRPr="000D46E2" w:rsidRDefault="008D2AB8" w:rsidP="000D46E2">
      <w:pPr>
        <w:ind w:firstLine="3969"/>
        <w:rPr>
          <w:rFonts w:ascii="Verdana" w:hAnsi="Verdana"/>
          <w:b/>
          <w:sz w:val="20"/>
          <w:szCs w:val="20"/>
        </w:rPr>
      </w:pPr>
    </w:p>
    <w:p w14:paraId="435939C6" w14:textId="1C3CB46B" w:rsidR="008D2AB8" w:rsidRPr="000D46E2" w:rsidRDefault="008D2AB8" w:rsidP="000D46E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5D6F79" w:rsidRPr="000D46E2">
        <w:rPr>
          <w:rFonts w:ascii="Verdana" w:hAnsi="Verdana"/>
          <w:b/>
          <w:sz w:val="20"/>
          <w:szCs w:val="20"/>
        </w:rPr>
        <w:t>Wykonanie instalacji klimatyzacji dla pomieszczeń 1.1, 1.8, 1.9, 2.1 - KC-DE-zp.25.364.2026</w:t>
      </w:r>
      <w:r w:rsidRPr="000D46E2">
        <w:rPr>
          <w:rFonts w:ascii="Verdana" w:hAnsi="Verdana"/>
          <w:b/>
          <w:sz w:val="20"/>
          <w:szCs w:val="20"/>
        </w:rPr>
        <w:t xml:space="preserve">, </w:t>
      </w:r>
      <w:r w:rsidRPr="000D46E2">
        <w:rPr>
          <w:rFonts w:ascii="Verdana" w:hAnsi="Verdana"/>
          <w:sz w:val="20"/>
          <w:szCs w:val="20"/>
        </w:rPr>
        <w:t>oferuję realizację przedmiotu zamówienia , zgodnie z zasadami określonymi w specyfikacji warunków zamówienia.</w:t>
      </w:r>
    </w:p>
    <w:p w14:paraId="510A3885" w14:textId="77777777" w:rsidR="008D2AB8" w:rsidRPr="000D46E2" w:rsidRDefault="008D2AB8" w:rsidP="000D46E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F1BD5A2" w14:textId="77777777" w:rsidR="00574503" w:rsidRPr="000D46E2" w:rsidRDefault="00574503" w:rsidP="000D46E2">
      <w:pPr>
        <w:widowControl w:val="0"/>
        <w:suppressAutoHyphens/>
        <w:ind w:right="1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lang w:eastAsia="zh-CN"/>
        </w:rPr>
        <w:t>Cena brutto: .........................................................................PLN</w:t>
      </w:r>
    </w:p>
    <w:p w14:paraId="49DF861C" w14:textId="77777777" w:rsidR="00574503" w:rsidRPr="000D46E2" w:rsidRDefault="00574503" w:rsidP="000D46E2">
      <w:pPr>
        <w:widowControl w:val="0"/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1F28CD58" w14:textId="77777777" w:rsidR="00574503" w:rsidRPr="000D46E2" w:rsidRDefault="00574503" w:rsidP="000D46E2">
      <w:pPr>
        <w:widowControl w:val="0"/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Słownie brutto:.......................................................................................................</w:t>
      </w:r>
    </w:p>
    <w:p w14:paraId="7B5A7564" w14:textId="77777777" w:rsidR="00574503" w:rsidRPr="000D46E2" w:rsidRDefault="00574503" w:rsidP="000D46E2">
      <w:pPr>
        <w:widowControl w:val="0"/>
        <w:suppressAutoHyphens/>
        <w:rPr>
          <w:rFonts w:ascii="Verdana" w:hAnsi="Verdana"/>
          <w:b/>
          <w:sz w:val="20"/>
          <w:szCs w:val="20"/>
          <w:lang w:eastAsia="zh-CN"/>
        </w:rPr>
      </w:pPr>
    </w:p>
    <w:p w14:paraId="58568805" w14:textId="77777777" w:rsidR="00574503" w:rsidRPr="000D46E2" w:rsidRDefault="00574503" w:rsidP="000D46E2">
      <w:pPr>
        <w:widowControl w:val="0"/>
        <w:suppressAutoHyphens/>
        <w:rPr>
          <w:rFonts w:ascii="Verdana" w:hAnsi="Verdana"/>
          <w:b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lang w:eastAsia="zh-CN"/>
        </w:rPr>
        <w:t>Powyższa cena zawiera podatek VAT w wysokości .......... % tj.……………….PLN</w:t>
      </w:r>
    </w:p>
    <w:p w14:paraId="0AAD0A0D" w14:textId="77777777" w:rsidR="00574503" w:rsidRPr="000D46E2" w:rsidRDefault="00574503" w:rsidP="000D46E2">
      <w:pPr>
        <w:tabs>
          <w:tab w:val="left" w:pos="1276"/>
        </w:tabs>
        <w:suppressAutoHyphens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B674D38" w14:textId="5FE227B0" w:rsidR="00574503" w:rsidRPr="000D46E2" w:rsidRDefault="00574503" w:rsidP="000D46E2">
      <w:pPr>
        <w:tabs>
          <w:tab w:val="left" w:pos="1276"/>
        </w:tabs>
        <w:suppressAutoHyphens/>
        <w:jc w:val="both"/>
        <w:rPr>
          <w:rFonts w:ascii="Verdana" w:hAnsi="Verdana"/>
          <w:b/>
          <w:bCs/>
          <w:iCs/>
          <w:color w:val="000000"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lang w:eastAsia="zh-CN"/>
        </w:rPr>
        <w:t xml:space="preserve">Termin realizacji umowy: do </w:t>
      </w:r>
      <w:r w:rsidR="00971C6C" w:rsidRPr="000D46E2">
        <w:rPr>
          <w:rFonts w:ascii="Verdana" w:hAnsi="Verdana"/>
          <w:b/>
          <w:sz w:val="20"/>
          <w:szCs w:val="20"/>
          <w:lang w:eastAsia="zh-CN"/>
        </w:rPr>
        <w:t>56</w:t>
      </w:r>
      <w:r w:rsidR="007A2E8C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Pr="000D46E2">
        <w:rPr>
          <w:rFonts w:ascii="Verdana" w:hAnsi="Verdana"/>
          <w:b/>
          <w:sz w:val="20"/>
          <w:szCs w:val="20"/>
          <w:lang w:eastAsia="zh-CN"/>
        </w:rPr>
        <w:t xml:space="preserve">dni  </w:t>
      </w:r>
      <w:r w:rsidRPr="000D46E2">
        <w:rPr>
          <w:rFonts w:ascii="Verdana" w:hAnsi="Verdana"/>
          <w:b/>
          <w:bCs/>
          <w:iCs/>
          <w:color w:val="000000"/>
          <w:sz w:val="20"/>
          <w:szCs w:val="20"/>
          <w:lang w:eastAsia="zh-CN"/>
        </w:rPr>
        <w:t xml:space="preserve">od daty zawarcia umowy </w:t>
      </w:r>
    </w:p>
    <w:p w14:paraId="350A3589" w14:textId="77777777" w:rsidR="00574503" w:rsidRPr="000D46E2" w:rsidRDefault="00574503" w:rsidP="000D46E2">
      <w:pPr>
        <w:tabs>
          <w:tab w:val="left" w:pos="1276"/>
        </w:tabs>
        <w:suppressAutoHyphens/>
        <w:jc w:val="both"/>
        <w:rPr>
          <w:rFonts w:ascii="Verdana" w:hAnsi="Verdana"/>
          <w:b/>
          <w:bCs/>
          <w:iCs/>
          <w:color w:val="000000"/>
          <w:sz w:val="20"/>
          <w:szCs w:val="20"/>
          <w:lang w:eastAsia="zh-CN"/>
        </w:rPr>
      </w:pPr>
    </w:p>
    <w:p w14:paraId="63B49A97" w14:textId="77777777" w:rsidR="00574503" w:rsidRPr="000D46E2" w:rsidRDefault="00574503" w:rsidP="000D46E2">
      <w:pPr>
        <w:tabs>
          <w:tab w:val="left" w:pos="1276"/>
        </w:tabs>
        <w:suppressAutoHyphens/>
        <w:jc w:val="both"/>
        <w:rPr>
          <w:rFonts w:ascii="Verdana" w:hAnsi="Verdana"/>
          <w:b/>
          <w:bCs/>
          <w:iCs/>
          <w:color w:val="000000"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u w:val="single"/>
          <w:lang w:eastAsia="zh-CN"/>
        </w:rPr>
        <w:t xml:space="preserve">Okres udzielonej gwarancji wynosi: </w:t>
      </w:r>
      <w:r w:rsidRPr="000D46E2">
        <w:rPr>
          <w:rFonts w:ascii="Verdana" w:hAnsi="Verdana"/>
          <w:b/>
          <w:sz w:val="20"/>
          <w:szCs w:val="20"/>
          <w:lang w:eastAsia="zh-CN"/>
        </w:rPr>
        <w:t>:</w:t>
      </w:r>
      <w:r w:rsidRPr="000D46E2">
        <w:rPr>
          <w:rFonts w:ascii="Verdana" w:hAnsi="Verdana"/>
          <w:sz w:val="20"/>
          <w:szCs w:val="20"/>
          <w:lang w:eastAsia="zh-CN"/>
        </w:rPr>
        <w:t xml:space="preserve"> …………………miesięcy</w:t>
      </w:r>
      <w:r w:rsidRPr="000D46E2">
        <w:rPr>
          <w:rFonts w:ascii="Verdana" w:hAnsi="Verdana"/>
          <w:bCs/>
          <w:i/>
          <w:iCs/>
          <w:sz w:val="20"/>
          <w:szCs w:val="20"/>
          <w:lang w:eastAsia="zh-CN"/>
        </w:rPr>
        <w:t>*</w:t>
      </w:r>
      <w:r w:rsidRPr="000D46E2">
        <w:rPr>
          <w:rFonts w:ascii="Verdana" w:hAnsi="Verdana"/>
          <w:color w:val="FF0000"/>
          <w:sz w:val="20"/>
          <w:szCs w:val="20"/>
          <w:lang w:eastAsia="zh-CN"/>
        </w:rPr>
        <w:t xml:space="preserve"> </w:t>
      </w:r>
      <w:r w:rsidRPr="000D46E2">
        <w:rPr>
          <w:rFonts w:ascii="Verdana" w:hAnsi="Verdana"/>
          <w:b/>
          <w:color w:val="FF0000"/>
          <w:sz w:val="20"/>
          <w:szCs w:val="20"/>
          <w:lang w:eastAsia="zh-CN"/>
        </w:rPr>
        <w:t>(kryterium oceny ofert),</w:t>
      </w:r>
    </w:p>
    <w:p w14:paraId="229B7A2F" w14:textId="77777777" w:rsidR="00574503" w:rsidRPr="000D46E2" w:rsidRDefault="00574503" w:rsidP="000D46E2">
      <w:pPr>
        <w:suppressAutoHyphens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0D46E2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okresu gwarancji, Zamawiający przyjmie minimalny okres gwarancji wskazany w SWZ</w:t>
      </w:r>
    </w:p>
    <w:p w14:paraId="5D6CC2F3" w14:textId="77777777" w:rsidR="00574503" w:rsidRPr="000D46E2" w:rsidRDefault="00574503" w:rsidP="000D46E2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0D46E2">
        <w:rPr>
          <w:rFonts w:ascii="Verdana" w:hAnsi="Verdana"/>
          <w:sz w:val="20"/>
          <w:szCs w:val="20"/>
          <w:lang w:eastAsia="zh-CN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307FCF93" w14:textId="77777777" w:rsidR="00574503" w:rsidRPr="000D46E2" w:rsidRDefault="00574503" w:rsidP="000D46E2">
      <w:pPr>
        <w:suppressAutoHyphens/>
        <w:rPr>
          <w:rFonts w:ascii="Verdana" w:hAnsi="Verdana"/>
          <w:b/>
          <w:sz w:val="20"/>
          <w:szCs w:val="20"/>
          <w:u w:val="single"/>
          <w:lang w:eastAsia="zh-CN"/>
        </w:rPr>
      </w:pPr>
    </w:p>
    <w:p w14:paraId="324B1870" w14:textId="77777777" w:rsidR="00574503" w:rsidRPr="000D46E2" w:rsidRDefault="00574503" w:rsidP="000D46E2">
      <w:pPr>
        <w:suppressAutoHyphens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05F558F5" w14:textId="77777777" w:rsidR="00574503" w:rsidRPr="000D46E2" w:rsidRDefault="00574503" w:rsidP="000D46E2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0D46E2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3062616F" w14:textId="77777777" w:rsidR="00574503" w:rsidRPr="000D46E2" w:rsidRDefault="00574503" w:rsidP="000D46E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0D46E2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D46E2">
        <w:rPr>
          <w:rFonts w:ascii="Verdana" w:hAnsi="Verdana"/>
          <w:sz w:val="20"/>
          <w:szCs w:val="20"/>
          <w:lang w:eastAsia="ar-SA"/>
        </w:rPr>
        <w:t>zamawiającego</w:t>
      </w:r>
      <w:r w:rsidRPr="000D46E2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49409C2A" w14:textId="02197B56" w:rsidR="00574503" w:rsidRPr="000D46E2" w:rsidRDefault="00574503" w:rsidP="000D46E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lang w:eastAsia="zh-CN"/>
        </w:rPr>
        <w:t xml:space="preserve">Oświadczamy, że jesteśmy mikro/małym/średnim/dużym przedsiębiorstwem </w:t>
      </w:r>
      <w:r w:rsidRPr="000D46E2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0D46E2">
        <w:rPr>
          <w:rFonts w:ascii="Verdana" w:hAnsi="Verdana"/>
          <w:b/>
          <w:sz w:val="20"/>
          <w:szCs w:val="20"/>
          <w:lang w:eastAsia="zh-CN"/>
        </w:rPr>
        <w:t>*</w:t>
      </w:r>
    </w:p>
    <w:p w14:paraId="4EB3E3FA" w14:textId="77777777" w:rsidR="00574503" w:rsidRPr="000D46E2" w:rsidRDefault="00574503" w:rsidP="000D46E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 xml:space="preserve">Oświadczamy, że oferta została sporządzona na podstawie: SWZ, dokumentacji projektowej i przetargowej, </w:t>
      </w:r>
      <w:proofErr w:type="spellStart"/>
      <w:r w:rsidRPr="000D46E2">
        <w:rPr>
          <w:rFonts w:ascii="Verdana" w:hAnsi="Verdana"/>
          <w:sz w:val="20"/>
          <w:szCs w:val="20"/>
          <w:lang w:eastAsia="zh-CN"/>
        </w:rPr>
        <w:t>STWiORB</w:t>
      </w:r>
      <w:proofErr w:type="spellEnd"/>
      <w:r w:rsidRPr="000D46E2">
        <w:rPr>
          <w:rFonts w:ascii="Verdana" w:hAnsi="Verdana"/>
          <w:sz w:val="20"/>
          <w:szCs w:val="20"/>
          <w:lang w:eastAsia="zh-CN"/>
        </w:rPr>
        <w:t xml:space="preserve"> a oferowana cena obejmuje cały zakres robót objętych przedmiotem zamówienia, które wykonamy zgodnie z zasadami sztuki budowlanej.</w:t>
      </w:r>
    </w:p>
    <w:p w14:paraId="663DDD29" w14:textId="32621590" w:rsidR="00574503" w:rsidRPr="000D46E2" w:rsidRDefault="00574503" w:rsidP="000D46E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ar-SA"/>
        </w:rPr>
        <w:lastRenderedPageBreak/>
        <w:t>Oświadcz</w:t>
      </w:r>
      <w:r w:rsidR="00286E5D">
        <w:rPr>
          <w:rFonts w:ascii="Verdana" w:hAnsi="Verdana"/>
          <w:sz w:val="20"/>
          <w:szCs w:val="20"/>
          <w:lang w:eastAsia="ar-SA"/>
        </w:rPr>
        <w:t>a</w:t>
      </w:r>
      <w:bookmarkStart w:id="0" w:name="_GoBack"/>
      <w:bookmarkEnd w:id="0"/>
      <w:r w:rsidRPr="000D46E2">
        <w:rPr>
          <w:rFonts w:ascii="Verdana" w:hAnsi="Verdana"/>
          <w:sz w:val="20"/>
          <w:szCs w:val="20"/>
          <w:lang w:eastAsia="ar-SA"/>
        </w:rPr>
        <w:t xml:space="preserve">my, </w:t>
      </w:r>
      <w:r w:rsidRPr="000D46E2">
        <w:rPr>
          <w:rFonts w:ascii="Verdana" w:hAnsi="Verdana"/>
          <w:sz w:val="20"/>
          <w:szCs w:val="20"/>
          <w:lang w:eastAsia="zh-CN"/>
        </w:rPr>
        <w:t xml:space="preserve">że materiały, urządzenia oraz wyposażenie będące podstawą do wyliczenia oferowanej przez nas ceny będą posiadały parametry nie gorsze niż wskazane w dokumentacji projektowej, a </w:t>
      </w:r>
      <w:r w:rsidRPr="000D46E2">
        <w:rPr>
          <w:rFonts w:ascii="Verdana" w:hAnsi="Verdana"/>
          <w:bCs/>
          <w:iCs/>
          <w:sz w:val="20"/>
          <w:szCs w:val="20"/>
          <w:lang w:eastAsia="zh-CN"/>
        </w:rPr>
        <w:t xml:space="preserve">w toku realizacji przedmiotu umowy wyrażamy zgodę przeprowadzić procedurę zatwierdzenia </w:t>
      </w:r>
      <w:r w:rsidRPr="000D46E2">
        <w:rPr>
          <w:rFonts w:ascii="Verdana" w:hAnsi="Verdana"/>
          <w:b/>
          <w:bCs/>
          <w:sz w:val="20"/>
          <w:szCs w:val="20"/>
          <w:lang w:eastAsia="zh-CN"/>
        </w:rPr>
        <w:t xml:space="preserve">„KARTY ZATWIERDZENIA / ZAMIANY MATERIAŁÓW I URZĄDZEŃ DO WBUDOWANIA”  </w:t>
      </w:r>
      <w:r w:rsidRPr="000D46E2">
        <w:rPr>
          <w:rFonts w:ascii="Verdana" w:hAnsi="Verdana"/>
          <w:bCs/>
          <w:iCs/>
          <w:sz w:val="20"/>
          <w:szCs w:val="20"/>
          <w:lang w:eastAsia="zh-CN"/>
        </w:rPr>
        <w:t>zgodnie z zapisami SWZ</w:t>
      </w:r>
      <w:r w:rsidRPr="000D46E2">
        <w:rPr>
          <w:rFonts w:ascii="Verdana" w:hAnsi="Verdana"/>
          <w:sz w:val="20"/>
          <w:szCs w:val="20"/>
          <w:lang w:eastAsia="ar-SA"/>
        </w:rPr>
        <w:t>.</w:t>
      </w:r>
    </w:p>
    <w:p w14:paraId="6E5A6AF3" w14:textId="77777777" w:rsidR="00574503" w:rsidRPr="000D46E2" w:rsidRDefault="00574503" w:rsidP="000D46E2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0D46E2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0D46E2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0D46E2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0D46E2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0D46E2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1DC5CC30" w14:textId="77777777" w:rsidR="00574503" w:rsidRPr="000D46E2" w:rsidRDefault="00574503" w:rsidP="000D46E2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Cs/>
          <w:iCs/>
          <w:sz w:val="20"/>
          <w:szCs w:val="20"/>
          <w:lang w:eastAsia="zh-CN"/>
        </w:rPr>
        <w:t>a.</w:t>
      </w:r>
      <w:r w:rsidRPr="000D46E2">
        <w:rPr>
          <w:rFonts w:ascii="Verdana" w:hAnsi="Verdana"/>
          <w:bCs/>
          <w:iCs/>
          <w:sz w:val="20"/>
          <w:szCs w:val="20"/>
          <w:lang w:val="x-none" w:eastAsia="zh-CN"/>
        </w:rPr>
        <w:t>parametry  techniczne, użytkowe i eksploatacyjne są co najmniej takie same lub lepsze od parametrów wymienionych w dokumentacji projektowej,</w:t>
      </w:r>
    </w:p>
    <w:p w14:paraId="48371418" w14:textId="77777777" w:rsidR="00574503" w:rsidRPr="000D46E2" w:rsidRDefault="00574503" w:rsidP="000D46E2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Cs/>
          <w:iCs/>
          <w:sz w:val="20"/>
          <w:szCs w:val="20"/>
          <w:lang w:eastAsia="zh-CN"/>
        </w:rPr>
        <w:t>b.</w:t>
      </w:r>
      <w:r w:rsidRPr="000D46E2">
        <w:rPr>
          <w:rFonts w:ascii="Verdana" w:hAnsi="Verdana"/>
          <w:bCs/>
          <w:iCs/>
          <w:sz w:val="20"/>
          <w:szCs w:val="20"/>
          <w:lang w:val="x-none" w:eastAsia="zh-CN"/>
        </w:rPr>
        <w:t>geometria, faktura, kolorystyka urządzeń i materiałów nie wpływa na przyjęte rozwiązania architektoniczno-konstrukcyjne,</w:t>
      </w:r>
    </w:p>
    <w:p w14:paraId="040AC194" w14:textId="77777777" w:rsidR="00574503" w:rsidRPr="000D46E2" w:rsidRDefault="00574503" w:rsidP="000D46E2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Cs/>
          <w:iCs/>
          <w:sz w:val="20"/>
          <w:szCs w:val="20"/>
          <w:lang w:eastAsia="zh-CN"/>
        </w:rPr>
        <w:t>c.</w:t>
      </w:r>
      <w:r w:rsidRPr="000D46E2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rozwiązań projektowych,</w:t>
      </w:r>
    </w:p>
    <w:p w14:paraId="2BB0EA9D" w14:textId="77777777" w:rsidR="00574503" w:rsidRPr="000D46E2" w:rsidRDefault="00574503" w:rsidP="000D46E2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eastAsia="zh-CN"/>
        </w:rPr>
      </w:pPr>
      <w:r w:rsidRPr="000D46E2">
        <w:rPr>
          <w:rFonts w:ascii="Verdana" w:hAnsi="Verdana"/>
          <w:bCs/>
          <w:iCs/>
          <w:sz w:val="20"/>
          <w:szCs w:val="20"/>
          <w:lang w:eastAsia="zh-CN"/>
        </w:rPr>
        <w:t xml:space="preserve">d. </w:t>
      </w:r>
      <w:r w:rsidRPr="000D46E2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D254414" w14:textId="77777777" w:rsidR="00574503" w:rsidRPr="000D46E2" w:rsidRDefault="00574503" w:rsidP="000D46E2">
      <w:pPr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bCs/>
          <w:iCs/>
          <w:sz w:val="20"/>
          <w:szCs w:val="20"/>
          <w:lang w:eastAsia="zh-CN"/>
        </w:rPr>
        <w:t xml:space="preserve">7. </w:t>
      </w:r>
      <w:r w:rsidRPr="000D46E2">
        <w:rPr>
          <w:rFonts w:ascii="Verdana" w:hAnsi="Verdana"/>
          <w:color w:val="000000"/>
          <w:sz w:val="20"/>
          <w:szCs w:val="20"/>
          <w:lang w:eastAsia="zh-CN"/>
        </w:rPr>
        <w:t>Oświadczam, że wypełniłem obowiązki informacyjne przewidziane w art. 13 lub art. 14 RODO</w:t>
      </w:r>
      <w:r w:rsidRPr="000D46E2">
        <w:rPr>
          <w:rFonts w:ascii="Verdana" w:hAnsi="Verdana"/>
          <w:sz w:val="20"/>
          <w:szCs w:val="20"/>
          <w:lang w:eastAsia="zh-CN"/>
        </w:rPr>
        <w:t>*</w:t>
      </w:r>
      <w:r w:rsidRPr="000D46E2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0D46E2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0D46E2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0D46E2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59B19233" w14:textId="77777777" w:rsidR="00574503" w:rsidRPr="000D46E2" w:rsidRDefault="00574503" w:rsidP="000D46E2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0D46E2">
        <w:rPr>
          <w:rFonts w:ascii="Verdana" w:hAnsi="Verdana"/>
          <w:sz w:val="16"/>
          <w:szCs w:val="16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428DB1" w14:textId="77777777" w:rsidR="00574503" w:rsidRPr="000D46E2" w:rsidRDefault="00574503" w:rsidP="000D46E2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0D46E2">
        <w:rPr>
          <w:rFonts w:ascii="Verdana" w:eastAsia="Calibri" w:hAnsi="Verdana"/>
          <w:sz w:val="16"/>
          <w:szCs w:val="16"/>
          <w:lang w:eastAsia="zh-CN"/>
        </w:rPr>
        <w:t>**</w:t>
      </w:r>
      <w:r w:rsidRPr="000D46E2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0D46E2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4266A3" w14:textId="77777777" w:rsidR="00574503" w:rsidRPr="000D46E2" w:rsidRDefault="00574503" w:rsidP="000D46E2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0D46E2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0D46E2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 w:rsidRPr="000D46E2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0D46E2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3E6862EB" w14:textId="77777777" w:rsidR="00574503" w:rsidRPr="000D46E2" w:rsidRDefault="00574503" w:rsidP="000D46E2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74503" w:rsidRPr="000D46E2" w14:paraId="71D354A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A793D5" w14:textId="77777777" w:rsidR="00574503" w:rsidRPr="000D46E2" w:rsidRDefault="00574503" w:rsidP="000D46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DF30A3" w14:textId="77777777" w:rsidR="00574503" w:rsidRPr="000D46E2" w:rsidRDefault="00574503" w:rsidP="000D46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3559CA63" w14:textId="77777777" w:rsidR="00574503" w:rsidRPr="000D46E2" w:rsidRDefault="00574503" w:rsidP="000D46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60464" w14:textId="77777777" w:rsidR="00574503" w:rsidRPr="000D46E2" w:rsidRDefault="00574503" w:rsidP="000D46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574503" w:rsidRPr="000D46E2" w14:paraId="700DC43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639330" w14:textId="77777777" w:rsidR="00574503" w:rsidRPr="000D46E2" w:rsidRDefault="00574503" w:rsidP="000D46E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E12707B" w14:textId="77777777" w:rsidR="00574503" w:rsidRPr="000D46E2" w:rsidRDefault="00574503" w:rsidP="000D46E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1E292" w14:textId="77777777" w:rsidR="00574503" w:rsidRPr="000D46E2" w:rsidRDefault="00574503" w:rsidP="000D46E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B2E6A1E" w14:textId="77777777" w:rsidR="00574503" w:rsidRPr="000D46E2" w:rsidRDefault="00574503" w:rsidP="000D46E2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0D46E2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0D46E2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0D46E2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74503" w:rsidRPr="000D46E2" w14:paraId="4BBF402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EA9FACF" w14:textId="77777777" w:rsidR="00574503" w:rsidRPr="000D46E2" w:rsidRDefault="00574503" w:rsidP="000D46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079EFA" w14:textId="77777777" w:rsidR="00574503" w:rsidRPr="000D46E2" w:rsidRDefault="00574503" w:rsidP="000D46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ADD7A" w14:textId="77777777" w:rsidR="00574503" w:rsidRPr="000D46E2" w:rsidRDefault="00574503" w:rsidP="000D46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574503" w:rsidRPr="000D46E2" w14:paraId="70B57B5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30CDFCE" w14:textId="77777777" w:rsidR="00574503" w:rsidRPr="000D46E2" w:rsidRDefault="00574503" w:rsidP="000D46E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F287D4" w14:textId="77777777" w:rsidR="00574503" w:rsidRPr="000D46E2" w:rsidRDefault="00574503" w:rsidP="000D46E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18704" w14:textId="77777777" w:rsidR="00574503" w:rsidRPr="000D46E2" w:rsidRDefault="00574503" w:rsidP="000D46E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574503" w:rsidRPr="000D46E2" w14:paraId="0CF9114D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D4AB9F5" w14:textId="77777777" w:rsidR="00574503" w:rsidRPr="000D46E2" w:rsidRDefault="00574503" w:rsidP="000D46E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D46E2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CCF31A" w14:textId="77777777" w:rsidR="00574503" w:rsidRPr="000D46E2" w:rsidRDefault="00574503" w:rsidP="000D46E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F31A" w14:textId="77777777" w:rsidR="00574503" w:rsidRPr="000D46E2" w:rsidRDefault="00574503" w:rsidP="000D46E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4A197D54" w14:textId="77777777" w:rsidR="00574503" w:rsidRPr="000D46E2" w:rsidRDefault="00574503" w:rsidP="000D46E2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4EE9EEDC" w14:textId="77777777" w:rsidR="00574503" w:rsidRPr="000D46E2" w:rsidRDefault="00574503" w:rsidP="000D46E2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0D46E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0D46E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D46E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D46E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D46E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D46E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D46E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D46E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7F7D449C" w14:textId="77777777" w:rsidR="00574503" w:rsidRPr="000D46E2" w:rsidRDefault="00574503" w:rsidP="000D46E2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...................................................</w:t>
      </w:r>
      <w:r w:rsidRPr="000D46E2">
        <w:rPr>
          <w:rFonts w:ascii="Verdana" w:hAnsi="Verdana"/>
          <w:sz w:val="20"/>
          <w:szCs w:val="20"/>
          <w:lang w:eastAsia="zh-CN"/>
        </w:rPr>
        <w:tab/>
      </w:r>
      <w:r w:rsidRPr="000D46E2">
        <w:rPr>
          <w:rFonts w:ascii="Verdana" w:hAnsi="Verdana"/>
          <w:sz w:val="20"/>
          <w:szCs w:val="20"/>
          <w:lang w:eastAsia="zh-CN"/>
        </w:rPr>
        <w:tab/>
      </w:r>
    </w:p>
    <w:p w14:paraId="03BE1AF3" w14:textId="77777777" w:rsidR="00574503" w:rsidRPr="000D46E2" w:rsidRDefault="00574503" w:rsidP="000D46E2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2F1C7C93" w14:textId="77777777" w:rsidR="00574503" w:rsidRPr="000D46E2" w:rsidRDefault="00574503" w:rsidP="000D46E2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0D46E2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0D46E2">
        <w:rPr>
          <w:rFonts w:ascii="Verdana" w:hAnsi="Verdana"/>
          <w:sz w:val="20"/>
          <w:szCs w:val="20"/>
          <w:lang w:eastAsia="zh-CN"/>
        </w:rPr>
        <w:t>) dokumentu(ów) ………………………………………………………………...... które dołączamy do oferty.</w:t>
      </w:r>
    </w:p>
    <w:p w14:paraId="72E3D1E4" w14:textId="77777777" w:rsidR="00574503" w:rsidRPr="000D46E2" w:rsidRDefault="00574503" w:rsidP="000D46E2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28F80467" w14:textId="77777777" w:rsidR="00574503" w:rsidRPr="000D46E2" w:rsidRDefault="00574503" w:rsidP="000D46E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4DCD9E89" w14:textId="77777777" w:rsidR="00574503" w:rsidRPr="000D46E2" w:rsidRDefault="00574503" w:rsidP="000D46E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6447D3AC" w14:textId="77777777" w:rsidR="00574503" w:rsidRPr="000D46E2" w:rsidRDefault="00574503" w:rsidP="000D46E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D46E2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32904886" w14:textId="77777777" w:rsidR="00574503" w:rsidRPr="000D46E2" w:rsidRDefault="00574503" w:rsidP="000D46E2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0D46E2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1FBC5854" w14:textId="01951EC1" w:rsidR="00FE545C" w:rsidRPr="000D46E2" w:rsidRDefault="00574503" w:rsidP="000D46E2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0D46E2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elektronicznym podpisem osobistym.</w:t>
      </w:r>
    </w:p>
    <w:sectPr w:rsidR="00FE545C" w:rsidRPr="000D46E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1C2FC0" w14:textId="77777777" w:rsidR="002D7889" w:rsidRDefault="002D7889">
      <w:r>
        <w:separator/>
      </w:r>
    </w:p>
  </w:endnote>
  <w:endnote w:type="continuationSeparator" w:id="0">
    <w:p w14:paraId="1865B6EA" w14:textId="77777777" w:rsidR="002D7889" w:rsidRDefault="002D7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EDE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490F9" w14:textId="77777777" w:rsidR="002D7889" w:rsidRDefault="002D7889">
      <w:r>
        <w:separator/>
      </w:r>
    </w:p>
  </w:footnote>
  <w:footnote w:type="continuationSeparator" w:id="0">
    <w:p w14:paraId="23B4683F" w14:textId="77777777" w:rsidR="002D7889" w:rsidRDefault="002D7889">
      <w:r>
        <w:continuationSeparator/>
      </w:r>
    </w:p>
  </w:footnote>
  <w:footnote w:id="1">
    <w:p w14:paraId="4818724B" w14:textId="77777777" w:rsidR="00574503" w:rsidRDefault="00574503" w:rsidP="005745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CE57B77" w14:textId="77777777" w:rsidR="00574503" w:rsidRDefault="00574503" w:rsidP="005745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0BC"/>
    <w:rsid w:val="00012286"/>
    <w:rsid w:val="000704FC"/>
    <w:rsid w:val="00071CCC"/>
    <w:rsid w:val="000B731D"/>
    <w:rsid w:val="000D46E2"/>
    <w:rsid w:val="000D6134"/>
    <w:rsid w:val="000E09C7"/>
    <w:rsid w:val="000F5414"/>
    <w:rsid w:val="000F6589"/>
    <w:rsid w:val="00106636"/>
    <w:rsid w:val="00116EC6"/>
    <w:rsid w:val="001801DD"/>
    <w:rsid w:val="001D4612"/>
    <w:rsid w:val="00207E98"/>
    <w:rsid w:val="002723B0"/>
    <w:rsid w:val="00286E5D"/>
    <w:rsid w:val="002D7889"/>
    <w:rsid w:val="00315A4A"/>
    <w:rsid w:val="00411233"/>
    <w:rsid w:val="004B7300"/>
    <w:rsid w:val="004C6753"/>
    <w:rsid w:val="00574503"/>
    <w:rsid w:val="00595C87"/>
    <w:rsid w:val="005D2C65"/>
    <w:rsid w:val="005D6F79"/>
    <w:rsid w:val="005E6D94"/>
    <w:rsid w:val="0063384F"/>
    <w:rsid w:val="00643C6F"/>
    <w:rsid w:val="00646202"/>
    <w:rsid w:val="0065290F"/>
    <w:rsid w:val="006815F6"/>
    <w:rsid w:val="007748F0"/>
    <w:rsid w:val="007A2E8C"/>
    <w:rsid w:val="007A4321"/>
    <w:rsid w:val="00833933"/>
    <w:rsid w:val="00853083"/>
    <w:rsid w:val="008B2F0C"/>
    <w:rsid w:val="008B4928"/>
    <w:rsid w:val="008D2AB8"/>
    <w:rsid w:val="008F1C66"/>
    <w:rsid w:val="00970FE4"/>
    <w:rsid w:val="00971C6C"/>
    <w:rsid w:val="00A0022B"/>
    <w:rsid w:val="00A346FE"/>
    <w:rsid w:val="00A47B4D"/>
    <w:rsid w:val="00A670BC"/>
    <w:rsid w:val="00A83018"/>
    <w:rsid w:val="00AB041C"/>
    <w:rsid w:val="00B774DC"/>
    <w:rsid w:val="00C3270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E85B10"/>
  <w15:chartTrackingRefBased/>
  <w15:docId w15:val="{44E5A702-3B47-4C5B-BB44-30EFB7905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4A16C-7560-4EB4-80C3-5CC6FFA86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3</cp:revision>
  <cp:lastPrinted>1899-12-31T23:00:00Z</cp:lastPrinted>
  <dcterms:created xsi:type="dcterms:W3CDTF">2026-07-30T12:50:00Z</dcterms:created>
  <dcterms:modified xsi:type="dcterms:W3CDTF">2026-07-31T04:52:00Z</dcterms:modified>
</cp:coreProperties>
</file>