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E0E5D" w14:textId="77777777" w:rsidR="0040005A" w:rsidRPr="00E874DC" w:rsidRDefault="0040005A" w:rsidP="0040005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A19C087" w14:textId="77777777" w:rsidR="0040005A" w:rsidRDefault="0040005A" w:rsidP="0040005A">
      <w:pPr>
        <w:spacing w:before="48" w:line="240" w:lineRule="atLeast"/>
        <w:jc w:val="right"/>
        <w:rPr>
          <w:b/>
          <w:sz w:val="24"/>
          <w:szCs w:val="24"/>
          <w:lang w:val="pl-PL"/>
        </w:rPr>
      </w:pPr>
    </w:p>
    <w:p w14:paraId="58FBE477" w14:textId="77777777" w:rsidR="0040005A" w:rsidRDefault="0040005A" w:rsidP="0040005A">
      <w:pPr>
        <w:spacing w:before="48" w:line="240" w:lineRule="atLeast"/>
        <w:jc w:val="center"/>
        <w:rPr>
          <w:b/>
          <w:sz w:val="24"/>
          <w:szCs w:val="24"/>
          <w:lang w:val="pl-PL"/>
        </w:rPr>
      </w:pPr>
      <w:r>
        <w:rPr>
          <w:b/>
          <w:sz w:val="24"/>
          <w:szCs w:val="24"/>
          <w:lang w:val="pl-PL"/>
        </w:rPr>
        <w:t>WZÓR UMOWY</w:t>
      </w:r>
    </w:p>
    <w:p w14:paraId="527898DF" w14:textId="77777777" w:rsidR="0040005A" w:rsidRDefault="0040005A" w:rsidP="0040005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78D9593" w14:textId="77777777" w:rsidR="0040005A" w:rsidRDefault="0040005A" w:rsidP="0040005A">
      <w:pPr>
        <w:spacing w:before="48" w:line="240" w:lineRule="atLeast"/>
        <w:jc w:val="center"/>
        <w:rPr>
          <w:b/>
          <w:sz w:val="28"/>
          <w:lang w:val="pl-PL"/>
        </w:rPr>
      </w:pPr>
    </w:p>
    <w:p w14:paraId="0DB01E31" w14:textId="2EAB0372" w:rsidR="0040005A" w:rsidRPr="00AA2A22" w:rsidRDefault="0040005A" w:rsidP="0040005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KC-DE-zp.25.365.2026</w:t>
      </w:r>
      <w:r w:rsidRPr="00AA2A22">
        <w:rPr>
          <w:rFonts w:ascii="Times New Roman" w:hAnsi="Times New Roman"/>
        </w:rPr>
        <w:t xml:space="preserve"> </w:t>
      </w:r>
    </w:p>
    <w:p w14:paraId="388305F5" w14:textId="77777777" w:rsidR="0040005A" w:rsidRDefault="0040005A" w:rsidP="0040005A">
      <w:pPr>
        <w:pStyle w:val="Tekstpodstawowy"/>
        <w:ind w:right="-47"/>
        <w:jc w:val="both"/>
        <w:rPr>
          <w:rFonts w:ascii="Times New Roman" w:hAnsi="Times New Roman"/>
        </w:rPr>
      </w:pPr>
      <w:r w:rsidRPr="00AA2A22">
        <w:rPr>
          <w:rFonts w:ascii="Times New Roman" w:hAnsi="Times New Roman"/>
        </w:rPr>
        <w:t>pomiędzy</w:t>
      </w:r>
    </w:p>
    <w:p w14:paraId="15885EC6" w14:textId="77777777" w:rsidR="0040005A" w:rsidRDefault="0040005A" w:rsidP="0040005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BA89272" w14:textId="77777777" w:rsidR="0040005A" w:rsidRDefault="0040005A" w:rsidP="0040005A">
      <w:pPr>
        <w:pStyle w:val="Tekstpodstawowy"/>
        <w:ind w:right="-47"/>
        <w:jc w:val="both"/>
        <w:rPr>
          <w:rFonts w:ascii="Times New Roman" w:hAnsi="Times New Roman"/>
        </w:rPr>
      </w:pPr>
      <w:r>
        <w:rPr>
          <w:rFonts w:ascii="Times New Roman" w:hAnsi="Times New Roman"/>
        </w:rPr>
        <w:t>reprezentowana przez:</w:t>
      </w:r>
    </w:p>
    <w:p w14:paraId="7D06E1F2" w14:textId="77777777" w:rsidR="0040005A" w:rsidRDefault="0040005A" w:rsidP="0040005A">
      <w:pPr>
        <w:pStyle w:val="Tekstpodstawowy"/>
        <w:ind w:right="-47"/>
        <w:jc w:val="both"/>
        <w:rPr>
          <w:rFonts w:ascii="Times New Roman" w:hAnsi="Times New Roman"/>
        </w:rPr>
      </w:pPr>
      <w:r>
        <w:rPr>
          <w:rFonts w:ascii="Times New Roman" w:hAnsi="Times New Roman"/>
        </w:rPr>
        <w:t xml:space="preserve">1.Dziekana Wydziału /Kierownika Jednostki/............................................................................. </w:t>
      </w:r>
    </w:p>
    <w:p w14:paraId="0C170C82" w14:textId="77777777" w:rsidR="0040005A" w:rsidRDefault="0040005A" w:rsidP="0040005A">
      <w:pPr>
        <w:pStyle w:val="Tekstpodstawowy"/>
        <w:ind w:right="-47"/>
        <w:rPr>
          <w:rFonts w:ascii="Times New Roman" w:hAnsi="Times New Roman"/>
        </w:rPr>
      </w:pPr>
      <w:r>
        <w:rPr>
          <w:rFonts w:ascii="Times New Roman" w:hAnsi="Times New Roman"/>
        </w:rPr>
        <w:t>.........................................................................................................</w:t>
      </w:r>
    </w:p>
    <w:p w14:paraId="6B4799FC" w14:textId="77777777" w:rsidR="0040005A" w:rsidRDefault="0040005A" w:rsidP="0040005A">
      <w:pPr>
        <w:pStyle w:val="Tekstpodstawowy"/>
        <w:ind w:right="-47"/>
        <w:jc w:val="both"/>
        <w:rPr>
          <w:rFonts w:ascii="Times New Roman" w:hAnsi="Times New Roman"/>
        </w:rPr>
      </w:pPr>
      <w:r>
        <w:rPr>
          <w:rFonts w:ascii="Times New Roman" w:hAnsi="Times New Roman"/>
        </w:rPr>
        <w:t>zwaną dalej KUPUJĄCYM</w:t>
      </w:r>
    </w:p>
    <w:p w14:paraId="34EB52AE" w14:textId="77777777" w:rsidR="0040005A" w:rsidRDefault="0040005A" w:rsidP="0040005A">
      <w:pPr>
        <w:pStyle w:val="Tekstpodstawowy"/>
        <w:ind w:right="-47"/>
        <w:jc w:val="both"/>
        <w:rPr>
          <w:rFonts w:ascii="Times New Roman" w:hAnsi="Times New Roman"/>
        </w:rPr>
      </w:pPr>
      <w:r>
        <w:rPr>
          <w:rFonts w:ascii="Times New Roman" w:hAnsi="Times New Roman"/>
        </w:rPr>
        <w:t xml:space="preserve">a </w:t>
      </w:r>
    </w:p>
    <w:p w14:paraId="42CFBA0C" w14:textId="77777777" w:rsidR="0040005A" w:rsidRDefault="0040005A" w:rsidP="0040005A">
      <w:pPr>
        <w:pStyle w:val="Tekstpodstawowy"/>
        <w:ind w:right="-47"/>
        <w:jc w:val="both"/>
        <w:rPr>
          <w:rFonts w:ascii="Times New Roman" w:hAnsi="Times New Roman"/>
        </w:rPr>
      </w:pPr>
      <w:r>
        <w:rPr>
          <w:rFonts w:ascii="Times New Roman" w:hAnsi="Times New Roman"/>
        </w:rPr>
        <w:t>......................................................................................................................................................</w:t>
      </w:r>
    </w:p>
    <w:p w14:paraId="36213A39" w14:textId="77777777" w:rsidR="0040005A" w:rsidRDefault="0040005A" w:rsidP="0040005A">
      <w:pPr>
        <w:pStyle w:val="Tekstpodstawowy"/>
        <w:ind w:right="-47"/>
        <w:jc w:val="both"/>
        <w:rPr>
          <w:rFonts w:ascii="Times New Roman" w:hAnsi="Times New Roman"/>
        </w:rPr>
      </w:pPr>
      <w:r>
        <w:rPr>
          <w:rFonts w:ascii="Times New Roman" w:hAnsi="Times New Roman"/>
        </w:rPr>
        <w:t>......................................................................................................................................................</w:t>
      </w:r>
    </w:p>
    <w:p w14:paraId="33C36AB5" w14:textId="77777777" w:rsidR="0040005A" w:rsidRDefault="0040005A" w:rsidP="0040005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AE17EF6" w14:textId="77777777" w:rsidR="0040005A" w:rsidRDefault="0040005A" w:rsidP="0040005A">
      <w:pPr>
        <w:pStyle w:val="Tekstpodstawowy"/>
        <w:ind w:right="-47"/>
        <w:jc w:val="both"/>
        <w:rPr>
          <w:rFonts w:ascii="Times New Roman" w:hAnsi="Times New Roman"/>
        </w:rPr>
      </w:pPr>
      <w:r>
        <w:rPr>
          <w:rFonts w:ascii="Times New Roman" w:hAnsi="Times New Roman"/>
        </w:rPr>
        <w:t>reprezentowanym przez:</w:t>
      </w:r>
    </w:p>
    <w:p w14:paraId="67D0A212" w14:textId="77777777" w:rsidR="0040005A" w:rsidRDefault="0040005A" w:rsidP="0040005A">
      <w:pPr>
        <w:pStyle w:val="Tekstpodstawowy"/>
        <w:ind w:right="-47"/>
        <w:jc w:val="both"/>
        <w:rPr>
          <w:rFonts w:ascii="Times New Roman" w:hAnsi="Times New Roman"/>
        </w:rPr>
      </w:pPr>
      <w:r>
        <w:rPr>
          <w:rFonts w:ascii="Times New Roman" w:hAnsi="Times New Roman"/>
        </w:rPr>
        <w:t>1...................................................................................................................................................</w:t>
      </w:r>
    </w:p>
    <w:p w14:paraId="49E66C5F" w14:textId="77777777" w:rsidR="0040005A" w:rsidRDefault="0040005A" w:rsidP="0040005A">
      <w:pPr>
        <w:pStyle w:val="Tekstpodstawowy"/>
        <w:ind w:right="-47"/>
        <w:jc w:val="both"/>
        <w:rPr>
          <w:rFonts w:ascii="Times New Roman" w:hAnsi="Times New Roman"/>
        </w:rPr>
      </w:pPr>
      <w:r>
        <w:rPr>
          <w:rFonts w:ascii="Times New Roman" w:hAnsi="Times New Roman"/>
        </w:rPr>
        <w:t xml:space="preserve">2................................................................................................................................................... </w:t>
      </w:r>
    </w:p>
    <w:p w14:paraId="27D85E91" w14:textId="77777777" w:rsidR="0040005A" w:rsidRDefault="0040005A" w:rsidP="0040005A">
      <w:pPr>
        <w:pStyle w:val="Tekstpodstawowy"/>
        <w:ind w:right="-47"/>
        <w:jc w:val="both"/>
        <w:rPr>
          <w:rFonts w:ascii="Times New Roman" w:hAnsi="Times New Roman"/>
        </w:rPr>
      </w:pPr>
      <w:r>
        <w:rPr>
          <w:rFonts w:ascii="Times New Roman" w:hAnsi="Times New Roman"/>
        </w:rPr>
        <w:t>zwanym dalej SPRZEDAWCĄ</w:t>
      </w:r>
    </w:p>
    <w:p w14:paraId="32B0A34A" w14:textId="77777777" w:rsidR="0040005A" w:rsidRDefault="0040005A" w:rsidP="0040005A">
      <w:pPr>
        <w:pStyle w:val="Tekstpodstawowy"/>
        <w:ind w:right="-47"/>
        <w:jc w:val="center"/>
        <w:rPr>
          <w:rFonts w:ascii="Times New Roman" w:hAnsi="Times New Roman"/>
        </w:rPr>
      </w:pPr>
    </w:p>
    <w:p w14:paraId="3D7513B7"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1</w:t>
      </w:r>
    </w:p>
    <w:p w14:paraId="4F823869" w14:textId="4693F3B2" w:rsidR="0040005A" w:rsidRPr="009D242F" w:rsidRDefault="0040005A" w:rsidP="00D830F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5D45C6">
        <w:rPr>
          <w:rFonts w:ascii="Times New Roman" w:hAnsi="Times New Roman"/>
          <w:b/>
        </w:rPr>
        <w:t>d</w:t>
      </w:r>
      <w:r w:rsidR="005D45C6" w:rsidRPr="005D45C6">
        <w:rPr>
          <w:rFonts w:ascii="Times New Roman" w:hAnsi="Times New Roman"/>
          <w:b/>
        </w:rPr>
        <w:t xml:space="preserve">ostawa komputera przenośnego (laptopa) z klawiaturą bezprzewodową na potrzeby </w:t>
      </w:r>
      <w:proofErr w:type="spellStart"/>
      <w:r w:rsidR="005D45C6" w:rsidRPr="005D45C6">
        <w:rPr>
          <w:rFonts w:ascii="Times New Roman" w:hAnsi="Times New Roman"/>
          <w:b/>
        </w:rPr>
        <w:t>WIMiIP</w:t>
      </w:r>
      <w:proofErr w:type="spellEnd"/>
    </w:p>
    <w:p w14:paraId="51BAE152" w14:textId="77777777" w:rsidR="0040005A" w:rsidRDefault="0040005A" w:rsidP="00D830F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962E414" w14:textId="77777777" w:rsidR="0040005A" w:rsidRPr="0043435F" w:rsidRDefault="0040005A" w:rsidP="00D830F2">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1D48C36" w14:textId="77777777" w:rsidR="0040005A" w:rsidRDefault="0040005A" w:rsidP="0040005A">
      <w:pPr>
        <w:pStyle w:val="Tekstpodstawowy"/>
        <w:ind w:right="-47"/>
        <w:jc w:val="both"/>
        <w:rPr>
          <w:rFonts w:ascii="Times New Roman" w:hAnsi="Times New Roman"/>
        </w:rPr>
      </w:pPr>
    </w:p>
    <w:p w14:paraId="4213CF41"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2</w:t>
      </w:r>
    </w:p>
    <w:p w14:paraId="0D02D013" w14:textId="77777777" w:rsidR="0040005A" w:rsidRPr="0043435F" w:rsidRDefault="0040005A" w:rsidP="00D830F2">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FF52C1D" w14:textId="77777777" w:rsidR="0040005A" w:rsidRPr="0043435F" w:rsidRDefault="0040005A" w:rsidP="00D830F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BAA2BC1" w14:textId="77777777" w:rsidR="0040005A" w:rsidRPr="0043435F" w:rsidRDefault="0040005A" w:rsidP="00D830F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A5D4F14" w14:textId="77777777" w:rsidR="0040005A" w:rsidRDefault="0040005A" w:rsidP="0040005A">
      <w:pPr>
        <w:pStyle w:val="Tekstpodstawowy"/>
        <w:ind w:right="-47"/>
        <w:jc w:val="both"/>
        <w:rPr>
          <w:rFonts w:ascii="Times New Roman" w:hAnsi="Times New Roman"/>
        </w:rPr>
      </w:pPr>
    </w:p>
    <w:p w14:paraId="38AF5C14" w14:textId="77777777" w:rsidR="0040005A" w:rsidRDefault="0040005A" w:rsidP="0040005A">
      <w:pPr>
        <w:pStyle w:val="Tekstpodstawowy"/>
        <w:ind w:right="-47"/>
        <w:jc w:val="center"/>
        <w:rPr>
          <w:rFonts w:ascii="Times New Roman" w:hAnsi="Times New Roman"/>
          <w:b/>
        </w:rPr>
      </w:pPr>
    </w:p>
    <w:p w14:paraId="3A6C2C61" w14:textId="77777777" w:rsidR="0040005A" w:rsidRDefault="0040005A" w:rsidP="0040005A">
      <w:pPr>
        <w:pStyle w:val="Tekstpodstawowy"/>
        <w:ind w:right="-47"/>
        <w:jc w:val="center"/>
        <w:rPr>
          <w:rFonts w:ascii="Times New Roman" w:hAnsi="Times New Roman"/>
          <w:b/>
        </w:rPr>
      </w:pPr>
    </w:p>
    <w:p w14:paraId="62EF5928"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3</w:t>
      </w:r>
    </w:p>
    <w:p w14:paraId="133C3E28" w14:textId="77777777" w:rsidR="0040005A" w:rsidRPr="0043435F" w:rsidRDefault="0040005A" w:rsidP="00D830F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9294A38" w14:textId="77777777" w:rsidR="0040005A" w:rsidRPr="0043435F" w:rsidRDefault="0040005A" w:rsidP="00D830F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010F6FA" w14:textId="77777777" w:rsidR="0040005A" w:rsidRPr="0043435F" w:rsidRDefault="0040005A" w:rsidP="00D830F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5DF83DF" w14:textId="77777777" w:rsidR="0040005A" w:rsidRPr="0043435F" w:rsidRDefault="0040005A" w:rsidP="00D830F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AD304EA" w14:textId="77777777" w:rsidR="0040005A" w:rsidRDefault="0040005A" w:rsidP="0040005A">
      <w:pPr>
        <w:pStyle w:val="Tekstpodstawowy"/>
        <w:ind w:right="-47"/>
        <w:jc w:val="both"/>
        <w:rPr>
          <w:rFonts w:ascii="Times New Roman" w:hAnsi="Times New Roman"/>
        </w:rPr>
      </w:pPr>
    </w:p>
    <w:p w14:paraId="2C704513"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4</w:t>
      </w:r>
    </w:p>
    <w:p w14:paraId="6A16A8FD" w14:textId="77777777" w:rsidR="0040005A" w:rsidRPr="00391863" w:rsidRDefault="0040005A" w:rsidP="0040005A">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025DEFDE" w14:textId="77777777" w:rsidR="0040005A" w:rsidRPr="00391863" w:rsidRDefault="0040005A" w:rsidP="0040005A">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68C7D816" w14:textId="77777777" w:rsidR="0040005A" w:rsidRPr="00391863" w:rsidRDefault="0040005A" w:rsidP="0040005A">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55B9A5ED" w14:textId="77777777" w:rsidR="0040005A" w:rsidRPr="00391863" w:rsidRDefault="0040005A" w:rsidP="0040005A">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4E1F4F16" w14:textId="77777777" w:rsidR="0040005A" w:rsidRPr="00391863" w:rsidRDefault="0040005A" w:rsidP="0040005A">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2229DE9A" w14:textId="77777777" w:rsidR="0040005A" w:rsidRPr="00391863" w:rsidRDefault="0040005A" w:rsidP="0040005A">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3B4D8B18" w14:textId="77777777" w:rsidR="0040005A" w:rsidRPr="00391863" w:rsidRDefault="0040005A" w:rsidP="0040005A">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28DDE6B2" w14:textId="77777777" w:rsidR="0040005A" w:rsidRDefault="0040005A" w:rsidP="0040005A">
      <w:pPr>
        <w:pStyle w:val="Tekstpodstawowy"/>
        <w:ind w:right="-47"/>
        <w:jc w:val="center"/>
        <w:rPr>
          <w:rFonts w:ascii="Times New Roman" w:hAnsi="Times New Roman"/>
        </w:rPr>
      </w:pPr>
    </w:p>
    <w:p w14:paraId="63E7FF5F"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5</w:t>
      </w:r>
    </w:p>
    <w:p w14:paraId="563CCF01" w14:textId="77777777" w:rsidR="0040005A" w:rsidRPr="00C53B52" w:rsidRDefault="0040005A" w:rsidP="00D830F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5DE3DFD" w14:textId="77777777" w:rsidR="0040005A" w:rsidRPr="00C53B52" w:rsidRDefault="0040005A" w:rsidP="00D830F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9FD10F0" w14:textId="77777777" w:rsidR="0040005A" w:rsidRPr="00C53B52" w:rsidRDefault="0040005A" w:rsidP="0040005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C7FB51C" w14:textId="77777777" w:rsidR="0040005A" w:rsidRPr="00C53B52" w:rsidRDefault="0040005A" w:rsidP="0040005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A53B88E" w14:textId="77777777" w:rsidR="0040005A" w:rsidRPr="00C53B52" w:rsidRDefault="0040005A" w:rsidP="0040005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38DC0112" w14:textId="77777777" w:rsidR="0040005A" w:rsidRPr="00C53B52" w:rsidRDefault="0040005A" w:rsidP="0040005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6B21CF13" w14:textId="77777777" w:rsidR="0040005A" w:rsidRPr="00C53B52" w:rsidRDefault="0040005A" w:rsidP="00D830F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B120D4F" w14:textId="77777777" w:rsidR="0040005A" w:rsidRPr="00C53B52" w:rsidRDefault="0040005A" w:rsidP="00D830F2">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E95377C" w14:textId="77777777" w:rsidR="0040005A" w:rsidRPr="00C53B52" w:rsidRDefault="0040005A" w:rsidP="00D830F2">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4D7E7B32" w14:textId="77777777" w:rsidR="0040005A" w:rsidRPr="006B2CAA" w:rsidRDefault="0040005A" w:rsidP="00D830F2">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848FD44" w14:textId="77777777" w:rsidR="0040005A" w:rsidRDefault="0040005A" w:rsidP="00D830F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328D3D8" w14:textId="77777777" w:rsidR="0040005A" w:rsidRDefault="0040005A" w:rsidP="0040005A">
      <w:pPr>
        <w:pStyle w:val="Tekstpodstawowy"/>
        <w:ind w:right="-47"/>
        <w:jc w:val="center"/>
        <w:rPr>
          <w:rFonts w:ascii="Times New Roman" w:hAnsi="Times New Roman"/>
          <w:b/>
        </w:rPr>
      </w:pPr>
    </w:p>
    <w:p w14:paraId="005403E1" w14:textId="77777777" w:rsidR="0040005A" w:rsidRDefault="0040005A" w:rsidP="0040005A">
      <w:pPr>
        <w:pStyle w:val="Tekstpodstawowy"/>
        <w:ind w:right="-47"/>
        <w:jc w:val="center"/>
        <w:rPr>
          <w:rFonts w:ascii="Times New Roman" w:hAnsi="Times New Roman"/>
          <w:b/>
        </w:rPr>
      </w:pPr>
      <w:r w:rsidRPr="00877B92">
        <w:rPr>
          <w:rFonts w:ascii="Times New Roman" w:hAnsi="Times New Roman"/>
          <w:b/>
        </w:rPr>
        <w:t>§ 6</w:t>
      </w:r>
    </w:p>
    <w:p w14:paraId="32256C56" w14:textId="77777777" w:rsidR="0040005A" w:rsidRDefault="0040005A" w:rsidP="0040005A">
      <w:pPr>
        <w:pStyle w:val="Tekstpodstawowy"/>
        <w:ind w:right="-47"/>
        <w:jc w:val="center"/>
        <w:rPr>
          <w:rFonts w:ascii="Times New Roman" w:hAnsi="Times New Roman"/>
          <w:b/>
        </w:rPr>
      </w:pPr>
    </w:p>
    <w:p w14:paraId="60B9EF6A" w14:textId="77777777" w:rsidR="0040005A" w:rsidRDefault="0040005A" w:rsidP="00D830F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822AB5E" w14:textId="77777777" w:rsidR="0040005A" w:rsidRDefault="0040005A" w:rsidP="00D830F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5152AA3" w14:textId="77777777" w:rsidR="0040005A" w:rsidRDefault="0040005A" w:rsidP="00D830F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81181DC" w14:textId="77777777" w:rsidR="0040005A" w:rsidRDefault="0040005A" w:rsidP="00D830F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AFBC2D" w14:textId="77777777" w:rsidR="0040005A" w:rsidRDefault="0040005A" w:rsidP="00D830F2">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AD2C95D"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383C569" w14:textId="77777777" w:rsidR="0040005A" w:rsidRPr="003F1749" w:rsidRDefault="0040005A" w:rsidP="0040005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13911B5" w14:textId="77777777" w:rsidR="0040005A" w:rsidRDefault="0040005A" w:rsidP="0040005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56907F2" w14:textId="77777777" w:rsidR="0040005A" w:rsidRDefault="0040005A" w:rsidP="0040005A">
      <w:pPr>
        <w:pStyle w:val="Tekstpodstawowy"/>
        <w:ind w:right="-47"/>
        <w:jc w:val="center"/>
        <w:rPr>
          <w:rFonts w:ascii="Times New Roman" w:hAnsi="Times New Roman"/>
        </w:rPr>
      </w:pPr>
    </w:p>
    <w:p w14:paraId="3962BBC9" w14:textId="77777777" w:rsidR="0040005A" w:rsidRDefault="0040005A" w:rsidP="0040005A">
      <w:pPr>
        <w:pStyle w:val="Tekstpodstawowy"/>
        <w:ind w:right="-47"/>
        <w:jc w:val="center"/>
        <w:rPr>
          <w:rFonts w:ascii="Times New Roman" w:hAnsi="Times New Roman"/>
          <w:b/>
        </w:rPr>
      </w:pPr>
    </w:p>
    <w:p w14:paraId="1BCAE4F0"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51BD99A3" w14:textId="5A140BE3" w:rsidR="0040005A" w:rsidRPr="0043435F" w:rsidRDefault="0040005A" w:rsidP="00D830F2">
      <w:pPr>
        <w:numPr>
          <w:ilvl w:val="0"/>
          <w:numId w:val="6"/>
        </w:numPr>
        <w:ind w:left="284"/>
        <w:jc w:val="both"/>
        <w:rPr>
          <w:bCs/>
          <w:sz w:val="24"/>
          <w:szCs w:val="24"/>
          <w:lang w:val="pl-PL" w:eastAsia="en-US"/>
        </w:rPr>
      </w:pPr>
      <w:r w:rsidRPr="0043435F">
        <w:rPr>
          <w:sz w:val="24"/>
          <w:szCs w:val="24"/>
          <w:lang w:val="pl-PL"/>
        </w:rPr>
        <w:t xml:space="preserve">Sprzedawca udziela </w:t>
      </w:r>
      <w:r w:rsidR="005D45C6">
        <w:rPr>
          <w:b/>
          <w:bCs/>
          <w:sz w:val="24"/>
          <w:szCs w:val="24"/>
          <w:lang w:val="pl-PL"/>
        </w:rPr>
        <w:t xml:space="preserve">12 </w:t>
      </w:r>
      <w:r w:rsidRPr="00291156">
        <w:rPr>
          <w:b/>
          <w:bCs/>
          <w:sz w:val="24"/>
          <w:szCs w:val="24"/>
          <w:lang w:val="pl-PL"/>
        </w:rPr>
        <w:t>miesięczn</w:t>
      </w:r>
      <w:r w:rsidR="005D45C6">
        <w:rPr>
          <w:b/>
          <w:bCs/>
          <w:sz w:val="24"/>
          <w:szCs w:val="24"/>
          <w:lang w:val="pl-PL"/>
        </w:rPr>
        <w:t>ą</w:t>
      </w:r>
      <w:r w:rsidRPr="0043435F">
        <w:rPr>
          <w:sz w:val="24"/>
          <w:szCs w:val="24"/>
          <w:lang w:val="pl-PL"/>
        </w:rPr>
        <w:t xml:space="preserve"> gwarancj</w:t>
      </w:r>
      <w:r w:rsidR="005D45C6">
        <w:rPr>
          <w:sz w:val="24"/>
          <w:szCs w:val="24"/>
          <w:lang w:val="pl-PL"/>
        </w:rPr>
        <w:t>ę</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71BBE2DF" w14:textId="77777777" w:rsidR="0040005A" w:rsidRPr="0043435F" w:rsidRDefault="0040005A" w:rsidP="00D830F2">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4FFB6AFD"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B444DFD"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670DA33"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Pr>
          <w:bCs/>
          <w:sz w:val="24"/>
          <w:szCs w:val="24"/>
          <w:lang w:val="pl-PL" w:eastAsia="en-US"/>
        </w:rPr>
        <w:t xml:space="preserve"> </w:t>
      </w:r>
    </w:p>
    <w:p w14:paraId="326F9099"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D0B0EA7"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2C3E0B0A"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633A4789" w14:textId="77777777" w:rsidR="0040005A" w:rsidRPr="0043435F" w:rsidRDefault="0040005A" w:rsidP="00D830F2">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DD748DB" w14:textId="77777777" w:rsidR="0040005A" w:rsidRPr="0043435F" w:rsidRDefault="0040005A" w:rsidP="00D830F2">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712DD96" w14:textId="77777777" w:rsidR="0040005A" w:rsidRPr="0043435F" w:rsidRDefault="0040005A" w:rsidP="00D830F2">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9CBB024" w14:textId="77777777" w:rsidR="0040005A" w:rsidRPr="0043435F" w:rsidRDefault="0040005A" w:rsidP="00D830F2">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6311717" w14:textId="77777777" w:rsidR="0040005A" w:rsidRDefault="0040005A" w:rsidP="0040005A">
      <w:pPr>
        <w:pStyle w:val="Tekstpodstawowy"/>
        <w:ind w:left="284" w:right="-47"/>
        <w:jc w:val="both"/>
        <w:rPr>
          <w:rFonts w:ascii="Times New Roman" w:hAnsi="Times New Roman"/>
        </w:rPr>
      </w:pPr>
    </w:p>
    <w:p w14:paraId="044FA82C" w14:textId="77777777" w:rsidR="0040005A" w:rsidRDefault="0040005A" w:rsidP="0040005A">
      <w:pPr>
        <w:pStyle w:val="Tekstpodstawowy"/>
        <w:ind w:right="-47"/>
        <w:jc w:val="center"/>
        <w:rPr>
          <w:rFonts w:ascii="Times New Roman" w:hAnsi="Times New Roman"/>
          <w:b/>
        </w:rPr>
      </w:pPr>
    </w:p>
    <w:p w14:paraId="7EF35927"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8B01DB6" w14:textId="77777777" w:rsidR="0040005A" w:rsidRPr="009B2595" w:rsidRDefault="0040005A" w:rsidP="00D830F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770A25C" w14:textId="77777777" w:rsidR="0040005A" w:rsidRPr="009B2595" w:rsidRDefault="0040005A" w:rsidP="00D830F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7119C0F" w14:textId="77777777" w:rsidR="0040005A" w:rsidRPr="009B2595" w:rsidRDefault="0040005A" w:rsidP="00D830F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399CB002" w14:textId="77777777" w:rsidR="0040005A" w:rsidRPr="009B2595" w:rsidRDefault="0040005A" w:rsidP="00D830F2">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B191E48" w14:textId="77777777" w:rsidR="0040005A" w:rsidRPr="009B2595" w:rsidRDefault="0040005A" w:rsidP="00D830F2">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DAB9D08" w14:textId="77777777" w:rsidR="0040005A" w:rsidRPr="009B2595" w:rsidRDefault="0040005A" w:rsidP="00D830F2">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BB3EC75" w14:textId="77777777" w:rsidR="0040005A" w:rsidRPr="009B2595" w:rsidRDefault="0040005A" w:rsidP="00D830F2">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20833952" w14:textId="77777777" w:rsidR="0040005A" w:rsidRPr="009B2595" w:rsidRDefault="0040005A" w:rsidP="00D830F2">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53AB915" w14:textId="77777777" w:rsidR="0040005A" w:rsidRPr="009B2595" w:rsidRDefault="0040005A" w:rsidP="00D830F2">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8DB409C" w14:textId="77777777" w:rsidR="0040005A" w:rsidRPr="00042F5C" w:rsidRDefault="0040005A" w:rsidP="0040005A">
      <w:pPr>
        <w:widowControl w:val="0"/>
        <w:suppressAutoHyphens/>
        <w:autoSpaceDN w:val="0"/>
        <w:ind w:left="360"/>
        <w:jc w:val="center"/>
        <w:textAlignment w:val="baseline"/>
        <w:rPr>
          <w:rFonts w:eastAsia="SimSun"/>
          <w:b/>
          <w:bCs/>
          <w:color w:val="000000"/>
          <w:kern w:val="2"/>
          <w:sz w:val="24"/>
          <w:szCs w:val="24"/>
          <w:lang w:val="pl-PL"/>
        </w:rPr>
      </w:pPr>
    </w:p>
    <w:p w14:paraId="2E4A5C51" w14:textId="77777777" w:rsidR="0040005A" w:rsidRPr="009B2595" w:rsidRDefault="0040005A" w:rsidP="0040005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5C45961" w14:textId="77777777" w:rsidR="0040005A" w:rsidRPr="009B2595" w:rsidRDefault="0040005A" w:rsidP="00D830F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8A5C2CC" w14:textId="77777777" w:rsidR="0040005A" w:rsidRPr="009B2595" w:rsidRDefault="0040005A" w:rsidP="00D830F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A2EB698" w14:textId="77777777" w:rsidR="0040005A" w:rsidRPr="009B2595" w:rsidRDefault="0040005A" w:rsidP="00D830F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1FBEAF" w14:textId="77777777" w:rsidR="0040005A" w:rsidRPr="009B2595" w:rsidRDefault="0040005A" w:rsidP="00D830F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5E314C4" w14:textId="77777777" w:rsidR="0040005A" w:rsidRDefault="0040005A" w:rsidP="0040005A">
      <w:pPr>
        <w:pStyle w:val="Tekstpodstawowy"/>
        <w:ind w:right="-47"/>
        <w:jc w:val="center"/>
        <w:rPr>
          <w:rFonts w:ascii="Times New Roman" w:hAnsi="Times New Roman"/>
          <w:b/>
        </w:rPr>
      </w:pPr>
    </w:p>
    <w:p w14:paraId="03A09134" w14:textId="77777777" w:rsidR="0040005A" w:rsidRDefault="0040005A" w:rsidP="0040005A">
      <w:pPr>
        <w:pStyle w:val="Tekstpodstawowy"/>
        <w:ind w:right="-47"/>
        <w:jc w:val="center"/>
        <w:rPr>
          <w:rFonts w:ascii="Liberation Serif" w:hAnsi="Liberation Serif" w:cs="Verdana"/>
          <w:b/>
          <w:bCs/>
          <w:sz w:val="22"/>
          <w:szCs w:val="22"/>
        </w:rPr>
      </w:pPr>
    </w:p>
    <w:p w14:paraId="41EF1DE1" w14:textId="77777777" w:rsidR="0040005A" w:rsidRDefault="0040005A" w:rsidP="0040005A">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11</w:t>
      </w:r>
    </w:p>
    <w:p w14:paraId="0D5A1E1A"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418B5C"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E8C1FF0"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70B21A05"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B9D17DE"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54A988C6" w14:textId="77777777" w:rsidR="0040005A" w:rsidRDefault="0040005A" w:rsidP="00D830F2">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06F0E7C7" w14:textId="77777777" w:rsidR="0040005A" w:rsidRDefault="0040005A" w:rsidP="00D830F2">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62F87A95" w14:textId="77777777" w:rsidR="0040005A" w:rsidRDefault="0040005A" w:rsidP="00D830F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7183964B" w14:textId="77777777" w:rsidR="0040005A" w:rsidRDefault="0040005A" w:rsidP="0040005A">
      <w:pPr>
        <w:pStyle w:val="Tekstpodstawowy"/>
        <w:ind w:right="-47"/>
        <w:jc w:val="center"/>
        <w:rPr>
          <w:rFonts w:ascii="Times New Roman" w:hAnsi="Times New Roman"/>
          <w:b/>
        </w:rPr>
      </w:pPr>
    </w:p>
    <w:p w14:paraId="6029B83A"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B8D6203" w14:textId="77777777" w:rsidR="0040005A" w:rsidRDefault="0040005A" w:rsidP="0040005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9F5D7DE" w14:textId="77777777" w:rsidR="0040005A" w:rsidRDefault="0040005A" w:rsidP="0040005A">
      <w:pPr>
        <w:pStyle w:val="Tekstpodstawowy"/>
        <w:ind w:right="-47"/>
        <w:jc w:val="center"/>
        <w:rPr>
          <w:rFonts w:ascii="Times New Roman" w:hAnsi="Times New Roman"/>
        </w:rPr>
      </w:pPr>
    </w:p>
    <w:p w14:paraId="27674421"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FAD6FB8" w14:textId="77777777" w:rsidR="0040005A" w:rsidRDefault="0040005A" w:rsidP="0040005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BA3B57D" w14:textId="77777777" w:rsidR="0040005A" w:rsidRDefault="0040005A" w:rsidP="0040005A">
      <w:pPr>
        <w:pStyle w:val="Tekstpodstawowy"/>
        <w:ind w:right="-47"/>
        <w:jc w:val="both"/>
        <w:rPr>
          <w:rFonts w:ascii="Times New Roman" w:hAnsi="Times New Roman"/>
        </w:rPr>
      </w:pPr>
    </w:p>
    <w:p w14:paraId="52767FD5"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712FF4C" w14:textId="77777777" w:rsidR="0040005A" w:rsidRDefault="0040005A" w:rsidP="0040005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ED8D630" w14:textId="77777777" w:rsidR="0040005A" w:rsidRDefault="0040005A" w:rsidP="0040005A">
      <w:pPr>
        <w:pStyle w:val="Tekstpodstawowy"/>
        <w:ind w:right="-47"/>
        <w:jc w:val="both"/>
        <w:rPr>
          <w:rFonts w:ascii="Times New Roman" w:hAnsi="Times New Roman"/>
        </w:rPr>
      </w:pPr>
    </w:p>
    <w:p w14:paraId="7F9D9F2A" w14:textId="77777777" w:rsidR="0040005A" w:rsidRDefault="0040005A" w:rsidP="0040005A">
      <w:pPr>
        <w:pStyle w:val="Tekstpodstawowy"/>
        <w:ind w:right="-47"/>
        <w:jc w:val="center"/>
        <w:rPr>
          <w:rFonts w:ascii="Times New Roman" w:hAnsi="Times New Roman"/>
          <w:b/>
        </w:rPr>
      </w:pPr>
    </w:p>
    <w:p w14:paraId="5CF00325" w14:textId="77777777" w:rsidR="0040005A" w:rsidRPr="00877B92" w:rsidRDefault="0040005A" w:rsidP="0040005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EB58A10" w14:textId="77777777" w:rsidR="0040005A" w:rsidRPr="004F0507" w:rsidRDefault="0040005A" w:rsidP="0040005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57E9009" w14:textId="77777777" w:rsidR="0040005A" w:rsidRDefault="0040005A" w:rsidP="0040005A">
      <w:pPr>
        <w:pStyle w:val="Tekstpodstawowy2"/>
        <w:spacing w:line="240" w:lineRule="auto"/>
        <w:ind w:right="-47"/>
      </w:pPr>
    </w:p>
    <w:p w14:paraId="33686570" w14:textId="77777777" w:rsidR="0040005A" w:rsidRDefault="0040005A" w:rsidP="0040005A">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7084E0F" w14:textId="77777777" w:rsidR="0040005A" w:rsidRDefault="0040005A" w:rsidP="0040005A">
      <w:pPr>
        <w:rPr>
          <w:sz w:val="22"/>
          <w:szCs w:val="22"/>
          <w:lang w:val="pl-PL"/>
        </w:rPr>
      </w:pPr>
    </w:p>
    <w:p w14:paraId="24A75D28" w14:textId="77777777" w:rsidR="0040005A" w:rsidRDefault="0040005A" w:rsidP="0040005A">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3AD9ADA" w14:textId="77777777" w:rsidR="0040005A" w:rsidRDefault="0040005A" w:rsidP="0040005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61A766F" w14:textId="77777777" w:rsidR="0040005A" w:rsidRDefault="0040005A" w:rsidP="0040005A">
      <w:pPr>
        <w:pStyle w:val="Zwykytekst"/>
        <w:rPr>
          <w:rFonts w:ascii="Times New Roman" w:hAnsi="Times New Roman" w:cs="Times New Roman"/>
          <w:sz w:val="22"/>
          <w:szCs w:val="22"/>
          <w:lang w:val="pl-PL"/>
        </w:rPr>
      </w:pPr>
    </w:p>
    <w:p w14:paraId="703E66F9" w14:textId="77777777" w:rsidR="0040005A" w:rsidRDefault="0040005A" w:rsidP="0040005A">
      <w:pPr>
        <w:pStyle w:val="Zwykytekst"/>
        <w:ind w:left="4956" w:firstLine="708"/>
        <w:rPr>
          <w:rFonts w:ascii="Times New Roman" w:hAnsi="Times New Roman" w:cs="Times New Roman"/>
          <w:sz w:val="22"/>
          <w:szCs w:val="22"/>
          <w:lang w:val="pl-PL"/>
        </w:rPr>
      </w:pPr>
    </w:p>
    <w:p w14:paraId="250158F7" w14:textId="77777777" w:rsidR="0040005A" w:rsidRDefault="0040005A" w:rsidP="0040005A">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FBED4F8" w14:textId="77777777" w:rsidR="0040005A" w:rsidRDefault="0040005A" w:rsidP="0040005A">
      <w:pPr>
        <w:pStyle w:val="Zwykytekst"/>
        <w:ind w:left="4956" w:firstLine="708"/>
        <w:rPr>
          <w:rFonts w:ascii="Times New Roman" w:hAnsi="Times New Roman" w:cs="Times New Roman"/>
          <w:b/>
          <w:bCs/>
          <w:sz w:val="22"/>
          <w:szCs w:val="22"/>
          <w:lang w:val="pl-PL"/>
        </w:rPr>
      </w:pPr>
    </w:p>
    <w:p w14:paraId="16FD14C0" w14:textId="77777777" w:rsidR="0040005A" w:rsidRDefault="0040005A" w:rsidP="0040005A">
      <w:pPr>
        <w:pStyle w:val="Zwykytekst"/>
        <w:ind w:left="4956" w:firstLine="708"/>
        <w:rPr>
          <w:rFonts w:ascii="Times New Roman" w:hAnsi="Times New Roman" w:cs="Times New Roman"/>
          <w:b/>
          <w:bCs/>
          <w:sz w:val="22"/>
          <w:szCs w:val="22"/>
          <w:lang w:val="pl-PL"/>
        </w:rPr>
      </w:pPr>
    </w:p>
    <w:p w14:paraId="0611B763" w14:textId="77777777" w:rsidR="0040005A" w:rsidRDefault="0040005A" w:rsidP="0040005A">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70B4F5D4" w14:textId="77777777" w:rsidR="0040005A" w:rsidRDefault="0040005A" w:rsidP="0040005A">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6947ADF0"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7DE8CDFD"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67336223"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948C30A"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76F26C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E309450"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68B694FB"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F7E4BC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6B2F09E1"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069AFA19"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02794037"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00A13B20"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4465F67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16AE35A2"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44C43D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6CD48871"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0834D5D"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83BBB6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66925236"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1668C6FF"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4CA6F542"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C1BCFE6"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12038C1D"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2D22FB0B" w14:textId="77777777" w:rsidR="0040005A" w:rsidRDefault="0040005A" w:rsidP="0040005A">
      <w:pPr>
        <w:pStyle w:val="Zwykytekst"/>
        <w:tabs>
          <w:tab w:val="left" w:pos="7050"/>
        </w:tabs>
        <w:rPr>
          <w:rFonts w:ascii="Times New Roman" w:hAnsi="Times New Roman" w:cs="Times New Roman"/>
          <w:i/>
          <w:iCs/>
          <w:sz w:val="22"/>
          <w:szCs w:val="22"/>
          <w:lang w:val="pl-PL"/>
        </w:rPr>
      </w:pPr>
    </w:p>
    <w:p w14:paraId="3205ABEA" w14:textId="77777777" w:rsidR="0040005A" w:rsidRPr="00515AFA" w:rsidRDefault="0040005A" w:rsidP="0040005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EA0FE76" w14:textId="77777777" w:rsidR="0040005A" w:rsidRPr="00515AFA" w:rsidRDefault="0040005A" w:rsidP="0040005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14EAF2A" w14:textId="77777777" w:rsidR="0040005A" w:rsidRDefault="0040005A" w:rsidP="0040005A">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2A29DDF" w14:textId="77777777" w:rsidR="0040005A" w:rsidRDefault="0040005A" w:rsidP="0040005A">
      <w:pPr>
        <w:widowControl w:val="0"/>
        <w:autoSpaceDE w:val="0"/>
        <w:autoSpaceDN w:val="0"/>
        <w:jc w:val="right"/>
        <w:textAlignment w:val="baseline"/>
        <w:rPr>
          <w:sz w:val="22"/>
          <w:szCs w:val="22"/>
          <w:lang w:val="pl-PL"/>
        </w:rPr>
      </w:pPr>
    </w:p>
    <w:p w14:paraId="138F5605" w14:textId="77777777" w:rsidR="0040005A" w:rsidRDefault="0040005A" w:rsidP="0040005A">
      <w:pPr>
        <w:widowControl w:val="0"/>
        <w:autoSpaceDE w:val="0"/>
        <w:autoSpaceDN w:val="0"/>
        <w:jc w:val="right"/>
        <w:textAlignment w:val="baseline"/>
        <w:rPr>
          <w:sz w:val="22"/>
          <w:szCs w:val="22"/>
          <w:lang w:val="pl-PL"/>
        </w:rPr>
      </w:pPr>
    </w:p>
    <w:p w14:paraId="7CE3C7C4" w14:textId="77777777" w:rsidR="0040005A" w:rsidRDefault="0040005A" w:rsidP="0040005A">
      <w:pPr>
        <w:widowControl w:val="0"/>
        <w:autoSpaceDE w:val="0"/>
        <w:autoSpaceDN w:val="0"/>
        <w:jc w:val="right"/>
        <w:textAlignment w:val="baseline"/>
        <w:rPr>
          <w:sz w:val="22"/>
          <w:szCs w:val="22"/>
          <w:lang w:val="pl-PL"/>
        </w:rPr>
      </w:pPr>
    </w:p>
    <w:p w14:paraId="4973B51F" w14:textId="77777777" w:rsidR="0040005A" w:rsidRDefault="0040005A" w:rsidP="0040005A">
      <w:pPr>
        <w:widowControl w:val="0"/>
        <w:autoSpaceDE w:val="0"/>
        <w:autoSpaceDN w:val="0"/>
        <w:jc w:val="right"/>
        <w:textAlignment w:val="baseline"/>
        <w:rPr>
          <w:sz w:val="22"/>
          <w:szCs w:val="22"/>
          <w:lang w:val="pl-PL"/>
        </w:rPr>
      </w:pPr>
    </w:p>
    <w:p w14:paraId="76F8371B" w14:textId="77777777" w:rsidR="0040005A" w:rsidRDefault="0040005A" w:rsidP="0040005A">
      <w:pPr>
        <w:widowControl w:val="0"/>
        <w:autoSpaceDE w:val="0"/>
        <w:autoSpaceDN w:val="0"/>
        <w:jc w:val="right"/>
        <w:textAlignment w:val="baseline"/>
        <w:rPr>
          <w:sz w:val="22"/>
          <w:szCs w:val="22"/>
          <w:lang w:val="pl-PL"/>
        </w:rPr>
      </w:pPr>
    </w:p>
    <w:p w14:paraId="2B6706A3" w14:textId="77777777" w:rsidR="0040005A" w:rsidRDefault="0040005A" w:rsidP="0040005A">
      <w:pPr>
        <w:widowControl w:val="0"/>
        <w:autoSpaceDE w:val="0"/>
        <w:autoSpaceDN w:val="0"/>
        <w:jc w:val="right"/>
        <w:textAlignment w:val="baseline"/>
        <w:rPr>
          <w:sz w:val="22"/>
          <w:szCs w:val="22"/>
          <w:lang w:val="pl-PL"/>
        </w:rPr>
      </w:pPr>
    </w:p>
    <w:p w14:paraId="2A76708F" w14:textId="77777777" w:rsidR="0040005A" w:rsidRDefault="0040005A" w:rsidP="0040005A">
      <w:pPr>
        <w:widowControl w:val="0"/>
        <w:autoSpaceDE w:val="0"/>
        <w:autoSpaceDN w:val="0"/>
        <w:jc w:val="right"/>
        <w:textAlignment w:val="baseline"/>
        <w:rPr>
          <w:sz w:val="22"/>
          <w:szCs w:val="22"/>
          <w:lang w:val="pl-PL"/>
        </w:rPr>
      </w:pPr>
    </w:p>
    <w:p w14:paraId="1CC8F385" w14:textId="77777777" w:rsidR="0040005A" w:rsidRDefault="0040005A" w:rsidP="0040005A">
      <w:pPr>
        <w:widowControl w:val="0"/>
        <w:autoSpaceDE w:val="0"/>
        <w:autoSpaceDN w:val="0"/>
        <w:jc w:val="right"/>
        <w:textAlignment w:val="baseline"/>
        <w:rPr>
          <w:sz w:val="22"/>
          <w:szCs w:val="22"/>
          <w:lang w:val="pl-PL"/>
        </w:rPr>
      </w:pPr>
    </w:p>
    <w:p w14:paraId="6432F96D" w14:textId="77777777" w:rsidR="0040005A" w:rsidRDefault="0040005A" w:rsidP="0040005A">
      <w:pPr>
        <w:widowControl w:val="0"/>
        <w:autoSpaceDE w:val="0"/>
        <w:autoSpaceDN w:val="0"/>
        <w:jc w:val="right"/>
        <w:textAlignment w:val="baseline"/>
        <w:rPr>
          <w:sz w:val="22"/>
          <w:szCs w:val="22"/>
          <w:lang w:val="pl-PL"/>
        </w:rPr>
      </w:pPr>
    </w:p>
    <w:p w14:paraId="1297A8B6" w14:textId="77777777" w:rsidR="0040005A" w:rsidRDefault="0040005A" w:rsidP="0040005A">
      <w:pPr>
        <w:widowControl w:val="0"/>
        <w:autoSpaceDE w:val="0"/>
        <w:autoSpaceDN w:val="0"/>
        <w:jc w:val="right"/>
        <w:textAlignment w:val="baseline"/>
        <w:rPr>
          <w:sz w:val="22"/>
          <w:szCs w:val="22"/>
          <w:lang w:val="pl-PL"/>
        </w:rPr>
      </w:pPr>
    </w:p>
    <w:p w14:paraId="5F3006FC" w14:textId="77777777" w:rsidR="0040005A" w:rsidRDefault="0040005A" w:rsidP="0040005A">
      <w:pPr>
        <w:widowControl w:val="0"/>
        <w:autoSpaceDE w:val="0"/>
        <w:autoSpaceDN w:val="0"/>
        <w:jc w:val="right"/>
        <w:textAlignment w:val="baseline"/>
        <w:rPr>
          <w:sz w:val="22"/>
          <w:szCs w:val="22"/>
          <w:lang w:val="pl-PL"/>
        </w:rPr>
      </w:pPr>
    </w:p>
    <w:p w14:paraId="5088EC94" w14:textId="77777777" w:rsidR="0040005A" w:rsidRDefault="0040005A" w:rsidP="0040005A">
      <w:pPr>
        <w:widowControl w:val="0"/>
        <w:autoSpaceDE w:val="0"/>
        <w:autoSpaceDN w:val="0"/>
        <w:jc w:val="right"/>
        <w:textAlignment w:val="baseline"/>
        <w:rPr>
          <w:sz w:val="22"/>
          <w:szCs w:val="22"/>
          <w:lang w:val="pl-PL"/>
        </w:rPr>
      </w:pPr>
    </w:p>
    <w:p w14:paraId="2FE8CD59" w14:textId="77777777" w:rsidR="0040005A" w:rsidRPr="00515AFA" w:rsidRDefault="0040005A" w:rsidP="0040005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111A922C" w14:textId="77777777" w:rsidR="0040005A" w:rsidRPr="00515AFA" w:rsidRDefault="0040005A" w:rsidP="0040005A">
      <w:pPr>
        <w:widowControl w:val="0"/>
        <w:autoSpaceDE w:val="0"/>
        <w:autoSpaceDN w:val="0"/>
        <w:jc w:val="both"/>
        <w:textAlignment w:val="baseline"/>
        <w:rPr>
          <w:sz w:val="22"/>
          <w:szCs w:val="22"/>
          <w:lang w:val="pl-PL"/>
        </w:rPr>
      </w:pPr>
    </w:p>
    <w:p w14:paraId="4366565C" w14:textId="77777777" w:rsidR="0040005A" w:rsidRPr="00515AFA" w:rsidRDefault="0040005A" w:rsidP="0040005A">
      <w:pPr>
        <w:widowControl w:val="0"/>
        <w:autoSpaceDE w:val="0"/>
        <w:autoSpaceDN w:val="0"/>
        <w:jc w:val="both"/>
        <w:textAlignment w:val="baseline"/>
        <w:rPr>
          <w:sz w:val="22"/>
          <w:szCs w:val="22"/>
          <w:lang w:val="pl-PL"/>
        </w:rPr>
      </w:pPr>
    </w:p>
    <w:p w14:paraId="480BDFFD" w14:textId="77777777" w:rsidR="0040005A" w:rsidRPr="00515AFA" w:rsidRDefault="0040005A" w:rsidP="0040005A">
      <w:pPr>
        <w:widowControl w:val="0"/>
        <w:autoSpaceDE w:val="0"/>
        <w:autoSpaceDN w:val="0"/>
        <w:jc w:val="both"/>
        <w:textAlignment w:val="baseline"/>
        <w:rPr>
          <w:sz w:val="22"/>
          <w:szCs w:val="22"/>
          <w:lang w:val="pl-PL"/>
        </w:rPr>
      </w:pPr>
      <w:r w:rsidRPr="00515AFA">
        <w:rPr>
          <w:sz w:val="22"/>
          <w:szCs w:val="22"/>
          <w:lang w:val="pl-PL"/>
        </w:rPr>
        <w:t>.....................................… </w:t>
      </w:r>
    </w:p>
    <w:p w14:paraId="0A9CBB37" w14:textId="77777777" w:rsidR="0040005A" w:rsidRPr="00515AFA" w:rsidRDefault="0040005A" w:rsidP="0040005A">
      <w:pPr>
        <w:widowControl w:val="0"/>
        <w:autoSpaceDE w:val="0"/>
        <w:autoSpaceDN w:val="0"/>
        <w:ind w:firstLine="555"/>
        <w:textAlignment w:val="baseline"/>
        <w:rPr>
          <w:sz w:val="22"/>
          <w:szCs w:val="22"/>
          <w:lang w:val="pl-PL"/>
        </w:rPr>
      </w:pPr>
      <w:r w:rsidRPr="00515AFA">
        <w:rPr>
          <w:sz w:val="22"/>
          <w:szCs w:val="22"/>
          <w:lang w:val="pl-PL"/>
        </w:rPr>
        <w:t>Nazwa Wykonawcy</w:t>
      </w:r>
    </w:p>
    <w:p w14:paraId="39C6D957" w14:textId="77777777" w:rsidR="0040005A" w:rsidRPr="00515AFA" w:rsidRDefault="0040005A" w:rsidP="0040005A">
      <w:pPr>
        <w:widowControl w:val="0"/>
        <w:autoSpaceDE w:val="0"/>
        <w:autoSpaceDN w:val="0"/>
        <w:textAlignment w:val="baseline"/>
        <w:rPr>
          <w:sz w:val="22"/>
          <w:szCs w:val="22"/>
          <w:lang w:val="pl-PL"/>
        </w:rPr>
      </w:pPr>
    </w:p>
    <w:p w14:paraId="1C8CA677" w14:textId="77777777" w:rsidR="0040005A" w:rsidRPr="00515AFA" w:rsidRDefault="0040005A" w:rsidP="0040005A">
      <w:pPr>
        <w:widowControl w:val="0"/>
        <w:autoSpaceDE w:val="0"/>
        <w:autoSpaceDN w:val="0"/>
        <w:jc w:val="both"/>
        <w:textAlignment w:val="baseline"/>
        <w:rPr>
          <w:sz w:val="22"/>
          <w:szCs w:val="22"/>
          <w:lang w:val="pl-PL"/>
        </w:rPr>
      </w:pPr>
      <w:r w:rsidRPr="00515AFA">
        <w:rPr>
          <w:sz w:val="22"/>
          <w:szCs w:val="22"/>
          <w:lang w:val="pl-PL"/>
        </w:rPr>
        <w:t>.....................................…</w:t>
      </w:r>
    </w:p>
    <w:p w14:paraId="5ADADE1F" w14:textId="77777777" w:rsidR="0040005A" w:rsidRPr="00515AFA" w:rsidRDefault="0040005A" w:rsidP="0040005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98842A0" w14:textId="77777777" w:rsidR="0040005A" w:rsidRPr="00515AFA" w:rsidRDefault="0040005A" w:rsidP="0040005A">
      <w:pPr>
        <w:widowControl w:val="0"/>
        <w:autoSpaceDE w:val="0"/>
        <w:autoSpaceDN w:val="0"/>
        <w:spacing w:before="90"/>
        <w:ind w:left="115" w:right="110"/>
        <w:jc w:val="both"/>
        <w:outlineLvl w:val="0"/>
        <w:rPr>
          <w:rFonts w:eastAsia="Verdana"/>
          <w:b/>
          <w:bCs/>
          <w:sz w:val="22"/>
          <w:szCs w:val="22"/>
          <w:lang w:val="pl-PL" w:eastAsia="en-US"/>
        </w:rPr>
      </w:pPr>
    </w:p>
    <w:p w14:paraId="1B70B52A" w14:textId="77777777" w:rsidR="0040005A" w:rsidRPr="00515AFA" w:rsidRDefault="0040005A" w:rsidP="0040005A">
      <w:pPr>
        <w:widowControl w:val="0"/>
        <w:autoSpaceDE w:val="0"/>
        <w:autoSpaceDN w:val="0"/>
        <w:spacing w:before="90"/>
        <w:ind w:right="110"/>
        <w:jc w:val="both"/>
        <w:outlineLvl w:val="0"/>
        <w:rPr>
          <w:rFonts w:eastAsia="Verdana"/>
          <w:b/>
          <w:bCs/>
          <w:sz w:val="22"/>
          <w:szCs w:val="22"/>
          <w:lang w:val="pl-PL" w:eastAsia="en-US"/>
        </w:rPr>
      </w:pPr>
    </w:p>
    <w:p w14:paraId="4DE2D935" w14:textId="77777777" w:rsidR="0040005A" w:rsidRPr="00515AFA" w:rsidRDefault="0040005A" w:rsidP="0040005A">
      <w:pPr>
        <w:widowControl w:val="0"/>
        <w:autoSpaceDE w:val="0"/>
        <w:autoSpaceDN w:val="0"/>
        <w:jc w:val="center"/>
        <w:textAlignment w:val="baseline"/>
        <w:rPr>
          <w:b/>
          <w:bCs/>
          <w:sz w:val="22"/>
          <w:szCs w:val="22"/>
          <w:lang w:val="pl-PL"/>
        </w:rPr>
      </w:pPr>
    </w:p>
    <w:p w14:paraId="12B3B500" w14:textId="77777777" w:rsidR="0040005A" w:rsidRPr="00515AFA" w:rsidRDefault="0040005A" w:rsidP="0040005A">
      <w:pPr>
        <w:widowControl w:val="0"/>
        <w:autoSpaceDE w:val="0"/>
        <w:autoSpaceDN w:val="0"/>
        <w:jc w:val="center"/>
        <w:textAlignment w:val="baseline"/>
        <w:rPr>
          <w:b/>
          <w:bCs/>
          <w:sz w:val="22"/>
          <w:szCs w:val="22"/>
          <w:lang w:val="pl-PL"/>
        </w:rPr>
      </w:pPr>
    </w:p>
    <w:p w14:paraId="13338650" w14:textId="77777777" w:rsidR="0040005A" w:rsidRPr="00515AFA" w:rsidRDefault="0040005A" w:rsidP="0040005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AB45F37" w14:textId="77777777" w:rsidR="0040005A" w:rsidRPr="00515AFA" w:rsidRDefault="0040005A" w:rsidP="0040005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4B584A4" w14:textId="77777777" w:rsidR="0040005A" w:rsidRPr="00515AFA" w:rsidRDefault="0040005A" w:rsidP="0040005A">
      <w:pPr>
        <w:widowControl w:val="0"/>
        <w:autoSpaceDE w:val="0"/>
        <w:autoSpaceDN w:val="0"/>
        <w:jc w:val="center"/>
        <w:textAlignment w:val="baseline"/>
        <w:rPr>
          <w:b/>
          <w:bCs/>
          <w:sz w:val="22"/>
          <w:szCs w:val="22"/>
          <w:lang w:val="pl-PL"/>
        </w:rPr>
      </w:pPr>
    </w:p>
    <w:p w14:paraId="32AE623E" w14:textId="77777777" w:rsidR="0040005A" w:rsidRPr="00515AFA" w:rsidRDefault="0040005A" w:rsidP="0040005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6FBB61E" w14:textId="77777777" w:rsidR="0040005A" w:rsidRPr="00515AFA" w:rsidRDefault="0040005A" w:rsidP="00D830F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18695AE" w14:textId="77777777" w:rsidR="0040005A" w:rsidRPr="00515AFA" w:rsidRDefault="0040005A" w:rsidP="00D830F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3292CED" w14:textId="77777777" w:rsidR="0040005A" w:rsidRPr="00515AFA" w:rsidRDefault="0040005A" w:rsidP="00D830F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DAD251C" w14:textId="77777777" w:rsidR="0040005A" w:rsidRPr="00515AFA" w:rsidRDefault="0040005A" w:rsidP="00D830F2">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6759909" w14:textId="77777777" w:rsidR="0040005A" w:rsidRPr="00515AFA" w:rsidRDefault="0040005A" w:rsidP="0040005A">
      <w:pPr>
        <w:spacing w:after="200" w:line="276" w:lineRule="auto"/>
        <w:ind w:left="780"/>
        <w:contextualSpacing/>
        <w:textAlignment w:val="baseline"/>
        <w:rPr>
          <w:sz w:val="22"/>
          <w:szCs w:val="22"/>
          <w:lang w:val="pl-PL"/>
        </w:rPr>
      </w:pPr>
    </w:p>
    <w:p w14:paraId="787CD465" w14:textId="77777777" w:rsidR="0040005A" w:rsidRPr="00515AFA" w:rsidRDefault="0040005A" w:rsidP="0040005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7ED16A2" w14:textId="77777777" w:rsidR="0040005A" w:rsidRPr="00515AFA" w:rsidRDefault="0040005A" w:rsidP="0040005A">
      <w:pPr>
        <w:widowControl w:val="0"/>
        <w:autoSpaceDE w:val="0"/>
        <w:autoSpaceDN w:val="0"/>
        <w:spacing w:before="90"/>
        <w:ind w:right="110"/>
        <w:jc w:val="both"/>
        <w:outlineLvl w:val="0"/>
        <w:rPr>
          <w:rFonts w:eastAsia="Verdana"/>
          <w:b/>
          <w:bCs/>
          <w:sz w:val="22"/>
          <w:szCs w:val="22"/>
          <w:lang w:val="pl-PL" w:eastAsia="en-US"/>
        </w:rPr>
      </w:pPr>
    </w:p>
    <w:p w14:paraId="0D8A2D15" w14:textId="77777777" w:rsidR="0040005A" w:rsidRPr="00515AFA" w:rsidRDefault="0040005A" w:rsidP="0040005A">
      <w:pPr>
        <w:widowControl w:val="0"/>
        <w:autoSpaceDE w:val="0"/>
        <w:autoSpaceDN w:val="0"/>
        <w:spacing w:before="90"/>
        <w:ind w:right="110"/>
        <w:jc w:val="both"/>
        <w:outlineLvl w:val="0"/>
        <w:rPr>
          <w:rFonts w:eastAsia="Verdana"/>
          <w:b/>
          <w:bCs/>
          <w:sz w:val="22"/>
          <w:szCs w:val="22"/>
          <w:lang w:val="pl-PL" w:eastAsia="en-US"/>
        </w:rPr>
      </w:pPr>
    </w:p>
    <w:p w14:paraId="08F02525" w14:textId="77777777" w:rsidR="0040005A" w:rsidRPr="00515AFA" w:rsidRDefault="0040005A" w:rsidP="0040005A">
      <w:pPr>
        <w:widowControl w:val="0"/>
        <w:autoSpaceDE w:val="0"/>
        <w:autoSpaceDN w:val="0"/>
        <w:spacing w:before="90"/>
        <w:ind w:right="110"/>
        <w:jc w:val="both"/>
        <w:outlineLvl w:val="0"/>
        <w:rPr>
          <w:rFonts w:eastAsia="Verdana"/>
          <w:b/>
          <w:bCs/>
          <w:sz w:val="22"/>
          <w:szCs w:val="22"/>
          <w:lang w:val="pl-PL" w:eastAsia="en-US"/>
        </w:rPr>
      </w:pPr>
    </w:p>
    <w:p w14:paraId="7FCDBDDA" w14:textId="77777777" w:rsidR="0040005A" w:rsidRPr="00515AFA" w:rsidRDefault="0040005A" w:rsidP="0040005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0005A" w:rsidRPr="005D45C6" w14:paraId="6EC488E7" w14:textId="77777777" w:rsidTr="005534C8">
        <w:tc>
          <w:tcPr>
            <w:tcW w:w="4105" w:type="dxa"/>
            <w:hideMark/>
          </w:tcPr>
          <w:p w14:paraId="12F943FE" w14:textId="77777777" w:rsidR="0040005A" w:rsidRPr="00515AFA" w:rsidRDefault="0040005A" w:rsidP="005534C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FB21B0C" w14:textId="77777777" w:rsidR="0040005A" w:rsidRPr="00515AFA" w:rsidRDefault="0040005A" w:rsidP="005534C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4C4F557" w14:textId="77777777" w:rsidR="0040005A" w:rsidRPr="00515AFA" w:rsidRDefault="0040005A" w:rsidP="0040005A">
      <w:pPr>
        <w:spacing w:line="360" w:lineRule="auto"/>
        <w:jc w:val="both"/>
        <w:rPr>
          <w:rFonts w:eastAsia="Calibri"/>
          <w:color w:val="222A35"/>
          <w:sz w:val="22"/>
          <w:szCs w:val="22"/>
          <w:lang w:val="pl-PL" w:eastAsia="x-none"/>
        </w:rPr>
      </w:pPr>
    </w:p>
    <w:p w14:paraId="1304C1FB" w14:textId="77777777" w:rsidR="0040005A" w:rsidRPr="002E3AF9" w:rsidRDefault="0040005A" w:rsidP="0040005A">
      <w:pPr>
        <w:rPr>
          <w:lang w:val="pl-PL"/>
        </w:rPr>
      </w:pPr>
    </w:p>
    <w:p w14:paraId="38927694" w14:textId="77777777" w:rsidR="0040005A" w:rsidRPr="007775F0" w:rsidRDefault="0040005A" w:rsidP="0040005A">
      <w:pPr>
        <w:rPr>
          <w:lang w:val="pl-PL"/>
        </w:rPr>
      </w:pPr>
    </w:p>
    <w:p w14:paraId="65DBCEAD" w14:textId="77777777" w:rsidR="0040005A" w:rsidRPr="009A2FD4" w:rsidRDefault="0040005A" w:rsidP="0040005A">
      <w:pPr>
        <w:rPr>
          <w:lang w:val="pl-PL"/>
        </w:rPr>
      </w:pPr>
    </w:p>
    <w:p w14:paraId="3C94A48E" w14:textId="77777777" w:rsidR="0040005A" w:rsidRPr="004830B6" w:rsidRDefault="0040005A" w:rsidP="0040005A">
      <w:pPr>
        <w:rPr>
          <w:lang w:val="pl-PL"/>
        </w:rPr>
      </w:pPr>
    </w:p>
    <w:p w14:paraId="2D79B008" w14:textId="77777777" w:rsidR="0040005A" w:rsidRPr="00291156" w:rsidRDefault="0040005A" w:rsidP="0040005A">
      <w:pPr>
        <w:rPr>
          <w:lang w:val="pl-PL"/>
        </w:rPr>
      </w:pPr>
    </w:p>
    <w:p w14:paraId="3062F195" w14:textId="77777777" w:rsidR="0040005A" w:rsidRPr="006B6179" w:rsidRDefault="0040005A" w:rsidP="0040005A">
      <w:pPr>
        <w:rPr>
          <w:lang w:val="pl-PL"/>
        </w:rPr>
      </w:pPr>
    </w:p>
    <w:p w14:paraId="5EDAB054" w14:textId="77777777" w:rsidR="0040005A" w:rsidRPr="00E95701" w:rsidRDefault="0040005A" w:rsidP="0040005A">
      <w:pPr>
        <w:rPr>
          <w:lang w:val="pl-PL"/>
        </w:rPr>
      </w:pPr>
    </w:p>
    <w:p w14:paraId="06AB6022" w14:textId="77777777" w:rsidR="0040005A" w:rsidRPr="00FD2A6B" w:rsidRDefault="0040005A" w:rsidP="0040005A">
      <w:pPr>
        <w:rPr>
          <w:lang w:val="pl-PL"/>
        </w:rPr>
      </w:pPr>
    </w:p>
    <w:p w14:paraId="2D0695E6" w14:textId="77777777" w:rsidR="00496551" w:rsidRPr="0040005A" w:rsidRDefault="00496551" w:rsidP="0040005A">
      <w:pPr>
        <w:rPr>
          <w:lang w:val="pl-PL"/>
        </w:rPr>
      </w:pPr>
    </w:p>
    <w:sectPr w:rsidR="00496551" w:rsidRPr="0040005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D6092" w14:textId="77777777" w:rsidR="004B256F" w:rsidRDefault="004B256F">
      <w:r>
        <w:separator/>
      </w:r>
    </w:p>
  </w:endnote>
  <w:endnote w:type="continuationSeparator" w:id="0">
    <w:p w14:paraId="26571734" w14:textId="77777777" w:rsidR="004B256F" w:rsidRDefault="004B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A9E17" w14:textId="77777777" w:rsidR="005D45C6" w:rsidRDefault="005D45C6">
    <w:pPr>
      <w:pStyle w:val="Stopka"/>
      <w:jc w:val="right"/>
    </w:pPr>
    <w:r>
      <w:fldChar w:fldCharType="begin"/>
    </w:r>
    <w:r>
      <w:instrText>PAGE   \* MERGEFORMAT</w:instrText>
    </w:r>
    <w:r>
      <w:fldChar w:fldCharType="separate"/>
    </w:r>
    <w:r>
      <w:rPr>
        <w:lang w:val="pl-PL"/>
      </w:rPr>
      <w:t>2</w:t>
    </w:r>
    <w:r>
      <w:fldChar w:fldCharType="end"/>
    </w:r>
  </w:p>
  <w:p w14:paraId="498DAF8F" w14:textId="77777777" w:rsidR="00CE530D" w:rsidRDefault="00CE53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98B7B" w14:textId="77777777" w:rsidR="004B256F" w:rsidRDefault="004B256F">
      <w:r>
        <w:separator/>
      </w:r>
    </w:p>
  </w:footnote>
  <w:footnote w:type="continuationSeparator" w:id="0">
    <w:p w14:paraId="589C662C" w14:textId="77777777" w:rsidR="004B256F" w:rsidRDefault="004B256F">
      <w:r>
        <w:continuationSeparator/>
      </w:r>
    </w:p>
  </w:footnote>
  <w:footnote w:id="1">
    <w:p w14:paraId="7793B51E" w14:textId="77777777" w:rsidR="0040005A" w:rsidRDefault="0040005A" w:rsidP="0040005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89825A6" w14:textId="77777777" w:rsidR="0040005A" w:rsidRDefault="0040005A" w:rsidP="0040005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E944EA" w14:textId="77777777" w:rsidR="0040005A" w:rsidRDefault="0040005A" w:rsidP="00D830F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305CFB4" w14:textId="77777777" w:rsidR="0040005A" w:rsidRDefault="0040005A" w:rsidP="00D830F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0FDE843" w14:textId="77777777" w:rsidR="0040005A" w:rsidRDefault="0040005A" w:rsidP="00D830F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C40AD6" w14:textId="77777777" w:rsidR="0040005A" w:rsidRDefault="0040005A" w:rsidP="00D830F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6E08BF0" w14:textId="77777777" w:rsidR="0040005A" w:rsidRDefault="0040005A" w:rsidP="0040005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652D27" w14:textId="77777777" w:rsidR="0040005A" w:rsidRDefault="0040005A" w:rsidP="00D830F2">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781DA6B" w14:textId="77777777" w:rsidR="0040005A" w:rsidRDefault="0040005A" w:rsidP="00D830F2">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A50145" w14:textId="77777777" w:rsidR="0040005A" w:rsidRDefault="0040005A" w:rsidP="00D830F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42E6D50" w14:textId="77777777" w:rsidR="0040005A" w:rsidRDefault="0040005A" w:rsidP="00D830F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4246736" w14:textId="77777777" w:rsidR="0040005A" w:rsidRDefault="0040005A" w:rsidP="00D830F2">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3985197" w14:textId="77777777" w:rsidR="0040005A" w:rsidRDefault="0040005A" w:rsidP="0040005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7EF8EE" w14:textId="77777777" w:rsidR="0040005A" w:rsidRDefault="0040005A" w:rsidP="0040005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208B97" w14:textId="77777777" w:rsidR="0040005A" w:rsidRDefault="0040005A" w:rsidP="0040005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298047C" w14:textId="77777777" w:rsidR="0040005A" w:rsidRDefault="0040005A" w:rsidP="0040005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CF0E0B7" w14:textId="77777777" w:rsidR="0040005A" w:rsidRDefault="0040005A" w:rsidP="00D830F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FE993E3" w14:textId="77777777" w:rsidR="0040005A" w:rsidRDefault="0040005A" w:rsidP="00D830F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EDB4947" w14:textId="77777777" w:rsidR="0040005A" w:rsidRDefault="0040005A" w:rsidP="00D830F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D96EC28" w14:textId="77777777" w:rsidR="0040005A" w:rsidRDefault="0040005A" w:rsidP="0040005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1EE7953" w14:textId="77777777" w:rsidR="0040005A" w:rsidRDefault="0040005A" w:rsidP="0040005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4B120E0" w14:textId="77777777" w:rsidR="0040005A" w:rsidRDefault="0040005A" w:rsidP="0040005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46DBF0" w14:textId="77777777" w:rsidR="0040005A" w:rsidRDefault="0040005A" w:rsidP="0040005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B704042" w14:textId="77777777" w:rsidR="0040005A" w:rsidRDefault="0040005A" w:rsidP="0040005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C5DF50D" w14:textId="77777777" w:rsidR="0040005A" w:rsidRDefault="0040005A" w:rsidP="0040005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B8EBBBB" w14:textId="77777777" w:rsidR="0040005A" w:rsidRDefault="0040005A" w:rsidP="0040005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DC4BDC3" w14:textId="77777777" w:rsidR="0040005A" w:rsidRDefault="0040005A" w:rsidP="0040005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FB0D0F4" w14:textId="77777777" w:rsidR="0040005A" w:rsidRDefault="0040005A" w:rsidP="0040005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4D2F3B" w14:textId="77777777" w:rsidR="0040005A" w:rsidRDefault="0040005A" w:rsidP="0040005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519B762" w14:textId="77777777" w:rsidR="0040005A" w:rsidRDefault="0040005A" w:rsidP="0040005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61044304">
    <w:abstractNumId w:val="10"/>
  </w:num>
  <w:num w:numId="2" w16cid:durableId="778185418">
    <w:abstractNumId w:val="15"/>
  </w:num>
  <w:num w:numId="3" w16cid:durableId="232085359">
    <w:abstractNumId w:val="3"/>
  </w:num>
  <w:num w:numId="4" w16cid:durableId="1070467468">
    <w:abstractNumId w:val="6"/>
  </w:num>
  <w:num w:numId="5" w16cid:durableId="1114861369">
    <w:abstractNumId w:val="13"/>
  </w:num>
  <w:num w:numId="6" w16cid:durableId="1815025197">
    <w:abstractNumId w:val="12"/>
  </w:num>
  <w:num w:numId="7" w16cid:durableId="702443277">
    <w:abstractNumId w:val="14"/>
  </w:num>
  <w:num w:numId="8" w16cid:durableId="328677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2163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92955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15626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46178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4011A"/>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4011A"/>
    <w:rsid w:val="003974EB"/>
    <w:rsid w:val="003C6167"/>
    <w:rsid w:val="003F1749"/>
    <w:rsid w:val="0040005A"/>
    <w:rsid w:val="00496551"/>
    <w:rsid w:val="004A692C"/>
    <w:rsid w:val="004B256F"/>
    <w:rsid w:val="004C4EC3"/>
    <w:rsid w:val="0050219D"/>
    <w:rsid w:val="00512FD2"/>
    <w:rsid w:val="00523F87"/>
    <w:rsid w:val="00593CEB"/>
    <w:rsid w:val="005C6D38"/>
    <w:rsid w:val="005D2104"/>
    <w:rsid w:val="005D45C6"/>
    <w:rsid w:val="00614C95"/>
    <w:rsid w:val="00660027"/>
    <w:rsid w:val="0069339E"/>
    <w:rsid w:val="006F51B5"/>
    <w:rsid w:val="006F7905"/>
    <w:rsid w:val="00714F51"/>
    <w:rsid w:val="00731F6E"/>
    <w:rsid w:val="007A2EF1"/>
    <w:rsid w:val="007B00D4"/>
    <w:rsid w:val="007D703B"/>
    <w:rsid w:val="00800261"/>
    <w:rsid w:val="00823528"/>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E530D"/>
    <w:rsid w:val="00D03706"/>
    <w:rsid w:val="00D432AD"/>
    <w:rsid w:val="00D46DCD"/>
    <w:rsid w:val="00D70657"/>
    <w:rsid w:val="00D830F2"/>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8421D"/>
  <w15:chartTrackingRefBased/>
  <w15:docId w15:val="{40ADA561-A06E-48B2-8D17-D983248D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005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0005A"/>
    <w:rPr>
      <w:b/>
      <w:bCs/>
    </w:rPr>
  </w:style>
  <w:style w:type="character" w:customStyle="1" w:styleId="czeinternetowe">
    <w:name w:val="Łącze internetowe"/>
    <w:uiPriority w:val="99"/>
    <w:semiHidden/>
    <w:unhideWhenUsed/>
    <w:rsid w:val="0040005A"/>
    <w:rPr>
      <w:color w:val="0000FF"/>
      <w:u w:val="single"/>
    </w:rPr>
  </w:style>
  <w:style w:type="character" w:customStyle="1" w:styleId="StopkaZnak">
    <w:name w:val="Stopka Znak"/>
    <w:link w:val="Stopka"/>
    <w:uiPriority w:val="99"/>
    <w:rsid w:val="005D45C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2897</Words>
  <Characters>17383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2026-07-27T11:10:00Z</dcterms:created>
  <dcterms:modified xsi:type="dcterms:W3CDTF">2026-07-27T11:12:00Z</dcterms:modified>
</cp:coreProperties>
</file>