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58EC40A8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</w:t>
      </w:r>
    </w:p>
    <w:p w14:paraId="20EF20C1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17DFD54A" w:rsidR="00760AEB" w:rsidRPr="00541840" w:rsidRDefault="00A105DD" w:rsidP="0054184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17456" w:rsidRPr="00617456">
        <w:rPr>
          <w:rFonts w:ascii="Verdana" w:hAnsi="Verdana"/>
          <w:b/>
          <w:sz w:val="18"/>
          <w:szCs w:val="18"/>
        </w:rPr>
        <w:t>Dostawa notebooków przeznaczonych przez producenta do zaawansowanych prac z dziedziny animacji trójwymiarowej oraz sztucznej inteligencji dla WI KC-DE-zp.25.331.2026</w:t>
      </w:r>
      <w:r w:rsidR="00811AAB">
        <w:rPr>
          <w:rFonts w:ascii="Verdana" w:hAnsi="Verdana"/>
          <w:b/>
          <w:sz w:val="18"/>
          <w:szCs w:val="18"/>
        </w:rPr>
        <w:t xml:space="preserve">, </w:t>
      </w:r>
      <w:r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008F2D4E" w14:textId="77777777" w:rsidR="00617456" w:rsidRPr="00F65894" w:rsidRDefault="00617456" w:rsidP="00617456">
      <w:pPr>
        <w:ind w:firstLine="3969"/>
        <w:rPr>
          <w:rFonts w:ascii="Verdana" w:hAnsi="Verdana"/>
          <w:b/>
          <w:sz w:val="18"/>
          <w:szCs w:val="18"/>
        </w:rPr>
      </w:pPr>
    </w:p>
    <w:tbl>
      <w:tblPr>
        <w:tblW w:w="1006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417"/>
        <w:gridCol w:w="1418"/>
        <w:gridCol w:w="850"/>
        <w:gridCol w:w="1560"/>
        <w:gridCol w:w="1560"/>
        <w:gridCol w:w="708"/>
        <w:gridCol w:w="2127"/>
      </w:tblGrid>
      <w:tr w:rsidR="00617456" w:rsidRPr="00F65894" w14:paraId="67ACB1AE" w14:textId="77777777" w:rsidTr="002C4E56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C9B971" w14:textId="0779C002" w:rsidR="00617456" w:rsidRPr="00F65894" w:rsidRDefault="00617456" w:rsidP="00B1334E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F65894">
              <w:rPr>
                <w:rFonts w:ascii="Verdana" w:hAnsi="Verdana"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DBEF0E" w14:textId="3F610140" w:rsidR="00617456" w:rsidRPr="00F65894" w:rsidRDefault="00617456" w:rsidP="00B1334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 xml:space="preserve">Nazwa </w:t>
            </w:r>
            <w:r w:rsidR="00ED2B95">
              <w:rPr>
                <w:rFonts w:ascii="Verdana" w:hAnsi="Verdana"/>
                <w:b/>
                <w:bCs/>
                <w:sz w:val="18"/>
                <w:szCs w:val="18"/>
              </w:rPr>
              <w:t>sprzętu</w:t>
            </w:r>
          </w:p>
          <w:p w14:paraId="386ECA9C" w14:textId="77777777" w:rsidR="00617456" w:rsidRPr="00F65894" w:rsidRDefault="00617456" w:rsidP="00B1334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5F8EA7" w14:textId="6D9BEAC7" w:rsidR="00617456" w:rsidRPr="00F65894" w:rsidRDefault="006771EF" w:rsidP="00B1334E">
            <w:pPr>
              <w:rPr>
                <w:rFonts w:ascii="Verdana" w:hAnsi="Verdana"/>
                <w:b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iCs/>
                <w:sz w:val="18"/>
                <w:szCs w:val="18"/>
              </w:rPr>
              <w:t>P</w:t>
            </w:r>
            <w:r w:rsidR="00617456" w:rsidRPr="00F65894">
              <w:rPr>
                <w:rFonts w:ascii="Verdana" w:hAnsi="Verdana"/>
                <w:b/>
                <w:iCs/>
                <w:sz w:val="18"/>
                <w:szCs w:val="18"/>
              </w:rPr>
              <w:t>roducent</w:t>
            </w:r>
            <w:r>
              <w:rPr>
                <w:rFonts w:ascii="Verdana" w:hAnsi="Verdana"/>
                <w:b/>
                <w:iCs/>
                <w:sz w:val="18"/>
                <w:szCs w:val="18"/>
              </w:rPr>
              <w:t xml:space="preserve"> i </w:t>
            </w:r>
            <w:r w:rsidR="00617456" w:rsidRPr="00F65894">
              <w:rPr>
                <w:rFonts w:ascii="Verdana" w:hAnsi="Verdana"/>
                <w:b/>
                <w:iCs/>
                <w:sz w:val="18"/>
                <w:szCs w:val="18"/>
              </w:rPr>
              <w:t>model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F05730" w14:textId="77777777" w:rsidR="00617456" w:rsidRPr="00F65894" w:rsidRDefault="00617456" w:rsidP="00B1334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104DA0F6" w14:textId="77777777" w:rsidR="00617456" w:rsidRPr="00F65894" w:rsidRDefault="00617456" w:rsidP="00B1334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78346A2" w14:textId="07080066" w:rsidR="002C4E56" w:rsidRPr="002C4E56" w:rsidRDefault="002C4E56" w:rsidP="002C4E5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C</w:t>
            </w:r>
            <w:r w:rsidRPr="002C4E56">
              <w:rPr>
                <w:rFonts w:ascii="Verdana" w:hAnsi="Verdana"/>
                <w:b/>
                <w:bCs/>
                <w:sz w:val="18"/>
                <w:szCs w:val="18"/>
              </w:rPr>
              <w:t xml:space="preserve">ena jednostkowa netto </w:t>
            </w:r>
          </w:p>
          <w:p w14:paraId="4CD33D59" w14:textId="0F13B3D0" w:rsidR="00617456" w:rsidRPr="00F65894" w:rsidRDefault="00617456" w:rsidP="002C4E5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24ACA6" w14:textId="3476CE40" w:rsidR="00617456" w:rsidRPr="00F65894" w:rsidRDefault="00617456" w:rsidP="00B1334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53002762" w14:textId="77777777" w:rsidR="00617456" w:rsidRPr="00F65894" w:rsidRDefault="00617456" w:rsidP="00B1334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7F3B497" w14:textId="77777777" w:rsidR="00617456" w:rsidRPr="00F65894" w:rsidRDefault="00617456" w:rsidP="00B1334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6B63E476" w14:textId="77777777" w:rsidR="00617456" w:rsidRPr="00F65894" w:rsidRDefault="00617456" w:rsidP="00B1334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[23%]</w:t>
            </w:r>
          </w:p>
          <w:p w14:paraId="72407A60" w14:textId="77777777" w:rsidR="00617456" w:rsidRPr="00F65894" w:rsidRDefault="00617456" w:rsidP="00B1334E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EA3AA4A" w14:textId="77777777" w:rsidR="00617456" w:rsidRPr="00F65894" w:rsidRDefault="00617456" w:rsidP="00B1334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57C8A4A2" w14:textId="77777777" w:rsidR="00617456" w:rsidRPr="00F65894" w:rsidRDefault="00617456" w:rsidP="00B1334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[PLN]</w:t>
            </w:r>
          </w:p>
          <w:p w14:paraId="4760CD31" w14:textId="77777777" w:rsidR="00617456" w:rsidRPr="00F65894" w:rsidRDefault="00617456" w:rsidP="00B1334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617456" w:rsidRPr="00F65894" w14:paraId="72BCD68F" w14:textId="77777777" w:rsidTr="002C4E56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295B17" w14:textId="77777777" w:rsidR="00617456" w:rsidRPr="00F65894" w:rsidRDefault="00617456" w:rsidP="00B1334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987D5D" w14:textId="77777777" w:rsidR="00617456" w:rsidRPr="00F65894" w:rsidRDefault="00617456" w:rsidP="00B1334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0E23DD" w14:textId="77777777" w:rsidR="00617456" w:rsidRPr="00F65894" w:rsidRDefault="00617456" w:rsidP="00B1334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82AF46" w14:textId="77777777" w:rsidR="00617456" w:rsidRPr="00F65894" w:rsidRDefault="00617456" w:rsidP="00B1334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9A9326" w14:textId="51910E37" w:rsidR="00617456" w:rsidRPr="00F65894" w:rsidRDefault="002C4E56" w:rsidP="00B1334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8AF009" w14:textId="5EE55FD7" w:rsidR="00617456" w:rsidRPr="00F65894" w:rsidRDefault="00617456" w:rsidP="00B1334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F2780C8" w14:textId="77777777" w:rsidR="00617456" w:rsidRPr="00F65894" w:rsidRDefault="00617456" w:rsidP="00B1334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98447A1" w14:textId="77777777" w:rsidR="00617456" w:rsidRPr="00F65894" w:rsidRDefault="00617456" w:rsidP="00B1334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617456" w:rsidRPr="00F65894" w14:paraId="06EC33C2" w14:textId="77777777" w:rsidTr="002C4E56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801B71" w14:textId="77777777" w:rsidR="00617456" w:rsidRPr="00F65894" w:rsidRDefault="00617456" w:rsidP="00B1334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9A2AE" w14:textId="307B4864" w:rsidR="00617456" w:rsidRPr="00F65894" w:rsidRDefault="006771EF" w:rsidP="00B1334E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Notebook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C4E1" w14:textId="77777777" w:rsidR="00617456" w:rsidRPr="00F65894" w:rsidRDefault="00617456" w:rsidP="00B1334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B325" w14:textId="50D5A2F5" w:rsidR="00617456" w:rsidRPr="00F65894" w:rsidRDefault="00617456" w:rsidP="00B1334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E3B82" w14:textId="77777777" w:rsidR="00617456" w:rsidRPr="00F65894" w:rsidRDefault="00617456" w:rsidP="00B1334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7041" w14:textId="650BDCB0" w:rsidR="00617456" w:rsidRPr="00F65894" w:rsidRDefault="00617456" w:rsidP="00B1334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DF30F9" w14:textId="77777777" w:rsidR="00617456" w:rsidRPr="00F65894" w:rsidRDefault="00617456" w:rsidP="00B1334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66A59D" w14:textId="77777777" w:rsidR="00617456" w:rsidRPr="00F65894" w:rsidRDefault="00617456" w:rsidP="00B1334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2C4E56" w:rsidRPr="00F65894" w14:paraId="01447EC1" w14:textId="77777777" w:rsidTr="00FB091A">
        <w:trPr>
          <w:trHeight w:val="327"/>
        </w:trPr>
        <w:tc>
          <w:tcPr>
            <w:tcW w:w="5667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C35877" w14:textId="77777777" w:rsidR="002C4E56" w:rsidRPr="00F65894" w:rsidRDefault="002C4E56" w:rsidP="002C4E56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18A1156A" w14:textId="77777777" w:rsidR="002C4E56" w:rsidRPr="00F65894" w:rsidRDefault="002C4E56" w:rsidP="00B1334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BB3F" w14:textId="09DDAF77" w:rsidR="002C4E56" w:rsidRPr="00F65894" w:rsidRDefault="002C4E56" w:rsidP="00B1334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6A2E30" w14:textId="77777777" w:rsidR="002C4E56" w:rsidRPr="00F65894" w:rsidRDefault="002C4E56" w:rsidP="00B1334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A7ABA28" w14:textId="77777777" w:rsidR="002C4E56" w:rsidRPr="00F65894" w:rsidRDefault="002C4E56" w:rsidP="00B1334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9C5B6BA" w14:textId="77777777" w:rsidR="00617456" w:rsidRPr="00F65894" w:rsidRDefault="00617456" w:rsidP="00617456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Wartość</w:t>
      </w:r>
      <w:r w:rsidRPr="00F65894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 </w:t>
      </w:r>
      <w:r w:rsidRPr="00F65894">
        <w:rPr>
          <w:rFonts w:ascii="Verdana" w:hAnsi="Verdana"/>
          <w:sz w:val="18"/>
          <w:szCs w:val="18"/>
        </w:rPr>
        <w:t>netto za całość zamówienia</w:t>
      </w:r>
      <w:r>
        <w:rPr>
          <w:rFonts w:ascii="Verdana" w:hAnsi="Verdana"/>
          <w:sz w:val="18"/>
          <w:szCs w:val="18"/>
        </w:rPr>
        <w:t>:…………………</w:t>
      </w:r>
      <w:r w:rsidRPr="00F65894">
        <w:rPr>
          <w:rFonts w:ascii="Verdana" w:hAnsi="Verdana"/>
          <w:sz w:val="18"/>
          <w:szCs w:val="18"/>
        </w:rPr>
        <w:t xml:space="preserve"> /słownie: …………………………./</w:t>
      </w:r>
    </w:p>
    <w:p w14:paraId="70FFCA12" w14:textId="77777777" w:rsidR="00617456" w:rsidRPr="00F65894" w:rsidRDefault="00617456" w:rsidP="00617456">
      <w:pPr>
        <w:ind w:right="425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Wartość </w:t>
      </w:r>
      <w:r w:rsidRPr="00F65894">
        <w:rPr>
          <w:rFonts w:ascii="Verdana" w:hAnsi="Verdana"/>
          <w:sz w:val="18"/>
          <w:szCs w:val="18"/>
        </w:rPr>
        <w:t xml:space="preserve"> brutto za całość zamówienia</w:t>
      </w:r>
      <w:r>
        <w:rPr>
          <w:rFonts w:ascii="Verdana" w:hAnsi="Verdana"/>
          <w:sz w:val="18"/>
          <w:szCs w:val="18"/>
        </w:rPr>
        <w:t>:………………</w:t>
      </w:r>
      <w:r w:rsidRPr="00F65894">
        <w:rPr>
          <w:rFonts w:ascii="Verdana" w:hAnsi="Verdana"/>
          <w:sz w:val="18"/>
          <w:szCs w:val="18"/>
        </w:rPr>
        <w:t>/słownie: ……………………..…/</w:t>
      </w:r>
    </w:p>
    <w:p w14:paraId="1FF7FFD7" w14:textId="6FAE701E" w:rsidR="00617456" w:rsidRPr="00F65894" w:rsidRDefault="00617456" w:rsidP="00617456">
      <w:pPr>
        <w:pStyle w:val="Tekstpodstawowy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Vat</w:t>
      </w:r>
      <w:r w:rsidR="002C4E56">
        <w:rPr>
          <w:rFonts w:ascii="Verdana" w:hAnsi="Verdana"/>
          <w:sz w:val="18"/>
          <w:szCs w:val="18"/>
        </w:rPr>
        <w:t>:</w:t>
      </w:r>
      <w:r w:rsidRPr="00F65894">
        <w:rPr>
          <w:rFonts w:ascii="Verdana" w:hAnsi="Verdana"/>
          <w:sz w:val="18"/>
          <w:szCs w:val="18"/>
        </w:rPr>
        <w:t>……………………………………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D6B6301" w14:textId="649FC80A" w:rsidR="00617456" w:rsidRDefault="00617456" w:rsidP="003511EC">
      <w:pPr>
        <w:jc w:val="both"/>
        <w:rPr>
          <w:rFonts w:ascii="Verdana" w:hAnsi="Verdana"/>
          <w:sz w:val="18"/>
          <w:szCs w:val="18"/>
        </w:rPr>
      </w:pPr>
      <w:bookmarkStart w:id="0" w:name="_Hlk184300427"/>
      <w:r w:rsidRPr="00617456">
        <w:rPr>
          <w:rFonts w:ascii="Verdana" w:hAnsi="Verdana"/>
          <w:b/>
          <w:bCs/>
          <w:sz w:val="18"/>
          <w:szCs w:val="18"/>
        </w:rPr>
        <w:t>Nazwa zaoferowanego oprogramowania:……………………………………</w:t>
      </w:r>
      <w:r w:rsidRPr="00617456">
        <w:rPr>
          <w:rFonts w:ascii="Verdana" w:hAnsi="Verdana"/>
          <w:sz w:val="18"/>
          <w:szCs w:val="18"/>
        </w:rPr>
        <w:t xml:space="preserve"> </w:t>
      </w:r>
      <w:r w:rsidRPr="002B5657">
        <w:rPr>
          <w:rFonts w:ascii="Verdana" w:hAnsi="Verdana"/>
          <w:sz w:val="18"/>
          <w:szCs w:val="18"/>
        </w:rPr>
        <w:t>(należy podać)</w:t>
      </w:r>
    </w:p>
    <w:p w14:paraId="368D230F" w14:textId="77777777" w:rsidR="00617456" w:rsidRDefault="00617456" w:rsidP="003511EC">
      <w:pPr>
        <w:jc w:val="both"/>
        <w:rPr>
          <w:rFonts w:ascii="Verdana" w:hAnsi="Verdana"/>
          <w:sz w:val="18"/>
          <w:szCs w:val="18"/>
        </w:rPr>
      </w:pPr>
    </w:p>
    <w:p w14:paraId="031BE221" w14:textId="7D04361E" w:rsidR="005A4766" w:rsidRPr="005A4766" w:rsidRDefault="005A4766" w:rsidP="005A4766">
      <w:pPr>
        <w:autoSpaceDN w:val="0"/>
        <w:textAlignment w:val="baseline"/>
        <w:rPr>
          <w:rFonts w:ascii="Verdana" w:hAnsi="Verdana"/>
          <w:i/>
          <w:iCs/>
          <w:sz w:val="18"/>
          <w:szCs w:val="18"/>
        </w:rPr>
      </w:pPr>
      <w:r w:rsidRPr="003235F0">
        <w:rPr>
          <w:rFonts w:ascii="Verdana" w:hAnsi="Verdana"/>
          <w:b/>
          <w:bCs/>
          <w:sz w:val="18"/>
          <w:szCs w:val="18"/>
        </w:rPr>
        <w:t>Parametry techniczne</w:t>
      </w:r>
      <w:r w:rsidRPr="003235F0">
        <w:rPr>
          <w:rFonts w:ascii="Verdana" w:hAnsi="Verdana"/>
          <w:sz w:val="18"/>
          <w:szCs w:val="18"/>
        </w:rPr>
        <w:t>:</w:t>
      </w:r>
      <w:r w:rsidRPr="003235F0">
        <w:rPr>
          <w:rFonts w:ascii="Verdana" w:hAnsi="Verdana"/>
          <w:i/>
          <w:iCs/>
          <w:sz w:val="18"/>
          <w:szCs w:val="18"/>
          <w:highlight w:val="yellow"/>
        </w:rPr>
        <w:t xml:space="preserve"> </w:t>
      </w:r>
      <w:r w:rsidRPr="003235F0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 kryterium oceny ofert).</w:t>
      </w:r>
    </w:p>
    <w:tbl>
      <w:tblPr>
        <w:tblW w:w="878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3"/>
        <w:gridCol w:w="1701"/>
      </w:tblGrid>
      <w:tr w:rsidR="005A4766" w:rsidRPr="003235F0" w14:paraId="19961A15" w14:textId="77777777" w:rsidTr="00212DBB">
        <w:trPr>
          <w:trHeight w:val="300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D43B8" w14:textId="607C6CD5" w:rsidR="005A4766" w:rsidRPr="005A4766" w:rsidRDefault="005A4766" w:rsidP="005A4766">
            <w:pPr>
              <w:tabs>
                <w:tab w:val="left" w:pos="426"/>
              </w:tabs>
              <w:spacing w:after="120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A4766">
              <w:rPr>
                <w:rFonts w:ascii="Verdana" w:hAnsi="Verdana"/>
                <w:b/>
                <w:bCs/>
                <w:sz w:val="18"/>
                <w:szCs w:val="18"/>
              </w:rPr>
              <w:t xml:space="preserve">1) Możliwość podłączenia do kablowej sieci komputerowej w standardzie IEEE 802.3 </w:t>
            </w:r>
          </w:p>
          <w:p w14:paraId="31CFE069" w14:textId="77777777" w:rsidR="005A4766" w:rsidRPr="003235F0" w:rsidRDefault="005A4766" w:rsidP="005A4766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0EE0DA57" w14:textId="77777777" w:rsidR="005A4766" w:rsidRPr="003235F0" w:rsidRDefault="005A4766" w:rsidP="00212DBB">
            <w:pPr>
              <w:jc w:val="center"/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</w:pPr>
            <w:r w:rsidRPr="003235F0">
              <w:rPr>
                <w:rFonts w:ascii="Verdana" w:hAnsi="Verdana"/>
                <w:color w:val="FF0000"/>
                <w:sz w:val="18"/>
                <w:szCs w:val="18"/>
              </w:rPr>
              <w:t>Należy wpisać:</w:t>
            </w:r>
            <w:r w:rsidRPr="003235F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235F0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TAK  </w:t>
            </w:r>
            <w:r w:rsidRPr="003235F0">
              <w:rPr>
                <w:rFonts w:ascii="Verdana" w:hAnsi="Verdana"/>
                <w:color w:val="000000"/>
                <w:sz w:val="18"/>
                <w:szCs w:val="18"/>
              </w:rPr>
              <w:t xml:space="preserve">lub  </w:t>
            </w:r>
            <w:r w:rsidRPr="003235F0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NIE</w:t>
            </w:r>
          </w:p>
          <w:p w14:paraId="6324E5F0" w14:textId="77777777" w:rsidR="005A4766" w:rsidRPr="003235F0" w:rsidRDefault="005A4766" w:rsidP="00212DB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5A4766" w:rsidRPr="003235F0" w14:paraId="0C93CD53" w14:textId="77777777" w:rsidTr="00212DBB">
        <w:trPr>
          <w:trHeight w:val="300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A0A16" w14:textId="525833A7" w:rsidR="005A4766" w:rsidRPr="005A4766" w:rsidRDefault="005A4766" w:rsidP="005A4766">
            <w:pPr>
              <w:tabs>
                <w:tab w:val="left" w:pos="426"/>
              </w:tabs>
              <w:spacing w:after="120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A4766">
              <w:rPr>
                <w:rFonts w:ascii="Verdana" w:hAnsi="Verdana"/>
                <w:b/>
                <w:bCs/>
                <w:sz w:val="18"/>
                <w:szCs w:val="18"/>
              </w:rPr>
              <w:t xml:space="preserve">2) Dołączony system operacyjny umożliwiający dołączenie do domeny Active Directory oraz możliwość zdalnej pracy przy użyciu zdalnego pulpitu </w:t>
            </w:r>
          </w:p>
          <w:p w14:paraId="170F58F0" w14:textId="77777777" w:rsidR="005A4766" w:rsidRPr="003235F0" w:rsidRDefault="005A4766" w:rsidP="005A4766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42D3A61C" w14:textId="77777777" w:rsidR="005A4766" w:rsidRPr="003235F0" w:rsidRDefault="005A4766" w:rsidP="00354DC4">
            <w:pPr>
              <w:jc w:val="center"/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</w:pPr>
            <w:r w:rsidRPr="003235F0">
              <w:rPr>
                <w:rFonts w:ascii="Verdana" w:hAnsi="Verdana"/>
                <w:color w:val="FF0000"/>
                <w:sz w:val="18"/>
                <w:szCs w:val="18"/>
              </w:rPr>
              <w:t>Należy wpisać:</w:t>
            </w:r>
            <w:r w:rsidRPr="003235F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235F0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TAK  </w:t>
            </w:r>
            <w:r w:rsidRPr="003235F0">
              <w:rPr>
                <w:rFonts w:ascii="Verdana" w:hAnsi="Verdana"/>
                <w:color w:val="000000"/>
                <w:sz w:val="18"/>
                <w:szCs w:val="18"/>
              </w:rPr>
              <w:t xml:space="preserve">lub  </w:t>
            </w:r>
            <w:r w:rsidRPr="003235F0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NIE</w:t>
            </w:r>
          </w:p>
          <w:p w14:paraId="4C985F7B" w14:textId="77777777" w:rsidR="005A4766" w:rsidRPr="003235F0" w:rsidRDefault="005A4766" w:rsidP="00212DB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7AEEB7F0" w14:textId="77777777" w:rsidR="006E501F" w:rsidRPr="003511EC" w:rsidRDefault="006E501F" w:rsidP="006E501F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0D8B4955" w14:textId="0E062642" w:rsidR="00AE2ADC" w:rsidRDefault="00646BA4" w:rsidP="003511EC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Okres udzielonej g</w:t>
      </w:r>
      <w:r w:rsidR="00576ADB" w:rsidRPr="00576ADB">
        <w:rPr>
          <w:rFonts w:ascii="Verdana" w:hAnsi="Verdana"/>
          <w:b/>
          <w:bCs/>
          <w:sz w:val="18"/>
          <w:szCs w:val="18"/>
        </w:rPr>
        <w:t>warancj</w:t>
      </w:r>
      <w:r>
        <w:rPr>
          <w:rFonts w:ascii="Verdana" w:hAnsi="Verdana"/>
          <w:b/>
          <w:bCs/>
          <w:sz w:val="18"/>
          <w:szCs w:val="18"/>
        </w:rPr>
        <w:t>i</w:t>
      </w:r>
      <w:r w:rsidR="00576ADB" w:rsidRPr="00576ADB">
        <w:rPr>
          <w:rFonts w:ascii="Verdana" w:hAnsi="Verdana"/>
          <w:b/>
          <w:bCs/>
          <w:sz w:val="18"/>
          <w:szCs w:val="18"/>
        </w:rPr>
        <w:t>:</w:t>
      </w:r>
      <w:r w:rsidR="00576ADB">
        <w:rPr>
          <w:rFonts w:ascii="Verdana" w:hAnsi="Verdana"/>
          <w:sz w:val="18"/>
          <w:szCs w:val="18"/>
        </w:rPr>
        <w:t xml:space="preserve"> </w:t>
      </w:r>
      <w:r w:rsidR="00617456" w:rsidRPr="00617456">
        <w:rPr>
          <w:rFonts w:ascii="Verdana" w:hAnsi="Verdana"/>
          <w:b/>
          <w:bCs/>
          <w:sz w:val="18"/>
          <w:szCs w:val="18"/>
        </w:rPr>
        <w:t>min.</w:t>
      </w:r>
      <w:r w:rsidR="00617456">
        <w:rPr>
          <w:rFonts w:ascii="Verdana" w:hAnsi="Verdana"/>
          <w:sz w:val="18"/>
          <w:szCs w:val="18"/>
        </w:rPr>
        <w:t xml:space="preserve"> </w:t>
      </w:r>
      <w:r w:rsidR="00617456">
        <w:rPr>
          <w:rFonts w:ascii="Verdana" w:hAnsi="Verdana"/>
          <w:b/>
          <w:bCs/>
          <w:sz w:val="18"/>
          <w:szCs w:val="18"/>
        </w:rPr>
        <w:t xml:space="preserve">24 </w:t>
      </w:r>
      <w:r w:rsidR="00576ADB" w:rsidRPr="00646BA4">
        <w:rPr>
          <w:rFonts w:ascii="Verdana" w:hAnsi="Verdana"/>
          <w:b/>
          <w:bCs/>
          <w:sz w:val="18"/>
          <w:szCs w:val="18"/>
        </w:rPr>
        <w:t>miesięcy</w:t>
      </w:r>
    </w:p>
    <w:p w14:paraId="179ED35F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012EFD3E" w14:textId="7319FF2F" w:rsidR="00A105DD" w:rsidRPr="00541840" w:rsidRDefault="00D90F6D" w:rsidP="00617456">
      <w:pPr>
        <w:jc w:val="both"/>
        <w:rPr>
          <w:rFonts w:ascii="Verdana" w:hAnsi="Verdana"/>
          <w:bCs/>
          <w:iCs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Termin realizacji zamówienia</w:t>
      </w:r>
      <w:r w:rsidRPr="00541840">
        <w:rPr>
          <w:rFonts w:ascii="Verdana" w:hAnsi="Verdana"/>
          <w:sz w:val="18"/>
          <w:szCs w:val="18"/>
        </w:rPr>
        <w:t xml:space="preserve">:  </w:t>
      </w:r>
      <w:r w:rsidR="00617456">
        <w:rPr>
          <w:rFonts w:ascii="Verdana" w:hAnsi="Verdana"/>
          <w:sz w:val="18"/>
          <w:szCs w:val="18"/>
        </w:rPr>
        <w:t xml:space="preserve">do 14 </w:t>
      </w:r>
      <w:r w:rsidR="00D002C7" w:rsidRPr="00541840">
        <w:rPr>
          <w:rFonts w:ascii="Verdana" w:hAnsi="Verdana"/>
          <w:sz w:val="18"/>
          <w:szCs w:val="18"/>
        </w:rPr>
        <w:t xml:space="preserve">dni </w:t>
      </w:r>
      <w:r w:rsidRPr="00541840">
        <w:rPr>
          <w:rFonts w:ascii="Verdana" w:hAnsi="Verdana"/>
          <w:sz w:val="18"/>
          <w:szCs w:val="18"/>
        </w:rPr>
        <w:t>od daty podpisania umowy</w:t>
      </w:r>
      <w:bookmarkEnd w:id="0"/>
    </w:p>
    <w:p w14:paraId="23662CC5" w14:textId="77777777" w:rsidR="00203D6A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Pr="00541840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41840">
        <w:rPr>
          <w:rFonts w:ascii="Verdana" w:hAnsi="Verdana"/>
          <w:b/>
          <w:sz w:val="18"/>
          <w:szCs w:val="18"/>
        </w:rPr>
        <w:t xml:space="preserve"> TAK/NIE</w:t>
      </w:r>
    </w:p>
    <w:p w14:paraId="43BDC172" w14:textId="32F4F111" w:rsidR="00FE665E" w:rsidRPr="00541840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Termin płatności: </w:t>
      </w:r>
      <w:r w:rsidRPr="00541840">
        <w:rPr>
          <w:rFonts w:ascii="Verdana" w:hAnsi="Verdana"/>
          <w:b w:val="0"/>
          <w:bCs/>
          <w:sz w:val="18"/>
          <w:szCs w:val="18"/>
        </w:rPr>
        <w:t xml:space="preserve">w terminie do 21 dni od dnia otrzymania faktury wystawionej przez Sprzedawcę po dokonaniu odbioru przedmiotu umowy potwierdzonego protokołem zdawczo - odbiorczym. Zapłata wynagrodzenia nastąpi przelewem na rachunek Sprzedawcy zawarty na dzień zlecenia </w:t>
      </w:r>
      <w:r w:rsidRPr="00541840">
        <w:rPr>
          <w:rFonts w:ascii="Verdana" w:hAnsi="Verdana"/>
          <w:b w:val="0"/>
          <w:bCs/>
          <w:sz w:val="18"/>
          <w:szCs w:val="18"/>
        </w:rPr>
        <w:lastRenderedPageBreak/>
        <w:t>przelewu w wykazie podmiotów o których mowa w art. 96b ust. 1) Ustawy o podatku od towarów i usług.</w:t>
      </w:r>
    </w:p>
    <w:p w14:paraId="424B788B" w14:textId="77777777" w:rsidR="00C86396" w:rsidRPr="00541840" w:rsidRDefault="00C86396" w:rsidP="00FE665E">
      <w:pPr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541840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53B2B96" w14:textId="231F5DB5" w:rsidR="00D90F6D" w:rsidRPr="0014794F" w:rsidRDefault="00D90F6D" w:rsidP="0014794F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4794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184867A" w14:textId="58BF0FCD" w:rsidR="00811AAB" w:rsidRDefault="00D90F6D" w:rsidP="00617456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</w:t>
      </w:r>
    </w:p>
    <w:p w14:paraId="0A03E5B3" w14:textId="760178CF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swobodnego przepływu takich danych oraz uchylenia dyrektywy 95/46/WE (ogólne rozporządzenie o ochronie danych) (Dz. Urz. UE L 119 z 04.05.2016, str. 1). </w:t>
      </w:r>
    </w:p>
    <w:p w14:paraId="528FAD16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541840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541840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Nazwa podwykonawcy</w:t>
            </w:r>
            <w:r w:rsidRPr="0054184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541840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541840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541840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541840">
        <w:rPr>
          <w:rFonts w:ascii="Verdana" w:hAnsi="Verdana" w:cs="Times New Roman"/>
          <w:sz w:val="18"/>
          <w:szCs w:val="18"/>
        </w:rPr>
        <w:tab/>
        <w:t>Imię i Nazwisko</w:t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541840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41840">
        <w:rPr>
          <w:rFonts w:ascii="Verdana" w:hAnsi="Verdana"/>
          <w:sz w:val="18"/>
          <w:szCs w:val="18"/>
        </w:rPr>
        <w:t>ych</w:t>
      </w:r>
      <w:proofErr w:type="spellEnd"/>
      <w:r w:rsidRPr="00541840">
        <w:rPr>
          <w:rFonts w:ascii="Verdana" w:hAnsi="Verdana"/>
          <w:sz w:val="18"/>
          <w:szCs w:val="18"/>
        </w:rPr>
        <w:t>) dokumentu(ów)</w:t>
      </w:r>
    </w:p>
    <w:p w14:paraId="7E785650" w14:textId="77777777" w:rsidR="00D90F6D" w:rsidRPr="00541840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1A7EBA34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............................................................................</w:t>
      </w:r>
      <w:r w:rsidR="003511EC">
        <w:rPr>
          <w:rFonts w:ascii="Verdana" w:hAnsi="Verdana"/>
          <w:sz w:val="18"/>
          <w:szCs w:val="18"/>
        </w:rPr>
        <w:t>..</w:t>
      </w:r>
    </w:p>
    <w:p w14:paraId="32AB9EC8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E2A415A" w14:textId="77777777" w:rsidR="000D56E3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3282BD81" w14:textId="77777777" w:rsidR="002C4E56" w:rsidRPr="00541840" w:rsidRDefault="002C4E56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4DC9BEC5" w:rsidR="00FE545C" w:rsidRPr="00541840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7E056" w14:textId="77777777" w:rsidR="004040D8" w:rsidRDefault="004040D8">
      <w:r>
        <w:separator/>
      </w:r>
    </w:p>
  </w:endnote>
  <w:endnote w:type="continuationSeparator" w:id="0">
    <w:p w14:paraId="7F3E2113" w14:textId="77777777" w:rsidR="004040D8" w:rsidRDefault="00404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435C0" w14:textId="77777777" w:rsidR="004040D8" w:rsidRDefault="004040D8">
      <w:r>
        <w:separator/>
      </w:r>
    </w:p>
  </w:footnote>
  <w:footnote w:type="continuationSeparator" w:id="0">
    <w:p w14:paraId="09AE0DAC" w14:textId="77777777" w:rsidR="004040D8" w:rsidRDefault="00404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792FD9"/>
    <w:multiLevelType w:val="hybridMultilevel"/>
    <w:tmpl w:val="CCD21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8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9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  <w:num w:numId="11" w16cid:durableId="2224473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12286"/>
    <w:rsid w:val="0005466A"/>
    <w:rsid w:val="0005490B"/>
    <w:rsid w:val="000627C8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0F7035"/>
    <w:rsid w:val="00106636"/>
    <w:rsid w:val="001115E3"/>
    <w:rsid w:val="00116EC6"/>
    <w:rsid w:val="00123482"/>
    <w:rsid w:val="00124E3F"/>
    <w:rsid w:val="0014028B"/>
    <w:rsid w:val="001420A7"/>
    <w:rsid w:val="0014794F"/>
    <w:rsid w:val="00156084"/>
    <w:rsid w:val="00173342"/>
    <w:rsid w:val="001801DD"/>
    <w:rsid w:val="00197F90"/>
    <w:rsid w:val="001A1BC7"/>
    <w:rsid w:val="001A4222"/>
    <w:rsid w:val="001A4A5E"/>
    <w:rsid w:val="001B2C9A"/>
    <w:rsid w:val="001C0556"/>
    <w:rsid w:val="001C10DA"/>
    <w:rsid w:val="001D28A2"/>
    <w:rsid w:val="001D4612"/>
    <w:rsid w:val="001E442A"/>
    <w:rsid w:val="001E448C"/>
    <w:rsid w:val="001F1CD7"/>
    <w:rsid w:val="00203D6A"/>
    <w:rsid w:val="00207E98"/>
    <w:rsid w:val="00223FF2"/>
    <w:rsid w:val="002462B8"/>
    <w:rsid w:val="0026316F"/>
    <w:rsid w:val="002723B0"/>
    <w:rsid w:val="0029472B"/>
    <w:rsid w:val="00294D6D"/>
    <w:rsid w:val="00295D3E"/>
    <w:rsid w:val="002A62F1"/>
    <w:rsid w:val="002B5657"/>
    <w:rsid w:val="002C0B6A"/>
    <w:rsid w:val="002C123A"/>
    <w:rsid w:val="002C4E56"/>
    <w:rsid w:val="002C5511"/>
    <w:rsid w:val="002E7A54"/>
    <w:rsid w:val="002F3454"/>
    <w:rsid w:val="002F7019"/>
    <w:rsid w:val="0030439D"/>
    <w:rsid w:val="00315A4A"/>
    <w:rsid w:val="0032134D"/>
    <w:rsid w:val="00330366"/>
    <w:rsid w:val="00330509"/>
    <w:rsid w:val="003361CD"/>
    <w:rsid w:val="003511EC"/>
    <w:rsid w:val="00354DC4"/>
    <w:rsid w:val="00363ECC"/>
    <w:rsid w:val="00392510"/>
    <w:rsid w:val="003B182C"/>
    <w:rsid w:val="003B5251"/>
    <w:rsid w:val="003B5D70"/>
    <w:rsid w:val="003C4780"/>
    <w:rsid w:val="003E6ADA"/>
    <w:rsid w:val="003F20DE"/>
    <w:rsid w:val="003F5BB8"/>
    <w:rsid w:val="00400A53"/>
    <w:rsid w:val="004040D8"/>
    <w:rsid w:val="00405AAA"/>
    <w:rsid w:val="00410B10"/>
    <w:rsid w:val="00411C81"/>
    <w:rsid w:val="00416A75"/>
    <w:rsid w:val="004177D4"/>
    <w:rsid w:val="00430CEA"/>
    <w:rsid w:val="0043742B"/>
    <w:rsid w:val="004528E6"/>
    <w:rsid w:val="00457F06"/>
    <w:rsid w:val="004623C5"/>
    <w:rsid w:val="00473CB3"/>
    <w:rsid w:val="00482921"/>
    <w:rsid w:val="0049335E"/>
    <w:rsid w:val="004B7300"/>
    <w:rsid w:val="004C6753"/>
    <w:rsid w:val="004D3DBB"/>
    <w:rsid w:val="004E6A83"/>
    <w:rsid w:val="004F31E4"/>
    <w:rsid w:val="00516B8D"/>
    <w:rsid w:val="00524604"/>
    <w:rsid w:val="005371A2"/>
    <w:rsid w:val="0053724C"/>
    <w:rsid w:val="00540107"/>
    <w:rsid w:val="00541840"/>
    <w:rsid w:val="00546577"/>
    <w:rsid w:val="0055705E"/>
    <w:rsid w:val="00561AEA"/>
    <w:rsid w:val="00576ADB"/>
    <w:rsid w:val="00593486"/>
    <w:rsid w:val="00595C87"/>
    <w:rsid w:val="005A07A8"/>
    <w:rsid w:val="005A4766"/>
    <w:rsid w:val="005A6D3D"/>
    <w:rsid w:val="005D2C65"/>
    <w:rsid w:val="005E261C"/>
    <w:rsid w:val="005E6D94"/>
    <w:rsid w:val="006007EF"/>
    <w:rsid w:val="00614492"/>
    <w:rsid w:val="00617456"/>
    <w:rsid w:val="0062650B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73F1A"/>
    <w:rsid w:val="006771EF"/>
    <w:rsid w:val="006815F6"/>
    <w:rsid w:val="006A5BCC"/>
    <w:rsid w:val="006C0F22"/>
    <w:rsid w:val="006D3738"/>
    <w:rsid w:val="006D4DE7"/>
    <w:rsid w:val="006E501F"/>
    <w:rsid w:val="006E5B84"/>
    <w:rsid w:val="006F1419"/>
    <w:rsid w:val="00711664"/>
    <w:rsid w:val="007121DC"/>
    <w:rsid w:val="007141EE"/>
    <w:rsid w:val="0071709F"/>
    <w:rsid w:val="007173A8"/>
    <w:rsid w:val="0072085E"/>
    <w:rsid w:val="00725136"/>
    <w:rsid w:val="007406D4"/>
    <w:rsid w:val="00750BF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B162C"/>
    <w:rsid w:val="007C0B52"/>
    <w:rsid w:val="007C6AB0"/>
    <w:rsid w:val="007F7C77"/>
    <w:rsid w:val="00811AAB"/>
    <w:rsid w:val="008135FF"/>
    <w:rsid w:val="00825C32"/>
    <w:rsid w:val="00833933"/>
    <w:rsid w:val="00846D74"/>
    <w:rsid w:val="00853083"/>
    <w:rsid w:val="00856FE1"/>
    <w:rsid w:val="008607BD"/>
    <w:rsid w:val="0088546E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63332"/>
    <w:rsid w:val="00970FE4"/>
    <w:rsid w:val="00994C77"/>
    <w:rsid w:val="00997E5C"/>
    <w:rsid w:val="009A01D9"/>
    <w:rsid w:val="009A1728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7976"/>
    <w:rsid w:val="00A81366"/>
    <w:rsid w:val="00A83018"/>
    <w:rsid w:val="00A85D05"/>
    <w:rsid w:val="00A85FD4"/>
    <w:rsid w:val="00A9206E"/>
    <w:rsid w:val="00AA5C49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34C8E"/>
    <w:rsid w:val="00B42D8D"/>
    <w:rsid w:val="00B726FF"/>
    <w:rsid w:val="00B7715C"/>
    <w:rsid w:val="00B774DC"/>
    <w:rsid w:val="00B83A54"/>
    <w:rsid w:val="00B92822"/>
    <w:rsid w:val="00B95318"/>
    <w:rsid w:val="00BC46DD"/>
    <w:rsid w:val="00BD2B0E"/>
    <w:rsid w:val="00BE177F"/>
    <w:rsid w:val="00BE5031"/>
    <w:rsid w:val="00BE6463"/>
    <w:rsid w:val="00BF23FE"/>
    <w:rsid w:val="00C27473"/>
    <w:rsid w:val="00C358E1"/>
    <w:rsid w:val="00C444B7"/>
    <w:rsid w:val="00C446AA"/>
    <w:rsid w:val="00C6195C"/>
    <w:rsid w:val="00C71552"/>
    <w:rsid w:val="00C740D5"/>
    <w:rsid w:val="00C86396"/>
    <w:rsid w:val="00C9566E"/>
    <w:rsid w:val="00C969A6"/>
    <w:rsid w:val="00CA637B"/>
    <w:rsid w:val="00CA7D36"/>
    <w:rsid w:val="00CB262B"/>
    <w:rsid w:val="00CD00BC"/>
    <w:rsid w:val="00CE218C"/>
    <w:rsid w:val="00CE408F"/>
    <w:rsid w:val="00CF07F1"/>
    <w:rsid w:val="00D002C7"/>
    <w:rsid w:val="00D14C77"/>
    <w:rsid w:val="00D24208"/>
    <w:rsid w:val="00D46DCD"/>
    <w:rsid w:val="00D5267D"/>
    <w:rsid w:val="00D5481E"/>
    <w:rsid w:val="00D60C38"/>
    <w:rsid w:val="00D66893"/>
    <w:rsid w:val="00D90666"/>
    <w:rsid w:val="00D90ACB"/>
    <w:rsid w:val="00D90F6D"/>
    <w:rsid w:val="00DA3FE4"/>
    <w:rsid w:val="00DC1500"/>
    <w:rsid w:val="00DC516E"/>
    <w:rsid w:val="00DC537A"/>
    <w:rsid w:val="00DD415E"/>
    <w:rsid w:val="00DE3945"/>
    <w:rsid w:val="00DF4174"/>
    <w:rsid w:val="00E031EF"/>
    <w:rsid w:val="00E06D15"/>
    <w:rsid w:val="00E16FE5"/>
    <w:rsid w:val="00E26EFA"/>
    <w:rsid w:val="00E379CA"/>
    <w:rsid w:val="00E44053"/>
    <w:rsid w:val="00E44371"/>
    <w:rsid w:val="00E5013C"/>
    <w:rsid w:val="00E706CF"/>
    <w:rsid w:val="00E755A7"/>
    <w:rsid w:val="00E807BA"/>
    <w:rsid w:val="00E93B78"/>
    <w:rsid w:val="00E949B0"/>
    <w:rsid w:val="00EA1F57"/>
    <w:rsid w:val="00EA4A57"/>
    <w:rsid w:val="00EC0BEA"/>
    <w:rsid w:val="00EC665B"/>
    <w:rsid w:val="00ED2B95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47373"/>
    <w:rsid w:val="00F50A2A"/>
    <w:rsid w:val="00F51688"/>
    <w:rsid w:val="00F53146"/>
    <w:rsid w:val="00F54064"/>
    <w:rsid w:val="00F57F04"/>
    <w:rsid w:val="00F642E0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  <w:style w:type="paragraph" w:styleId="NormalnyWeb">
    <w:name w:val="Normal (Web)"/>
    <w:basedOn w:val="Normalny"/>
    <w:uiPriority w:val="99"/>
    <w:unhideWhenUsed/>
    <w:rsid w:val="00617456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740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14</cp:revision>
  <cp:lastPrinted>2025-11-18T08:34:00Z</cp:lastPrinted>
  <dcterms:created xsi:type="dcterms:W3CDTF">2026-07-08T10:04:00Z</dcterms:created>
  <dcterms:modified xsi:type="dcterms:W3CDTF">2026-07-08T11:14:00Z</dcterms:modified>
</cp:coreProperties>
</file>