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CE3E59" w14:textId="5BE39461" w:rsidR="00D665F5" w:rsidRDefault="00D96C7C" w:rsidP="00D665F5">
      <w:pPr>
        <w:spacing w:after="240"/>
        <w:jc w:val="right"/>
        <w:rPr>
          <w:sz w:val="22"/>
          <w:szCs w:val="22"/>
        </w:rPr>
      </w:pPr>
      <w:r w:rsidRPr="00D96C7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96C7C">
        <w:rPr>
          <w:sz w:val="22"/>
          <w:szCs w:val="22"/>
        </w:rPr>
        <w:t>2026-07-10</w:t>
      </w:r>
    </w:p>
    <w:p w14:paraId="7E3AAA8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D27AA99" w14:textId="77777777" w:rsidR="00D96C7C" w:rsidRPr="00D96C7C" w:rsidRDefault="00D96C7C" w:rsidP="00577BC6">
      <w:pPr>
        <w:spacing w:after="40"/>
        <w:rPr>
          <w:b/>
          <w:bCs/>
          <w:sz w:val="22"/>
          <w:szCs w:val="22"/>
        </w:rPr>
      </w:pPr>
      <w:r w:rsidRPr="00D96C7C">
        <w:rPr>
          <w:b/>
          <w:bCs/>
          <w:sz w:val="22"/>
          <w:szCs w:val="22"/>
        </w:rPr>
        <w:t>Akademia Górniczo - Hutnicza</w:t>
      </w:r>
    </w:p>
    <w:p w14:paraId="69808393" w14:textId="77777777" w:rsidR="00D96C7C" w:rsidRPr="00D96C7C" w:rsidRDefault="00D96C7C" w:rsidP="00577BC6">
      <w:pPr>
        <w:spacing w:after="40"/>
        <w:rPr>
          <w:b/>
          <w:bCs/>
          <w:sz w:val="22"/>
          <w:szCs w:val="22"/>
        </w:rPr>
      </w:pPr>
      <w:r w:rsidRPr="00D96C7C">
        <w:rPr>
          <w:b/>
          <w:bCs/>
          <w:sz w:val="22"/>
          <w:szCs w:val="22"/>
        </w:rPr>
        <w:t>im. Stanisława Staszica w Krakowie</w:t>
      </w:r>
    </w:p>
    <w:p w14:paraId="2BADFBB4" w14:textId="0244A0B5" w:rsidR="00D665F5" w:rsidRPr="00D91931" w:rsidRDefault="00D96C7C" w:rsidP="00577BC6">
      <w:pPr>
        <w:spacing w:after="40"/>
        <w:rPr>
          <w:b/>
          <w:bCs/>
          <w:sz w:val="22"/>
          <w:szCs w:val="22"/>
        </w:rPr>
      </w:pPr>
      <w:r w:rsidRPr="00D96C7C">
        <w:rPr>
          <w:b/>
          <w:bCs/>
          <w:sz w:val="22"/>
          <w:szCs w:val="22"/>
        </w:rPr>
        <w:t>Dział Zamówień Publicznych</w:t>
      </w:r>
    </w:p>
    <w:p w14:paraId="4C9DF471" w14:textId="2D56EC51" w:rsidR="00D665F5" w:rsidRPr="00BD5546" w:rsidRDefault="00D96C7C" w:rsidP="00D665F5">
      <w:pPr>
        <w:rPr>
          <w:sz w:val="22"/>
          <w:szCs w:val="22"/>
        </w:rPr>
      </w:pPr>
      <w:r w:rsidRPr="00D96C7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96C7C">
        <w:rPr>
          <w:sz w:val="22"/>
          <w:szCs w:val="22"/>
        </w:rPr>
        <w:t>30</w:t>
      </w:r>
    </w:p>
    <w:p w14:paraId="62B77AE6" w14:textId="58EDEB5E" w:rsidR="00D665F5" w:rsidRPr="00BD5546" w:rsidRDefault="00D96C7C" w:rsidP="00D665F5">
      <w:pPr>
        <w:rPr>
          <w:sz w:val="22"/>
          <w:szCs w:val="22"/>
        </w:rPr>
      </w:pPr>
      <w:r w:rsidRPr="00D96C7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96C7C">
        <w:rPr>
          <w:sz w:val="22"/>
          <w:szCs w:val="22"/>
        </w:rPr>
        <w:t>Kraków</w:t>
      </w:r>
    </w:p>
    <w:p w14:paraId="33F2C051" w14:textId="4157B65E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96C7C" w:rsidRPr="00D96C7C">
        <w:rPr>
          <w:b/>
          <w:sz w:val="22"/>
          <w:szCs w:val="22"/>
        </w:rPr>
        <w:t>KC-DE-zp.25.292.2026</w:t>
      </w:r>
      <w:r w:rsidR="00A80738">
        <w:rPr>
          <w:sz w:val="24"/>
        </w:rPr>
        <w:tab/>
        <w:t xml:space="preserve"> </w:t>
      </w:r>
    </w:p>
    <w:p w14:paraId="02C8B97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7F11F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E142D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CE2A9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644BFB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67AC52A" w14:textId="049B0C5C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96C7C" w:rsidRPr="00D96C7C">
        <w:rPr>
          <w:sz w:val="22"/>
          <w:szCs w:val="22"/>
        </w:rPr>
        <w:t>podstawowy</w:t>
      </w:r>
      <w:r w:rsidR="00563FAC">
        <w:rPr>
          <w:sz w:val="22"/>
          <w:szCs w:val="22"/>
        </w:rPr>
        <w:t>m</w:t>
      </w:r>
      <w:r w:rsidR="00D96C7C" w:rsidRPr="00D96C7C">
        <w:rPr>
          <w:sz w:val="22"/>
          <w:szCs w:val="22"/>
        </w:rPr>
        <w:t xml:space="preserve"> bez negocjacji - art. 275 pkt. 1 ustawy </w:t>
      </w:r>
      <w:proofErr w:type="spellStart"/>
      <w:r w:rsidR="00D96C7C" w:rsidRPr="00D96C7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EEAAA41" w14:textId="4C7AD70A" w:rsidR="00A80738" w:rsidRPr="00577BC6" w:rsidRDefault="00D96C7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96C7C">
        <w:rPr>
          <w:b/>
          <w:sz w:val="22"/>
          <w:szCs w:val="22"/>
        </w:rPr>
        <w:t>Dostawa części komputerowych i urządzeń peryferyjnych dla jednostek AGH</w:t>
      </w:r>
    </w:p>
    <w:p w14:paraId="0B92833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EBFA0C8" w14:textId="34477091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96C7C" w:rsidRPr="00D96C7C">
        <w:rPr>
          <w:sz w:val="22"/>
          <w:szCs w:val="22"/>
        </w:rPr>
        <w:t>10/07/2026</w:t>
      </w:r>
      <w:r w:rsidR="00FF4AB1" w:rsidRPr="00577BC6">
        <w:rPr>
          <w:sz w:val="22"/>
          <w:szCs w:val="22"/>
        </w:rPr>
        <w:t xml:space="preserve"> o godz. </w:t>
      </w:r>
      <w:r w:rsidR="00D96C7C" w:rsidRPr="00D96C7C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4E18848" w14:textId="77777777" w:rsidTr="003F57CD">
        <w:tc>
          <w:tcPr>
            <w:tcW w:w="993" w:type="dxa"/>
            <w:vAlign w:val="center"/>
          </w:tcPr>
          <w:p w14:paraId="6887D20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3D921BC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29419AE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96C7C" w:rsidRPr="00493F8C" w14:paraId="75D01D87" w14:textId="77777777" w:rsidTr="00522342">
        <w:tc>
          <w:tcPr>
            <w:tcW w:w="993" w:type="dxa"/>
            <w:vAlign w:val="center"/>
          </w:tcPr>
          <w:p w14:paraId="02934EEF" w14:textId="2B50725D" w:rsidR="00D96C7C" w:rsidRPr="00490DC0" w:rsidRDefault="00D96C7C" w:rsidP="00522342">
            <w:pPr>
              <w:spacing w:before="120" w:after="120"/>
              <w:jc w:val="center"/>
            </w:pPr>
            <w:r w:rsidRPr="00D96C7C">
              <w:t>1</w:t>
            </w:r>
          </w:p>
        </w:tc>
        <w:tc>
          <w:tcPr>
            <w:tcW w:w="5244" w:type="dxa"/>
          </w:tcPr>
          <w:p w14:paraId="6847DB6C" w14:textId="6284ED3C" w:rsidR="00D96C7C" w:rsidRPr="00490DC0" w:rsidRDefault="00D96C7C" w:rsidP="00522342">
            <w:pPr>
              <w:spacing w:before="40"/>
            </w:pPr>
            <w:r w:rsidRPr="00D96C7C">
              <w:t xml:space="preserve">CEZAR Cezary </w:t>
            </w:r>
            <w:proofErr w:type="spellStart"/>
            <w:r w:rsidRPr="00D96C7C">
              <w:t>Machnio</w:t>
            </w:r>
            <w:proofErr w:type="spellEnd"/>
            <w:r w:rsidRPr="00D96C7C">
              <w:t xml:space="preserve"> i Piotr Gębka Sp. z o. o.</w:t>
            </w:r>
          </w:p>
          <w:p w14:paraId="27B9ABB5" w14:textId="46A27D1C" w:rsidR="00D96C7C" w:rsidRPr="00490DC0" w:rsidRDefault="00D96C7C" w:rsidP="00522342">
            <w:r w:rsidRPr="00D96C7C">
              <w:t>ul. Wolność</w:t>
            </w:r>
            <w:r w:rsidRPr="00490DC0">
              <w:t xml:space="preserve"> </w:t>
            </w:r>
            <w:r w:rsidRPr="00D96C7C">
              <w:t>8/4</w:t>
            </w:r>
            <w:r w:rsidRPr="00490DC0">
              <w:t xml:space="preserve"> </w:t>
            </w:r>
          </w:p>
          <w:p w14:paraId="18FD17B2" w14:textId="1E6E107F" w:rsidR="00D96C7C" w:rsidRPr="00490DC0" w:rsidRDefault="00D96C7C" w:rsidP="00522342">
            <w:pPr>
              <w:spacing w:after="40"/>
              <w:jc w:val="both"/>
            </w:pPr>
            <w:r w:rsidRPr="00D96C7C">
              <w:t>26-600</w:t>
            </w:r>
            <w:r w:rsidRPr="00490DC0">
              <w:t xml:space="preserve"> </w:t>
            </w:r>
            <w:r w:rsidRPr="00D96C7C">
              <w:t>Radom</w:t>
            </w:r>
          </w:p>
        </w:tc>
        <w:tc>
          <w:tcPr>
            <w:tcW w:w="2835" w:type="dxa"/>
            <w:vAlign w:val="center"/>
          </w:tcPr>
          <w:p w14:paraId="4082D271" w14:textId="4276CE65" w:rsidR="00D96C7C" w:rsidRPr="00490DC0" w:rsidRDefault="00D96C7C" w:rsidP="00522342">
            <w:pPr>
              <w:spacing w:before="120" w:after="120"/>
              <w:jc w:val="both"/>
            </w:pPr>
            <w:r w:rsidRPr="00D96C7C">
              <w:t>120 048.00 zł</w:t>
            </w:r>
          </w:p>
        </w:tc>
      </w:tr>
      <w:tr w:rsidR="00D96C7C" w:rsidRPr="00493F8C" w14:paraId="0FDD3C90" w14:textId="77777777" w:rsidTr="00522342">
        <w:tc>
          <w:tcPr>
            <w:tcW w:w="993" w:type="dxa"/>
            <w:vAlign w:val="center"/>
          </w:tcPr>
          <w:p w14:paraId="62D8DC6B" w14:textId="1EC6946A" w:rsidR="00D96C7C" w:rsidRPr="00490DC0" w:rsidRDefault="00D96C7C" w:rsidP="00522342">
            <w:pPr>
              <w:spacing w:before="120" w:after="120"/>
              <w:jc w:val="center"/>
            </w:pPr>
            <w:r w:rsidRPr="00D96C7C">
              <w:t>2</w:t>
            </w:r>
          </w:p>
        </w:tc>
        <w:tc>
          <w:tcPr>
            <w:tcW w:w="5244" w:type="dxa"/>
          </w:tcPr>
          <w:p w14:paraId="348CEC02" w14:textId="662B4FD6" w:rsidR="00D96C7C" w:rsidRPr="00490DC0" w:rsidRDefault="00D96C7C" w:rsidP="00522342">
            <w:pPr>
              <w:spacing w:before="40"/>
            </w:pPr>
            <w:r w:rsidRPr="00D96C7C">
              <w:t xml:space="preserve">MULTICOM Mateusz </w:t>
            </w:r>
            <w:proofErr w:type="spellStart"/>
            <w:r w:rsidRPr="00D96C7C">
              <w:t>Botkiewicz</w:t>
            </w:r>
            <w:proofErr w:type="spellEnd"/>
          </w:p>
          <w:p w14:paraId="1D46DB3A" w14:textId="5161A437" w:rsidR="00D96C7C" w:rsidRPr="00490DC0" w:rsidRDefault="00D96C7C" w:rsidP="00522342">
            <w:r w:rsidRPr="00D96C7C">
              <w:t>ul. Mszczonowa</w:t>
            </w:r>
            <w:r w:rsidRPr="00490DC0">
              <w:t xml:space="preserve"> </w:t>
            </w:r>
            <w:r w:rsidRPr="00D96C7C">
              <w:t>14</w:t>
            </w:r>
            <w:r w:rsidRPr="00490DC0">
              <w:t xml:space="preserve"> </w:t>
            </w:r>
          </w:p>
          <w:p w14:paraId="4254F306" w14:textId="000AD5C9" w:rsidR="00D96C7C" w:rsidRPr="00490DC0" w:rsidRDefault="00D96C7C" w:rsidP="00522342">
            <w:pPr>
              <w:spacing w:after="40"/>
              <w:jc w:val="both"/>
            </w:pPr>
            <w:r w:rsidRPr="00D96C7C">
              <w:t>05-830</w:t>
            </w:r>
            <w:r w:rsidRPr="00490DC0">
              <w:t xml:space="preserve"> </w:t>
            </w:r>
            <w:r w:rsidRPr="00D96C7C">
              <w:t>Nadarzyn</w:t>
            </w:r>
          </w:p>
        </w:tc>
        <w:tc>
          <w:tcPr>
            <w:tcW w:w="2835" w:type="dxa"/>
            <w:vAlign w:val="center"/>
          </w:tcPr>
          <w:p w14:paraId="4FFBF470" w14:textId="47BEDF42" w:rsidR="00D96C7C" w:rsidRPr="00490DC0" w:rsidRDefault="00D96C7C" w:rsidP="00522342">
            <w:pPr>
              <w:spacing w:before="120" w:after="120"/>
              <w:jc w:val="both"/>
            </w:pPr>
            <w:r w:rsidRPr="00D96C7C">
              <w:t>107 463.87 zł</w:t>
            </w:r>
          </w:p>
        </w:tc>
      </w:tr>
      <w:tr w:rsidR="00D96C7C" w:rsidRPr="00493F8C" w14:paraId="5B8540DF" w14:textId="77777777" w:rsidTr="00522342">
        <w:tc>
          <w:tcPr>
            <w:tcW w:w="993" w:type="dxa"/>
            <w:vAlign w:val="center"/>
          </w:tcPr>
          <w:p w14:paraId="0087C2EB" w14:textId="55BF87AF" w:rsidR="00D96C7C" w:rsidRPr="00490DC0" w:rsidRDefault="00D96C7C" w:rsidP="00522342">
            <w:pPr>
              <w:spacing w:before="120" w:after="120"/>
              <w:jc w:val="center"/>
            </w:pPr>
            <w:r w:rsidRPr="00D96C7C">
              <w:t>3</w:t>
            </w:r>
          </w:p>
        </w:tc>
        <w:tc>
          <w:tcPr>
            <w:tcW w:w="5244" w:type="dxa"/>
          </w:tcPr>
          <w:p w14:paraId="734D5FF9" w14:textId="3A406241" w:rsidR="00D96C7C" w:rsidRPr="00490DC0" w:rsidRDefault="00D96C7C" w:rsidP="00522342">
            <w:pPr>
              <w:spacing w:before="40"/>
            </w:pPr>
            <w:r w:rsidRPr="00D96C7C">
              <w:t>BINO COMPUTERS S. Bobek, B. Bielak, S. Bara sp. jawna</w:t>
            </w:r>
          </w:p>
          <w:p w14:paraId="7A67D2E8" w14:textId="41214ED4" w:rsidR="00D96C7C" w:rsidRPr="00490DC0" w:rsidRDefault="00D96C7C" w:rsidP="00522342">
            <w:r w:rsidRPr="00D96C7C">
              <w:t>ul. Urocza</w:t>
            </w:r>
            <w:r w:rsidRPr="00490DC0">
              <w:t xml:space="preserve"> </w:t>
            </w:r>
            <w:r w:rsidRPr="00D96C7C">
              <w:t>27</w:t>
            </w:r>
            <w:r w:rsidRPr="00490DC0">
              <w:t xml:space="preserve"> </w:t>
            </w:r>
          </w:p>
          <w:p w14:paraId="7C1318F8" w14:textId="69FFF60C" w:rsidR="00D96C7C" w:rsidRPr="00490DC0" w:rsidRDefault="00D96C7C" w:rsidP="00522342">
            <w:pPr>
              <w:spacing w:after="40"/>
              <w:jc w:val="both"/>
            </w:pPr>
            <w:r w:rsidRPr="00D96C7C">
              <w:t>32-040</w:t>
            </w:r>
            <w:r w:rsidRPr="00490DC0">
              <w:t xml:space="preserve"> </w:t>
            </w:r>
            <w:r w:rsidR="00563FAC" w:rsidRPr="00D96C7C">
              <w:t>Wrząsowice</w:t>
            </w:r>
          </w:p>
        </w:tc>
        <w:tc>
          <w:tcPr>
            <w:tcW w:w="2835" w:type="dxa"/>
            <w:vAlign w:val="center"/>
          </w:tcPr>
          <w:p w14:paraId="03B1EAB1" w14:textId="34257A5E" w:rsidR="00D96C7C" w:rsidRPr="00490DC0" w:rsidRDefault="00D96C7C" w:rsidP="00522342">
            <w:pPr>
              <w:spacing w:before="120" w:after="120"/>
              <w:jc w:val="both"/>
            </w:pPr>
            <w:r w:rsidRPr="00D96C7C">
              <w:t>104 611.50 zł</w:t>
            </w:r>
          </w:p>
        </w:tc>
      </w:tr>
    </w:tbl>
    <w:p w14:paraId="44C3B0A4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232D9B" w14:textId="77777777" w:rsidR="00CB5D2D" w:rsidRDefault="00CB5D2D">
      <w:r>
        <w:separator/>
      </w:r>
    </w:p>
  </w:endnote>
  <w:endnote w:type="continuationSeparator" w:id="0">
    <w:p w14:paraId="5B4AB8FC" w14:textId="77777777" w:rsidR="00CB5D2D" w:rsidRDefault="00CB5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6DC6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E1243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4CE1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D44B666">
        <v:line id="_x0000_s1025" style="position:absolute;left:0;text-align:left;z-index:251657728" from="-3.85pt,8.7pt" to="455.15pt,8.7pt"/>
      </w:pict>
    </w:r>
  </w:p>
  <w:p w14:paraId="4854330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F5C0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1AA8DA" w14:textId="77777777" w:rsidR="009F189D" w:rsidRDefault="009F189D">
    <w:pPr>
      <w:pStyle w:val="Stopka"/>
      <w:tabs>
        <w:tab w:val="clear" w:pos="4536"/>
      </w:tabs>
      <w:jc w:val="center"/>
    </w:pPr>
  </w:p>
  <w:p w14:paraId="73CC760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437206" w14:textId="77777777" w:rsidR="00CB5D2D" w:rsidRDefault="00CB5D2D">
      <w:r>
        <w:separator/>
      </w:r>
    </w:p>
  </w:footnote>
  <w:footnote w:type="continuationSeparator" w:id="0">
    <w:p w14:paraId="441AEE72" w14:textId="77777777" w:rsidR="00CB5D2D" w:rsidRDefault="00CB5D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60EE45" w14:textId="77777777" w:rsidR="00D96C7C" w:rsidRDefault="00D96C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2212A" w14:textId="77777777" w:rsidR="00D96C7C" w:rsidRDefault="00D96C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304AD" w14:textId="77777777" w:rsidR="00D96C7C" w:rsidRDefault="00D96C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2391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63FAC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B5D2D"/>
    <w:rsid w:val="00CE449F"/>
    <w:rsid w:val="00D20908"/>
    <w:rsid w:val="00D665F5"/>
    <w:rsid w:val="00D7128F"/>
    <w:rsid w:val="00D96C7C"/>
    <w:rsid w:val="00EA2391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1AF601"/>
  <w15:chartTrackingRefBased/>
  <w15:docId w15:val="{84E5D647-89CC-45E8-9204-F846123C8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2026-07-10T09:40:00Z</cp:lastPrinted>
  <dcterms:created xsi:type="dcterms:W3CDTF">2026-07-10T09:39:00Z</dcterms:created>
  <dcterms:modified xsi:type="dcterms:W3CDTF">2026-07-10T09:40:00Z</dcterms:modified>
</cp:coreProperties>
</file>