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60FDE" w14:textId="26B8E80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874B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D8BA29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0E89C9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6CC603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994E91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0BEE48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65212B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5A3EF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D2C0F4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4E54292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DBBCD4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8BE1BC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03C104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B49918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0605C5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BC3DC0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3DC2779" w14:textId="686C99E0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C6193" w:rsidRPr="001C6193">
        <w:rPr>
          <w:rFonts w:eastAsia="Times New Roman" w:cs="Calibri"/>
          <w:b/>
          <w:lang w:eastAsia="pl-PL"/>
        </w:rPr>
        <w:t xml:space="preserve">Dostawa 5 szt. notebooków deweloperskich na potrzeby </w:t>
      </w:r>
      <w:r w:rsidR="00B5285B">
        <w:rPr>
          <w:rFonts w:eastAsia="Times New Roman" w:cs="Calibri"/>
          <w:b/>
          <w:lang w:eastAsia="pl-PL"/>
        </w:rPr>
        <w:t>CTB</w:t>
      </w:r>
      <w:r w:rsidRPr="00432E10">
        <w:rPr>
          <w:rFonts w:eastAsia="Times New Roman" w:cs="Calibri"/>
          <w:lang w:eastAsia="pl-PL"/>
        </w:rPr>
        <w:t xml:space="preserve">, </w:t>
      </w:r>
      <w:r w:rsidR="009874B6">
        <w:rPr>
          <w:rFonts w:eastAsia="Times New Roman" w:cs="Calibri"/>
          <w:lang w:eastAsia="pl-PL"/>
        </w:rPr>
        <w:t xml:space="preserve">nr sprawy: </w:t>
      </w:r>
      <w:r w:rsidR="009874B6" w:rsidRPr="009874B6">
        <w:rPr>
          <w:rFonts w:eastAsia="Times New Roman" w:cs="Calibri"/>
          <w:b/>
          <w:bCs/>
          <w:lang w:eastAsia="pl-PL"/>
        </w:rPr>
        <w:t>KC-DE-zp.25.328.2026</w:t>
      </w:r>
      <w:r w:rsidR="009874B6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FE3124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54095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A94901" w14:textId="4FE4B2A1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860C97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4E62860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4BC8C2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059138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4DE7D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C43B36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220561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D948C0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6CC94D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FE084C" w14:textId="6C0E374F" w:rsidR="005103B9" w:rsidRPr="009475A8" w:rsidRDefault="008F3D36" w:rsidP="009874B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A07FC" w14:textId="77777777" w:rsidR="00581C1D" w:rsidRDefault="00581C1D" w:rsidP="0038231F">
      <w:pPr>
        <w:spacing w:after="0" w:line="240" w:lineRule="auto"/>
      </w:pPr>
      <w:r>
        <w:separator/>
      </w:r>
    </w:p>
  </w:endnote>
  <w:endnote w:type="continuationSeparator" w:id="0">
    <w:p w14:paraId="7318944B" w14:textId="77777777" w:rsidR="00581C1D" w:rsidRDefault="00581C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8867D" w14:textId="77777777" w:rsidR="001C6193" w:rsidRDefault="001C61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AF4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02D5F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C0E" w14:textId="77777777" w:rsidR="001C6193" w:rsidRDefault="001C61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CA26E" w14:textId="77777777" w:rsidR="00581C1D" w:rsidRDefault="00581C1D" w:rsidP="0038231F">
      <w:pPr>
        <w:spacing w:after="0" w:line="240" w:lineRule="auto"/>
      </w:pPr>
      <w:r>
        <w:separator/>
      </w:r>
    </w:p>
  </w:footnote>
  <w:footnote w:type="continuationSeparator" w:id="0">
    <w:p w14:paraId="4F34CCBC" w14:textId="77777777" w:rsidR="00581C1D" w:rsidRDefault="00581C1D" w:rsidP="0038231F">
      <w:pPr>
        <w:spacing w:after="0" w:line="240" w:lineRule="auto"/>
      </w:pPr>
      <w:r>
        <w:continuationSeparator/>
      </w:r>
    </w:p>
  </w:footnote>
  <w:footnote w:id="1">
    <w:p w14:paraId="12FDE50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314823B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7DB39" w14:textId="77777777" w:rsidR="001C6193" w:rsidRDefault="001C6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9EB42" w14:textId="77777777" w:rsidR="001C6193" w:rsidRDefault="001C6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F9FCB" w14:textId="77777777" w:rsidR="001C6193" w:rsidRDefault="001C61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669574">
    <w:abstractNumId w:val="7"/>
  </w:num>
  <w:num w:numId="2" w16cid:durableId="1193962367">
    <w:abstractNumId w:val="0"/>
  </w:num>
  <w:num w:numId="3" w16cid:durableId="825365534">
    <w:abstractNumId w:val="6"/>
  </w:num>
  <w:num w:numId="4" w16cid:durableId="1685782574">
    <w:abstractNumId w:val="9"/>
  </w:num>
  <w:num w:numId="5" w16cid:durableId="365369775">
    <w:abstractNumId w:val="8"/>
  </w:num>
  <w:num w:numId="6" w16cid:durableId="2105417178">
    <w:abstractNumId w:val="5"/>
  </w:num>
  <w:num w:numId="7" w16cid:durableId="1867597375">
    <w:abstractNumId w:val="1"/>
  </w:num>
  <w:num w:numId="8" w16cid:durableId="263268608">
    <w:abstractNumId w:val="3"/>
  </w:num>
  <w:num w:numId="9" w16cid:durableId="718943823">
    <w:abstractNumId w:val="2"/>
  </w:num>
  <w:num w:numId="10" w16cid:durableId="946231246">
    <w:abstractNumId w:val="4"/>
  </w:num>
  <w:num w:numId="11" w16cid:durableId="14182123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D9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193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9B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2F6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6D9D"/>
    <w:rsid w:val="004F23F7"/>
    <w:rsid w:val="004F40EF"/>
    <w:rsid w:val="005103B9"/>
    <w:rsid w:val="00520174"/>
    <w:rsid w:val="005641F0"/>
    <w:rsid w:val="00581C1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C97"/>
    <w:rsid w:val="008757E1"/>
    <w:rsid w:val="00892E48"/>
    <w:rsid w:val="008C5709"/>
    <w:rsid w:val="008C6DF8"/>
    <w:rsid w:val="008D0487"/>
    <w:rsid w:val="008D5EBC"/>
    <w:rsid w:val="008F3B4E"/>
    <w:rsid w:val="008F3D36"/>
    <w:rsid w:val="00910E42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74B6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285B"/>
    <w:rsid w:val="00B55EC1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CFF1F9"/>
  <w15:chartTrackingRefBased/>
  <w15:docId w15:val="{C567CE99-E47C-4F38-8F3D-CAA08856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5</cp:revision>
  <cp:lastPrinted>2026-07-08T10:50:00Z</cp:lastPrinted>
  <dcterms:created xsi:type="dcterms:W3CDTF">2026-07-08T10:38:00Z</dcterms:created>
  <dcterms:modified xsi:type="dcterms:W3CDTF">2026-07-10T06:26:00Z</dcterms:modified>
</cp:coreProperties>
</file>