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975" w:rsidRPr="00FE5975" w:rsidRDefault="00FE5975" w:rsidP="00FE5975">
      <w:pPr>
        <w:suppressAutoHyphens/>
        <w:autoSpaceDN w:val="0"/>
        <w:spacing w:after="240"/>
        <w:jc w:val="right"/>
        <w:rPr>
          <w:sz w:val="22"/>
          <w:szCs w:val="22"/>
        </w:rPr>
      </w:pPr>
      <w:bookmarkStart w:id="0" w:name="_Hlk53520193"/>
      <w:r w:rsidRPr="00FE5975">
        <w:rPr>
          <w:sz w:val="22"/>
          <w:szCs w:val="22"/>
        </w:rPr>
        <w:t>Kraków dnia: 2026-06-30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Akademia Górniczo - Hutnicza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im. Stanisława Staszica w Krakowie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Dział Zamówień Publicznych</w:t>
      </w:r>
    </w:p>
    <w:p w:rsidR="00FE5975" w:rsidRPr="00FE5975" w:rsidRDefault="00FE5975" w:rsidP="00FE5975">
      <w:pPr>
        <w:suppressAutoHyphens/>
        <w:autoSpaceDN w:val="0"/>
        <w:rPr>
          <w:sz w:val="22"/>
          <w:szCs w:val="22"/>
        </w:rPr>
      </w:pPr>
      <w:r w:rsidRPr="00FE5975">
        <w:rPr>
          <w:sz w:val="22"/>
          <w:szCs w:val="22"/>
        </w:rPr>
        <w:t>Al. Mickiewicza 30</w:t>
      </w:r>
    </w:p>
    <w:p w:rsidR="00FE5975" w:rsidRDefault="00FE5975" w:rsidP="00FE5975">
      <w:pPr>
        <w:suppressAutoHyphens/>
        <w:autoSpaceDN w:val="0"/>
        <w:rPr>
          <w:sz w:val="22"/>
          <w:szCs w:val="22"/>
        </w:rPr>
      </w:pPr>
      <w:r w:rsidRPr="00FE5975">
        <w:rPr>
          <w:sz w:val="22"/>
          <w:szCs w:val="22"/>
        </w:rPr>
        <w:t>30-059 Kraków</w:t>
      </w:r>
    </w:p>
    <w:p w:rsidR="00FE5975" w:rsidRPr="00FE5975" w:rsidRDefault="00FE5975" w:rsidP="00FE5975">
      <w:pPr>
        <w:suppressAutoHyphens/>
        <w:autoSpaceDN w:val="0"/>
        <w:rPr>
          <w:sz w:val="22"/>
          <w:szCs w:val="22"/>
        </w:rPr>
      </w:pPr>
    </w:p>
    <w:p w:rsidR="00FE5975" w:rsidRPr="00FE5975" w:rsidRDefault="00FE5975" w:rsidP="00FE5975">
      <w:pPr>
        <w:keepNext/>
        <w:suppressAutoHyphens/>
        <w:autoSpaceDN w:val="0"/>
        <w:jc w:val="center"/>
        <w:outlineLvl w:val="0"/>
        <w:rPr>
          <w:b/>
          <w:kern w:val="3"/>
          <w:sz w:val="28"/>
          <w:szCs w:val="20"/>
        </w:rPr>
      </w:pPr>
      <w:r w:rsidRPr="00FE5975">
        <w:rPr>
          <w:b/>
          <w:kern w:val="3"/>
          <w:sz w:val="28"/>
          <w:szCs w:val="20"/>
        </w:rPr>
        <w:t>OGŁOSZENIE</w:t>
      </w:r>
    </w:p>
    <w:p w:rsidR="00FE5975" w:rsidRDefault="00FE5975" w:rsidP="00FE5975">
      <w:pPr>
        <w:suppressAutoHyphens/>
        <w:autoSpaceDN w:val="0"/>
        <w:jc w:val="center"/>
        <w:rPr>
          <w:b/>
          <w:sz w:val="28"/>
        </w:rPr>
      </w:pPr>
      <w:r w:rsidRPr="00FE5975">
        <w:rPr>
          <w:b/>
          <w:sz w:val="28"/>
        </w:rPr>
        <w:t>o wyborze najkorzystniejszej oferty</w:t>
      </w:r>
      <w:r>
        <w:rPr>
          <w:b/>
          <w:sz w:val="28"/>
        </w:rPr>
        <w:t xml:space="preserve"> </w:t>
      </w:r>
    </w:p>
    <w:p w:rsidR="00FE5975" w:rsidRDefault="00FE5975" w:rsidP="00FE5975">
      <w:pPr>
        <w:suppressAutoHyphens/>
        <w:autoSpaceDN w:val="0"/>
        <w:jc w:val="center"/>
        <w:rPr>
          <w:b/>
          <w:sz w:val="28"/>
        </w:rPr>
      </w:pPr>
      <w:r>
        <w:rPr>
          <w:b/>
          <w:sz w:val="28"/>
        </w:rPr>
        <w:t>w zadaniu częściowym nr 1</w:t>
      </w:r>
    </w:p>
    <w:p w:rsidR="00FE5975" w:rsidRPr="00FE5975" w:rsidRDefault="00FE5975" w:rsidP="00FE5975">
      <w:pPr>
        <w:suppressAutoHyphens/>
        <w:autoSpaceDN w:val="0"/>
        <w:jc w:val="center"/>
        <w:rPr>
          <w:b/>
          <w:sz w:val="28"/>
        </w:rPr>
      </w:pPr>
    </w:p>
    <w:tbl>
      <w:tblPr>
        <w:tblW w:w="978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8764"/>
      </w:tblGrid>
      <w:tr w:rsidR="00FE5975" w:rsidRPr="00FE5975" w:rsidTr="00FE5975">
        <w:trPr>
          <w:trHeight w:val="658"/>
        </w:trPr>
        <w:tc>
          <w:tcPr>
            <w:tcW w:w="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75" w:rsidRPr="00FE5975" w:rsidRDefault="00FE5975" w:rsidP="00FE5975">
            <w:pPr>
              <w:suppressAutoHyphens/>
              <w:autoSpaceDN w:val="0"/>
              <w:spacing w:after="60" w:line="276" w:lineRule="auto"/>
              <w:jc w:val="both"/>
              <w:rPr>
                <w:sz w:val="22"/>
                <w:szCs w:val="22"/>
              </w:rPr>
            </w:pPr>
            <w:r w:rsidRPr="00FE5975">
              <w:rPr>
                <w:sz w:val="22"/>
                <w:szCs w:val="22"/>
              </w:rPr>
              <w:t>Dotyczy:</w:t>
            </w:r>
          </w:p>
        </w:tc>
        <w:tc>
          <w:tcPr>
            <w:tcW w:w="8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75" w:rsidRPr="00FE5975" w:rsidRDefault="00FE5975" w:rsidP="00FE5975">
            <w:pPr>
              <w:suppressAutoHyphens/>
              <w:autoSpaceDN w:val="0"/>
              <w:spacing w:after="60" w:line="276" w:lineRule="auto"/>
              <w:jc w:val="both"/>
              <w:rPr>
                <w:sz w:val="22"/>
                <w:szCs w:val="22"/>
              </w:rPr>
            </w:pPr>
            <w:r w:rsidRPr="00FE5975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FE5975">
              <w:rPr>
                <w:b/>
                <w:sz w:val="22"/>
                <w:szCs w:val="22"/>
              </w:rPr>
              <w:t xml:space="preserve"> </w:t>
            </w:r>
            <w:r w:rsidRPr="00FE5975">
              <w:rPr>
                <w:sz w:val="22"/>
                <w:szCs w:val="22"/>
              </w:rPr>
              <w:t>pn.</w:t>
            </w:r>
            <w:r w:rsidRPr="00FE5975">
              <w:rPr>
                <w:b/>
                <w:sz w:val="22"/>
                <w:szCs w:val="22"/>
              </w:rPr>
              <w:t xml:space="preserve"> </w:t>
            </w:r>
            <w:r w:rsidRPr="00FE5975">
              <w:rPr>
                <w:bCs/>
                <w:sz w:val="22"/>
                <w:szCs w:val="22"/>
              </w:rPr>
              <w:t>” Obsługa portierni i ochrona budynków AGH oraz ochrona fizyczna i dozór budynków i terenu dla obiektów AGH zlokalizowanych w Miękini - KC.DE.zp.25.122.2026</w:t>
            </w:r>
            <w:r>
              <w:rPr>
                <w:bCs/>
                <w:sz w:val="22"/>
                <w:szCs w:val="22"/>
              </w:rPr>
              <w:t xml:space="preserve"> – zadanie częściowe nr 1</w:t>
            </w:r>
            <w:r w:rsidR="007B3B1F" w:rsidRPr="00EB16BD">
              <w:rPr>
                <w:bCs/>
                <w:sz w:val="22"/>
                <w:szCs w:val="22"/>
              </w:rPr>
              <w:t>:</w:t>
            </w:r>
            <w:r w:rsidR="00EB16BD" w:rsidRPr="00EB16BD">
              <w:rPr>
                <w:rFonts w:eastAsia="Calibri"/>
                <w:sz w:val="22"/>
                <w:szCs w:val="22"/>
                <w:lang w:eastAsia="en-US"/>
              </w:rPr>
              <w:t xml:space="preserve"> Obsługa portierni i ochrona budynków AGH</w:t>
            </w:r>
            <w:r w:rsidR="007B3B1F" w:rsidRPr="00EB16BD">
              <w:rPr>
                <w:bCs/>
                <w:sz w:val="22"/>
                <w:szCs w:val="22"/>
              </w:rPr>
              <w:t xml:space="preserve"> </w:t>
            </w:r>
            <w:r w:rsidRPr="00FE5975">
              <w:rPr>
                <w:bCs/>
                <w:sz w:val="22"/>
                <w:szCs w:val="22"/>
              </w:rPr>
              <w:t>.</w:t>
            </w:r>
          </w:p>
        </w:tc>
      </w:tr>
    </w:tbl>
    <w:p w:rsidR="00FE5975" w:rsidRPr="00FE5975" w:rsidRDefault="00FE5975" w:rsidP="00FE5975">
      <w:pPr>
        <w:suppressAutoHyphens/>
        <w:autoSpaceDN w:val="0"/>
        <w:spacing w:before="480" w:after="120" w:line="276" w:lineRule="auto"/>
        <w:jc w:val="both"/>
        <w:rPr>
          <w:sz w:val="22"/>
          <w:szCs w:val="22"/>
        </w:rPr>
      </w:pPr>
      <w:r w:rsidRPr="00FE5975">
        <w:rPr>
          <w:sz w:val="22"/>
          <w:szCs w:val="22"/>
        </w:rPr>
        <w:t xml:space="preserve">Zamawiający, </w:t>
      </w:r>
      <w:r w:rsidRPr="00FE5975">
        <w:rPr>
          <w:b/>
          <w:bCs/>
          <w:sz w:val="22"/>
          <w:szCs w:val="22"/>
        </w:rPr>
        <w:t>Akademia Górniczo-Hutnicza im. Stanisława Staszica w Krakowie,</w:t>
      </w:r>
      <w:r w:rsidRPr="00FE5975">
        <w:rPr>
          <w:sz w:val="22"/>
          <w:szCs w:val="22"/>
        </w:rPr>
        <w:t xml:space="preserve"> działając na podstawie art. 253 ust. 1 pkt. 1 i ust. 2 ustawy z dnia 11 września 2019r. Prawo zamówień publicznych (Dz.U.2024.1320 </w:t>
      </w:r>
      <w:proofErr w:type="spellStart"/>
      <w:r w:rsidRPr="00FE5975">
        <w:rPr>
          <w:sz w:val="22"/>
          <w:szCs w:val="22"/>
        </w:rPr>
        <w:t>t.j</w:t>
      </w:r>
      <w:proofErr w:type="spellEnd"/>
      <w:r w:rsidRPr="00FE5975">
        <w:rPr>
          <w:sz w:val="22"/>
          <w:szCs w:val="22"/>
        </w:rPr>
        <w:t xml:space="preserve">. ze zm.) zwanej dalej „ustawą </w:t>
      </w:r>
      <w:proofErr w:type="spellStart"/>
      <w:r w:rsidRPr="00FE5975">
        <w:rPr>
          <w:sz w:val="22"/>
          <w:szCs w:val="22"/>
        </w:rPr>
        <w:t>Pzp</w:t>
      </w:r>
      <w:proofErr w:type="spellEnd"/>
      <w:r w:rsidRPr="00FE5975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35E42" w:rsidRPr="00135E42" w:rsidTr="00D81987">
        <w:trPr>
          <w:cantSplit/>
        </w:trPr>
        <w:tc>
          <w:tcPr>
            <w:tcW w:w="9498" w:type="dxa"/>
          </w:tcPr>
          <w:p w:rsidR="00135E42" w:rsidRPr="00EB16BD" w:rsidRDefault="00135E42" w:rsidP="00AA65A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EB16BD">
              <w:rPr>
                <w:b/>
                <w:bCs/>
                <w:sz w:val="22"/>
                <w:szCs w:val="22"/>
                <w:u w:val="single"/>
              </w:rPr>
              <w:t>Zadanie częściowe nr 1</w:t>
            </w:r>
            <w:r w:rsidR="00EB16BD" w:rsidRPr="00EB16BD">
              <w:rPr>
                <w:b/>
                <w:bCs/>
                <w:sz w:val="22"/>
                <w:szCs w:val="22"/>
                <w:u w:val="single"/>
              </w:rPr>
              <w:t xml:space="preserve"> -</w:t>
            </w:r>
            <w:r w:rsidR="00EB16BD" w:rsidRPr="00EB16BD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Obsługa portierni i ochrona budynków AGH</w:t>
            </w:r>
          </w:p>
          <w:p w:rsidR="00AA65A5" w:rsidRDefault="00AA65A5" w:rsidP="00AA65A5">
            <w:pPr>
              <w:jc w:val="both"/>
              <w:rPr>
                <w:sz w:val="22"/>
                <w:szCs w:val="22"/>
              </w:rPr>
            </w:pP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Konsorcjum firm:</w:t>
            </w:r>
          </w:p>
          <w:p w:rsidR="00861D17" w:rsidRPr="00A66D6E" w:rsidRDefault="00135E42" w:rsidP="00AA65A5">
            <w:pPr>
              <w:jc w:val="both"/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 xml:space="preserve">1. </w:t>
            </w:r>
            <w:r w:rsidR="00861D17" w:rsidRPr="00A66D6E">
              <w:rPr>
                <w:b/>
                <w:sz w:val="22"/>
                <w:szCs w:val="22"/>
              </w:rPr>
              <w:t xml:space="preserve">lider konsorcjum </w:t>
            </w:r>
          </w:p>
          <w:p w:rsidR="00A66D6E" w:rsidRPr="00A66D6E" w:rsidRDefault="00135E42" w:rsidP="00AA65A5">
            <w:pPr>
              <w:jc w:val="both"/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>FM INTEGRATED SOLUTIONS Sp. z o.o.</w:t>
            </w:r>
            <w:r w:rsidR="00A66D6E" w:rsidRPr="00A66D6E">
              <w:rPr>
                <w:b/>
                <w:sz w:val="22"/>
                <w:szCs w:val="22"/>
              </w:rPr>
              <w:t xml:space="preserve">, </w:t>
            </w:r>
          </w:p>
          <w:p w:rsidR="00A66D6E" w:rsidRDefault="00A66D6E" w:rsidP="00AA65A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35E42" w:rsidRPr="00135E42">
              <w:rPr>
                <w:sz w:val="22"/>
                <w:szCs w:val="22"/>
              </w:rPr>
              <w:t xml:space="preserve"> Antoniego Słonimskiego 1 1,</w:t>
            </w: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 xml:space="preserve">50-304 Wrocław, </w:t>
            </w:r>
          </w:p>
          <w:p w:rsidR="00861D17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 xml:space="preserve">2. </w:t>
            </w:r>
            <w:r w:rsidR="00861D17" w:rsidRPr="00135E42">
              <w:rPr>
                <w:sz w:val="22"/>
                <w:szCs w:val="22"/>
              </w:rPr>
              <w:t xml:space="preserve">partner konsorcjum </w:t>
            </w:r>
          </w:p>
          <w:p w:rsidR="00861D17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IMPEL FACILITY SERVICES Sp. z o.o.</w:t>
            </w:r>
            <w:r w:rsidR="00A66D6E">
              <w:rPr>
                <w:sz w:val="22"/>
                <w:szCs w:val="22"/>
              </w:rPr>
              <w:t>,</w:t>
            </w:r>
            <w:r w:rsidRPr="00135E42">
              <w:rPr>
                <w:sz w:val="22"/>
                <w:szCs w:val="22"/>
              </w:rPr>
              <w:t xml:space="preserve"> </w:t>
            </w:r>
            <w:proofErr w:type="spellStart"/>
            <w:r w:rsidR="00A66D6E">
              <w:rPr>
                <w:sz w:val="22"/>
                <w:szCs w:val="22"/>
              </w:rPr>
              <w:t>ul.</w:t>
            </w:r>
            <w:r w:rsidR="00A66D6E" w:rsidRPr="00135E42">
              <w:rPr>
                <w:sz w:val="22"/>
                <w:szCs w:val="22"/>
              </w:rPr>
              <w:t>Antoniego</w:t>
            </w:r>
            <w:proofErr w:type="spellEnd"/>
            <w:r w:rsidR="00A66D6E" w:rsidRPr="00135E42">
              <w:rPr>
                <w:sz w:val="22"/>
                <w:szCs w:val="22"/>
              </w:rPr>
              <w:t xml:space="preserve"> Słonimskiego 1 1, 50-304 Wrocław</w:t>
            </w:r>
          </w:p>
          <w:p w:rsidR="00AA65A5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 xml:space="preserve"> </w:t>
            </w: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za cenę wykonania przedmiotu zamówienia w wysokości</w:t>
            </w:r>
            <w:r w:rsidRPr="00135E42">
              <w:rPr>
                <w:b/>
                <w:sz w:val="22"/>
                <w:szCs w:val="22"/>
              </w:rPr>
              <w:t xml:space="preserve"> 23 808 192,93 zł brutto</w:t>
            </w:r>
            <w:r w:rsidRPr="00135E42">
              <w:rPr>
                <w:bCs/>
                <w:sz w:val="22"/>
                <w:szCs w:val="22"/>
              </w:rPr>
              <w:t>.</w:t>
            </w:r>
          </w:p>
          <w:p w:rsidR="00AA65A5" w:rsidRDefault="00AA65A5" w:rsidP="00AA65A5">
            <w:pPr>
              <w:jc w:val="both"/>
              <w:rPr>
                <w:sz w:val="22"/>
                <w:szCs w:val="22"/>
                <w:u w:val="single"/>
              </w:rPr>
            </w:pP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  <w:u w:val="single"/>
              </w:rPr>
              <w:t>Uzasadnienie wyboru</w:t>
            </w:r>
            <w:r w:rsidRPr="00135E42">
              <w:rPr>
                <w:sz w:val="22"/>
                <w:szCs w:val="22"/>
              </w:rPr>
              <w:t>:</w:t>
            </w:r>
          </w:p>
          <w:p w:rsidR="00135E42" w:rsidRDefault="00135E42" w:rsidP="00AA65A5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Oferta najkorzystniejsza zgodnie z kryterium ocen</w:t>
            </w:r>
            <w:bookmarkStart w:id="1" w:name="_GoBack"/>
            <w:bookmarkEnd w:id="1"/>
            <w:r w:rsidRPr="00135E42">
              <w:rPr>
                <w:sz w:val="22"/>
                <w:szCs w:val="22"/>
              </w:rPr>
              <w:t>y ofert.</w:t>
            </w:r>
          </w:p>
          <w:p w:rsidR="00AA65A5" w:rsidRPr="00135E42" w:rsidRDefault="00AA65A5" w:rsidP="00AA65A5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A65A5" w:rsidRDefault="00AA65A5" w:rsidP="00AA65A5">
      <w:pPr>
        <w:jc w:val="both"/>
        <w:rPr>
          <w:color w:val="000000"/>
          <w:sz w:val="22"/>
          <w:szCs w:val="22"/>
        </w:rPr>
      </w:pPr>
    </w:p>
    <w:p w:rsidR="00992FF5" w:rsidRPr="000806E7" w:rsidRDefault="00992FF5" w:rsidP="00AA65A5">
      <w:pPr>
        <w:jc w:val="both"/>
        <w:rPr>
          <w:color w:val="000000"/>
          <w:sz w:val="22"/>
          <w:szCs w:val="22"/>
        </w:rPr>
      </w:pPr>
      <w:r w:rsidRPr="000806E7">
        <w:rPr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0806E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sz w:val="22"/>
                <w:szCs w:val="22"/>
              </w:rPr>
            </w:pPr>
            <w:r w:rsidRPr="000806E7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B16BD" w:rsidRPr="000806E7" w:rsidTr="00C06C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Konsorcjum: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1. Lider: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FM </w:t>
            </w:r>
            <w:proofErr w:type="spellStart"/>
            <w:r w:rsidRPr="000806E7">
              <w:rPr>
                <w:sz w:val="22"/>
                <w:szCs w:val="22"/>
              </w:rPr>
              <w:t>Integrated</w:t>
            </w:r>
            <w:proofErr w:type="spellEnd"/>
            <w:r w:rsidRPr="000806E7">
              <w:rPr>
                <w:sz w:val="22"/>
                <w:szCs w:val="22"/>
              </w:rPr>
              <w:t xml:space="preserve"> Solutions Spółka z ograniczoną odpowiedzialnością</w:t>
            </w:r>
          </w:p>
          <w:p w:rsidR="0045149A" w:rsidRPr="000806E7" w:rsidRDefault="004514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Antoniego Słonimskiego 1 1 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50-304 Wrocław</w:t>
            </w:r>
          </w:p>
          <w:p w:rsidR="0045149A" w:rsidRPr="000806E7" w:rsidRDefault="0045149A" w:rsidP="00AA65A5">
            <w:pPr>
              <w:rPr>
                <w:sz w:val="22"/>
                <w:szCs w:val="22"/>
              </w:rPr>
            </w:pPr>
          </w:p>
          <w:p w:rsidR="0045149A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2. </w:t>
            </w:r>
            <w:r w:rsidR="0045149A" w:rsidRPr="000806E7">
              <w:rPr>
                <w:sz w:val="22"/>
                <w:szCs w:val="22"/>
              </w:rPr>
              <w:t>Partner: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Impel </w:t>
            </w:r>
            <w:proofErr w:type="spellStart"/>
            <w:r w:rsidRPr="000806E7">
              <w:rPr>
                <w:sz w:val="22"/>
                <w:szCs w:val="22"/>
              </w:rPr>
              <w:t>Facility</w:t>
            </w:r>
            <w:proofErr w:type="spellEnd"/>
            <w:r w:rsidRPr="000806E7">
              <w:rPr>
                <w:sz w:val="22"/>
                <w:szCs w:val="22"/>
              </w:rPr>
              <w:t xml:space="preserve"> Services Sp. z o.o.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- 98.00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49A" w:rsidRPr="000806E7" w:rsidRDefault="0045149A" w:rsidP="00AA65A5">
            <w:pPr>
              <w:rPr>
                <w:sz w:val="22"/>
                <w:szCs w:val="22"/>
              </w:rPr>
            </w:pP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100,00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1 - Obsługa portierni i ochrona budynków </w:t>
            </w:r>
            <w:r w:rsidRPr="000806E7">
              <w:rPr>
                <w:sz w:val="22"/>
                <w:szCs w:val="22"/>
              </w:rPr>
              <w:lastRenderedPageBreak/>
              <w:t>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lastRenderedPageBreak/>
              <w:t xml:space="preserve">Przedsiębiorstwo </w:t>
            </w:r>
            <w:proofErr w:type="spellStart"/>
            <w:r w:rsidRPr="000806E7">
              <w:rPr>
                <w:b/>
                <w:bCs/>
                <w:sz w:val="22"/>
                <w:szCs w:val="22"/>
              </w:rPr>
              <w:t>Produkcyjno</w:t>
            </w:r>
            <w:proofErr w:type="spellEnd"/>
            <w:r w:rsidRPr="000806E7">
              <w:rPr>
                <w:b/>
                <w:bCs/>
                <w:sz w:val="22"/>
                <w:szCs w:val="22"/>
              </w:rPr>
              <w:t xml:space="preserve"> Handlowo </w:t>
            </w:r>
            <w:r w:rsidRPr="000806E7">
              <w:rPr>
                <w:b/>
                <w:bCs/>
                <w:sz w:val="22"/>
                <w:szCs w:val="22"/>
              </w:rPr>
              <w:lastRenderedPageBreak/>
              <w:t>Usługowe Specjał Sp. z o.o.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ul. Aleja Jana Pawła II 80/5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00-175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lastRenderedPageBreak/>
              <w:t>1 - Cena - 89.80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2 - Realizacja przedmiotu </w:t>
            </w:r>
            <w:r w:rsidRPr="000806E7">
              <w:rPr>
                <w:sz w:val="22"/>
                <w:szCs w:val="22"/>
              </w:rPr>
              <w:lastRenderedPageBreak/>
              <w:t>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lastRenderedPageBreak/>
              <w:t xml:space="preserve">  91,80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49A" w:rsidRPr="000806E7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45149A" w:rsidRPr="000806E7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Solid Sp. z o.o.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Postępu 17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02-676 Warszawa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2. Partner Konsorcjum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Solid Security Sp. z o. o.</w:t>
            </w:r>
          </w:p>
          <w:p w:rsidR="0045149A" w:rsidRPr="000806E7" w:rsidRDefault="004514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- 81.21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83,21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49A" w:rsidRPr="000806E7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45149A" w:rsidRPr="00A66D6E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A66D6E">
              <w:rPr>
                <w:b/>
                <w:bCs/>
                <w:sz w:val="22"/>
                <w:szCs w:val="22"/>
              </w:rPr>
              <w:t>1. Lider:</w:t>
            </w:r>
          </w:p>
          <w:p w:rsidR="0045149A" w:rsidRPr="00A66D6E" w:rsidRDefault="0045149A" w:rsidP="00AA65A5">
            <w:pPr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 xml:space="preserve"> EKOTRDE sp. z o.o. – </w:t>
            </w:r>
          </w:p>
          <w:p w:rsidR="0045149A" w:rsidRPr="000806E7" w:rsidRDefault="004514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Melomanów 4 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00-712 Warszawa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2. Partner Konsorcjum: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AGOPOL-EKOTRADE sp. z o.o. – Zakład Pracy Chronionej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ul. Kilińskiego 31, </w:t>
            </w:r>
          </w:p>
          <w:p w:rsidR="00497A9A" w:rsidRPr="000806E7" w:rsidRDefault="004514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76-200 Słupsk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- 81.20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83,20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AGENCJA OCHRONY OSÓB I MIENIA JUSTUS SPÓŁKA Z OGRANICZONĄ ODPOWIEDZIALNOŚCIĄ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S</w:t>
            </w:r>
            <w:r w:rsidR="000806E7" w:rsidRPr="000806E7">
              <w:rPr>
                <w:sz w:val="22"/>
                <w:szCs w:val="22"/>
              </w:rPr>
              <w:t>kotnicka</w:t>
            </w:r>
            <w:r w:rsidRPr="000806E7">
              <w:rPr>
                <w:sz w:val="22"/>
                <w:szCs w:val="22"/>
              </w:rPr>
              <w:t xml:space="preserve"> 230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30-394 Kraków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color w:val="000000"/>
                <w:sz w:val="22"/>
                <w:szCs w:val="22"/>
              </w:rPr>
              <w:t>2. Partner:</w:t>
            </w:r>
          </w:p>
          <w:p w:rsidR="000806E7" w:rsidRPr="000806E7" w:rsidRDefault="000806E7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Justus D.W.A. Sp. z o.o. </w:t>
            </w:r>
          </w:p>
          <w:p w:rsidR="000806E7" w:rsidRPr="000806E7" w:rsidRDefault="000806E7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ul. Skotnicka 230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30-394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- 80.58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82,58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ERA Spółka z ograniczoną odpowiedzialnością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Katowicka 16 B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41-500 Chorzów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color w:val="000000"/>
                <w:sz w:val="22"/>
                <w:szCs w:val="22"/>
              </w:rPr>
              <w:t>2. Partner:</w:t>
            </w:r>
          </w:p>
          <w:p w:rsidR="000806E7" w:rsidRPr="000806E7" w:rsidRDefault="000806E7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NOVIA Spółka z o.o.  </w:t>
            </w:r>
          </w:p>
          <w:p w:rsidR="000806E7" w:rsidRPr="000806E7" w:rsidRDefault="000806E7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ul. Paderewskiego 34, 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41 – 500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- 79.62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81,62</w:t>
            </w:r>
          </w:p>
        </w:tc>
      </w:tr>
      <w:bookmarkEnd w:id="0"/>
    </w:tbl>
    <w:p w:rsidR="008642B3" w:rsidRPr="00992FF5" w:rsidRDefault="008642B3" w:rsidP="000806E7">
      <w:pPr>
        <w:spacing w:before="72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B9C" w:rsidRDefault="00846B9C">
      <w:r>
        <w:separator/>
      </w:r>
    </w:p>
  </w:endnote>
  <w:endnote w:type="continuationSeparator" w:id="0">
    <w:p w:rsidR="00846B9C" w:rsidRDefault="00846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497A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497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B9C" w:rsidRDefault="00846B9C">
      <w:r>
        <w:separator/>
      </w:r>
    </w:p>
  </w:footnote>
  <w:footnote w:type="continuationSeparator" w:id="0">
    <w:p w:rsidR="00846B9C" w:rsidRDefault="00846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497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497A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497A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B9C"/>
    <w:rsid w:val="00022322"/>
    <w:rsid w:val="00042497"/>
    <w:rsid w:val="000806E7"/>
    <w:rsid w:val="000C1E6F"/>
    <w:rsid w:val="000E4E56"/>
    <w:rsid w:val="00135E4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149A"/>
    <w:rsid w:val="004657DA"/>
    <w:rsid w:val="004830FD"/>
    <w:rsid w:val="00497A9A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3B1F"/>
    <w:rsid w:val="007E2ACC"/>
    <w:rsid w:val="007E68C5"/>
    <w:rsid w:val="00832144"/>
    <w:rsid w:val="00836DAF"/>
    <w:rsid w:val="00846B9C"/>
    <w:rsid w:val="008567C7"/>
    <w:rsid w:val="00861D1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66D6E"/>
    <w:rsid w:val="00A91321"/>
    <w:rsid w:val="00AA02AC"/>
    <w:rsid w:val="00AA65A5"/>
    <w:rsid w:val="00B048DA"/>
    <w:rsid w:val="00B32D12"/>
    <w:rsid w:val="00B464D3"/>
    <w:rsid w:val="00B51A2B"/>
    <w:rsid w:val="00B8185B"/>
    <w:rsid w:val="00BC6F7F"/>
    <w:rsid w:val="00BD2174"/>
    <w:rsid w:val="00C27B8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B16BD"/>
    <w:rsid w:val="00EF721E"/>
    <w:rsid w:val="00F223E4"/>
    <w:rsid w:val="00F33C66"/>
    <w:rsid w:val="00F82C4B"/>
    <w:rsid w:val="00F960D7"/>
    <w:rsid w:val="00FB7F50"/>
    <w:rsid w:val="00FD09DE"/>
    <w:rsid w:val="00FE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E332F1"/>
  <w15:chartTrackingRefBased/>
  <w15:docId w15:val="{CC6F6554-9910-4615-9C9C-B1661226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35E4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2</Pages>
  <Words>502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11</cp:revision>
  <cp:lastPrinted>2026-07-08T11:52:00Z</cp:lastPrinted>
  <dcterms:created xsi:type="dcterms:W3CDTF">2026-07-08T11:44:00Z</dcterms:created>
  <dcterms:modified xsi:type="dcterms:W3CDTF">2026-07-08T12:32:00Z</dcterms:modified>
</cp:coreProperties>
</file>