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7DDB2" w14:textId="674333EB" w:rsidR="00D665F5" w:rsidRPr="00CB6EF3" w:rsidRDefault="008E64A6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CB6EF3">
        <w:rPr>
          <w:rFonts w:ascii="Verdana" w:hAnsi="Verdana"/>
          <w:sz w:val="18"/>
          <w:szCs w:val="18"/>
        </w:rPr>
        <w:t>Kraków</w:t>
      </w:r>
      <w:r w:rsidR="00D665F5" w:rsidRPr="00CB6EF3">
        <w:rPr>
          <w:rFonts w:ascii="Verdana" w:hAnsi="Verdana"/>
          <w:sz w:val="18"/>
          <w:szCs w:val="18"/>
        </w:rPr>
        <w:t xml:space="preserve"> dnia: </w:t>
      </w:r>
      <w:r w:rsidRPr="00CB6EF3">
        <w:rPr>
          <w:rFonts w:ascii="Verdana" w:hAnsi="Verdana"/>
          <w:sz w:val="18"/>
          <w:szCs w:val="18"/>
        </w:rPr>
        <w:t>2026-07-08</w:t>
      </w:r>
    </w:p>
    <w:p w14:paraId="5790E2AF" w14:textId="77777777" w:rsidR="00D665F5" w:rsidRPr="00CB6EF3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6E21BA07" w14:textId="77777777" w:rsidR="008E64A6" w:rsidRPr="00CB6EF3" w:rsidRDefault="008E64A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B6EF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67D5DBB" w14:textId="77777777" w:rsidR="008E64A6" w:rsidRPr="00CB6EF3" w:rsidRDefault="008E64A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B6EF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C55386D" w14:textId="32818688" w:rsidR="00D665F5" w:rsidRPr="00CB6EF3" w:rsidRDefault="008E64A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B6EF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C629A2C" w14:textId="155D2C12" w:rsidR="00D665F5" w:rsidRPr="00CB6EF3" w:rsidRDefault="008E64A6" w:rsidP="00D665F5">
      <w:pPr>
        <w:rPr>
          <w:rFonts w:ascii="Verdana" w:hAnsi="Verdana"/>
          <w:sz w:val="18"/>
          <w:szCs w:val="18"/>
        </w:rPr>
      </w:pPr>
      <w:r w:rsidRPr="00CB6EF3">
        <w:rPr>
          <w:rFonts w:ascii="Verdana" w:hAnsi="Verdana"/>
          <w:sz w:val="18"/>
          <w:szCs w:val="18"/>
        </w:rPr>
        <w:t>Al. Mickiewicza</w:t>
      </w:r>
      <w:r w:rsidR="00D665F5" w:rsidRPr="00CB6EF3">
        <w:rPr>
          <w:rFonts w:ascii="Verdana" w:hAnsi="Verdana"/>
          <w:sz w:val="18"/>
          <w:szCs w:val="18"/>
        </w:rPr>
        <w:t xml:space="preserve"> </w:t>
      </w:r>
      <w:r w:rsidRPr="00CB6EF3">
        <w:rPr>
          <w:rFonts w:ascii="Verdana" w:hAnsi="Verdana"/>
          <w:sz w:val="18"/>
          <w:szCs w:val="18"/>
        </w:rPr>
        <w:t>30</w:t>
      </w:r>
    </w:p>
    <w:p w14:paraId="0DC1451B" w14:textId="3B454818" w:rsidR="00D665F5" w:rsidRPr="00CB6EF3" w:rsidRDefault="008E64A6" w:rsidP="00D665F5">
      <w:pPr>
        <w:rPr>
          <w:rFonts w:ascii="Verdana" w:hAnsi="Verdana"/>
          <w:sz w:val="18"/>
          <w:szCs w:val="18"/>
        </w:rPr>
      </w:pPr>
      <w:r w:rsidRPr="00CB6EF3">
        <w:rPr>
          <w:rFonts w:ascii="Verdana" w:hAnsi="Verdana"/>
          <w:sz w:val="18"/>
          <w:szCs w:val="18"/>
        </w:rPr>
        <w:t>30-059</w:t>
      </w:r>
      <w:r w:rsidR="00D665F5" w:rsidRPr="00CB6EF3">
        <w:rPr>
          <w:rFonts w:ascii="Verdana" w:hAnsi="Verdana"/>
          <w:sz w:val="18"/>
          <w:szCs w:val="18"/>
        </w:rPr>
        <w:t xml:space="preserve"> </w:t>
      </w:r>
      <w:r w:rsidRPr="00CB6EF3">
        <w:rPr>
          <w:rFonts w:ascii="Verdana" w:hAnsi="Verdana"/>
          <w:sz w:val="18"/>
          <w:szCs w:val="18"/>
        </w:rPr>
        <w:t>Kraków</w:t>
      </w:r>
    </w:p>
    <w:p w14:paraId="4A84DC59" w14:textId="47561FFA" w:rsidR="00A80738" w:rsidRPr="00CB6EF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B6EF3">
        <w:rPr>
          <w:rFonts w:ascii="Verdana" w:hAnsi="Verdana"/>
          <w:sz w:val="18"/>
          <w:szCs w:val="18"/>
        </w:rPr>
        <w:t>Znak sprawy:</w:t>
      </w:r>
      <w:r w:rsidRPr="00CB6EF3">
        <w:rPr>
          <w:rFonts w:ascii="Verdana" w:hAnsi="Verdana"/>
          <w:b/>
          <w:sz w:val="18"/>
          <w:szCs w:val="18"/>
        </w:rPr>
        <w:t xml:space="preserve"> </w:t>
      </w:r>
      <w:r w:rsidR="008E64A6" w:rsidRPr="00CB6EF3">
        <w:rPr>
          <w:rFonts w:ascii="Verdana" w:hAnsi="Verdana"/>
          <w:b/>
          <w:sz w:val="18"/>
          <w:szCs w:val="18"/>
        </w:rPr>
        <w:t>KC-DE-zp.25.287.2026</w:t>
      </w:r>
      <w:r w:rsidR="00A80738" w:rsidRPr="00CB6EF3">
        <w:rPr>
          <w:rFonts w:ascii="Verdana" w:hAnsi="Verdana"/>
          <w:sz w:val="18"/>
          <w:szCs w:val="18"/>
        </w:rPr>
        <w:tab/>
        <w:t xml:space="preserve"> </w:t>
      </w:r>
    </w:p>
    <w:p w14:paraId="66061D5E" w14:textId="77777777" w:rsidR="00A80738" w:rsidRPr="00CB6EF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3A19397" w14:textId="77777777" w:rsidR="00A80738" w:rsidRPr="00CB6EF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8A7C5AC" w14:textId="77777777" w:rsidR="00A80738" w:rsidRPr="00CB6EF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7572BB5" w14:textId="77777777" w:rsidR="00A80738" w:rsidRPr="00CB6EF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B6EF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6347887" w14:textId="77777777" w:rsidR="00A80738" w:rsidRPr="00CB6EF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600883E" w14:textId="47225CFB" w:rsidR="00C659E2" w:rsidRPr="00CB6EF3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CB6EF3">
        <w:rPr>
          <w:rFonts w:ascii="Verdana" w:hAnsi="Verdana"/>
          <w:bCs/>
          <w:sz w:val="18"/>
          <w:szCs w:val="18"/>
        </w:rPr>
        <w:t xml:space="preserve">Dotyczy </w:t>
      </w:r>
      <w:r w:rsidRPr="00CB6EF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8E64A6" w:rsidRPr="00CB6EF3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8E64A6" w:rsidRPr="00CB6EF3">
        <w:rPr>
          <w:rFonts w:ascii="Verdana" w:hAnsi="Verdana"/>
          <w:sz w:val="18"/>
          <w:szCs w:val="18"/>
        </w:rPr>
        <w:t>Pzp</w:t>
      </w:r>
      <w:proofErr w:type="spellEnd"/>
      <w:r w:rsidRPr="00CB6EF3">
        <w:rPr>
          <w:rFonts w:ascii="Verdana" w:hAnsi="Verdana"/>
          <w:sz w:val="18"/>
          <w:szCs w:val="18"/>
        </w:rPr>
        <w:t xml:space="preserve"> </w:t>
      </w:r>
      <w:r w:rsidR="007965DC" w:rsidRPr="00CB6EF3">
        <w:rPr>
          <w:rFonts w:ascii="Verdana" w:hAnsi="Verdana"/>
          <w:sz w:val="18"/>
          <w:szCs w:val="18"/>
        </w:rPr>
        <w:t>prowadzonego pn.</w:t>
      </w:r>
      <w:r w:rsidRPr="00CB6EF3">
        <w:rPr>
          <w:rFonts w:ascii="Verdana" w:hAnsi="Verdana"/>
          <w:sz w:val="18"/>
          <w:szCs w:val="18"/>
        </w:rPr>
        <w:t xml:space="preserve">: </w:t>
      </w:r>
    </w:p>
    <w:p w14:paraId="7D778B03" w14:textId="2C5011C2" w:rsidR="00A80738" w:rsidRPr="00CB6EF3" w:rsidRDefault="008E64A6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B6EF3">
        <w:rPr>
          <w:rFonts w:ascii="Verdana" w:hAnsi="Verdana"/>
          <w:b/>
          <w:sz w:val="18"/>
          <w:szCs w:val="18"/>
        </w:rPr>
        <w:t xml:space="preserve">Remont toalet parteru w pawilonie A-2 wraz z dostosowaniem dla potrzeb </w:t>
      </w:r>
      <w:proofErr w:type="spellStart"/>
      <w:r w:rsidRPr="00CB6EF3">
        <w:rPr>
          <w:rFonts w:ascii="Verdana" w:hAnsi="Verdana"/>
          <w:b/>
          <w:sz w:val="18"/>
          <w:szCs w:val="18"/>
        </w:rPr>
        <w:t>OzN</w:t>
      </w:r>
      <w:proofErr w:type="spellEnd"/>
      <w:r w:rsidRPr="00CB6EF3">
        <w:rPr>
          <w:rFonts w:ascii="Verdana" w:hAnsi="Verdana"/>
          <w:b/>
          <w:sz w:val="18"/>
          <w:szCs w:val="18"/>
        </w:rPr>
        <w:t xml:space="preserve"> AGH w Krakowie - KC-DE-zp.25.287.2026</w:t>
      </w:r>
    </w:p>
    <w:p w14:paraId="6E1CDFC8" w14:textId="372574E9" w:rsidR="00D665F5" w:rsidRPr="00CB6EF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B6EF3">
        <w:rPr>
          <w:rFonts w:ascii="Verdana" w:hAnsi="Verdana"/>
          <w:sz w:val="18"/>
          <w:szCs w:val="18"/>
        </w:rPr>
        <w:t>Zamawiający, działając na podstawie art. 22</w:t>
      </w:r>
      <w:r w:rsidR="00601802" w:rsidRPr="00CB6EF3">
        <w:rPr>
          <w:rFonts w:ascii="Verdana" w:hAnsi="Verdana"/>
          <w:sz w:val="18"/>
          <w:szCs w:val="18"/>
        </w:rPr>
        <w:t>2</w:t>
      </w:r>
      <w:r w:rsidRPr="00CB6EF3">
        <w:rPr>
          <w:rFonts w:ascii="Verdana" w:hAnsi="Verdana"/>
          <w:sz w:val="18"/>
          <w:szCs w:val="18"/>
        </w:rPr>
        <w:t xml:space="preserve"> ust. 5 </w:t>
      </w:r>
      <w:r w:rsidRPr="00CB6EF3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CB6EF3">
        <w:rPr>
          <w:rFonts w:ascii="Verdana" w:hAnsi="Verdana"/>
          <w:sz w:val="18"/>
          <w:szCs w:val="18"/>
        </w:rPr>
        <w:t>publicznych</w:t>
      </w:r>
      <w:r w:rsidR="00104EFA" w:rsidRPr="00CB6EF3">
        <w:rPr>
          <w:rFonts w:ascii="Verdana" w:hAnsi="Verdana"/>
          <w:sz w:val="18"/>
          <w:szCs w:val="18"/>
        </w:rPr>
        <w:t xml:space="preserve"> </w:t>
      </w:r>
      <w:r w:rsidR="009C20BC" w:rsidRPr="00CB6EF3">
        <w:rPr>
          <w:rFonts w:ascii="Verdana" w:hAnsi="Verdana"/>
          <w:sz w:val="18"/>
          <w:szCs w:val="18"/>
        </w:rPr>
        <w:t>(Dz.U.202</w:t>
      </w:r>
      <w:r w:rsidR="001757EC" w:rsidRPr="00CB6EF3">
        <w:rPr>
          <w:rFonts w:ascii="Verdana" w:hAnsi="Verdana"/>
          <w:sz w:val="18"/>
          <w:szCs w:val="18"/>
        </w:rPr>
        <w:t xml:space="preserve">6 poz.793 </w:t>
      </w:r>
      <w:r w:rsidR="008C7AC1" w:rsidRPr="00CB6EF3">
        <w:rPr>
          <w:rFonts w:ascii="Verdana" w:hAnsi="Verdana"/>
          <w:sz w:val="18"/>
          <w:szCs w:val="18"/>
        </w:rPr>
        <w:t>tj.</w:t>
      </w:r>
      <w:r w:rsidR="009C20BC" w:rsidRPr="00CB6EF3">
        <w:rPr>
          <w:rFonts w:ascii="Verdana" w:hAnsi="Verdana"/>
          <w:sz w:val="18"/>
          <w:szCs w:val="18"/>
        </w:rPr>
        <w:t xml:space="preserve"> </w:t>
      </w:r>
      <w:r w:rsidR="00104EFA" w:rsidRPr="00CB6EF3">
        <w:rPr>
          <w:rFonts w:ascii="Verdana" w:hAnsi="Verdana"/>
          <w:sz w:val="18"/>
          <w:szCs w:val="18"/>
        </w:rPr>
        <w:t>ze zm.</w:t>
      </w:r>
      <w:r w:rsidR="00AA718D" w:rsidRPr="00CB6EF3">
        <w:rPr>
          <w:rFonts w:ascii="Verdana" w:hAnsi="Verdana"/>
          <w:sz w:val="18"/>
          <w:szCs w:val="18"/>
        </w:rPr>
        <w:t>)</w:t>
      </w:r>
      <w:r w:rsidR="00A67C20" w:rsidRPr="00CB6EF3">
        <w:rPr>
          <w:rFonts w:ascii="Verdana" w:hAnsi="Verdana"/>
          <w:sz w:val="18"/>
          <w:szCs w:val="18"/>
        </w:rPr>
        <w:t xml:space="preserve"> </w:t>
      </w:r>
      <w:r w:rsidRPr="00CB6EF3">
        <w:rPr>
          <w:rFonts w:ascii="Verdana" w:hAnsi="Verdana"/>
          <w:sz w:val="18"/>
          <w:szCs w:val="18"/>
        </w:rPr>
        <w:t>udostępnia</w:t>
      </w:r>
      <w:r w:rsidR="00F95C33" w:rsidRPr="00CB6EF3">
        <w:rPr>
          <w:rFonts w:ascii="Verdana" w:hAnsi="Verdana"/>
          <w:sz w:val="18"/>
          <w:szCs w:val="18"/>
        </w:rPr>
        <w:t xml:space="preserve"> </w:t>
      </w:r>
      <w:r w:rsidR="004C7E9B" w:rsidRPr="00CB6EF3">
        <w:rPr>
          <w:rFonts w:ascii="Verdana" w:hAnsi="Verdana"/>
          <w:sz w:val="18"/>
          <w:szCs w:val="18"/>
        </w:rPr>
        <w:t>informacj</w:t>
      </w:r>
      <w:r w:rsidR="00577BC6" w:rsidRPr="00CB6EF3">
        <w:rPr>
          <w:rFonts w:ascii="Verdana" w:hAnsi="Verdana"/>
          <w:sz w:val="18"/>
          <w:szCs w:val="18"/>
        </w:rPr>
        <w:t>ę</w:t>
      </w:r>
      <w:r w:rsidR="00035488" w:rsidRPr="00CB6EF3">
        <w:rPr>
          <w:rFonts w:ascii="Verdana" w:hAnsi="Verdana"/>
          <w:sz w:val="18"/>
          <w:szCs w:val="18"/>
        </w:rPr>
        <w:t xml:space="preserve"> z otwarcia ofert</w:t>
      </w:r>
      <w:r w:rsidR="00577BC6" w:rsidRPr="00CB6EF3">
        <w:rPr>
          <w:rFonts w:ascii="Verdana" w:hAnsi="Verdana"/>
          <w:sz w:val="18"/>
          <w:szCs w:val="18"/>
        </w:rPr>
        <w:t>.</w:t>
      </w:r>
    </w:p>
    <w:p w14:paraId="64C1F8DC" w14:textId="6914B8A6" w:rsidR="00A80738" w:rsidRPr="00CB6EF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B6EF3">
        <w:rPr>
          <w:rFonts w:ascii="Verdana" w:hAnsi="Verdana"/>
          <w:sz w:val="18"/>
          <w:szCs w:val="18"/>
        </w:rPr>
        <w:t>Podczas otwarcia ofert, mającego miejsce</w:t>
      </w:r>
      <w:r w:rsidR="00FF4AB1" w:rsidRPr="00CB6EF3">
        <w:rPr>
          <w:rFonts w:ascii="Verdana" w:hAnsi="Verdana"/>
          <w:sz w:val="18"/>
          <w:szCs w:val="18"/>
        </w:rPr>
        <w:t xml:space="preserve"> w dniu </w:t>
      </w:r>
      <w:r w:rsidR="008E64A6" w:rsidRPr="00CB6EF3">
        <w:rPr>
          <w:rFonts w:ascii="Verdana" w:hAnsi="Verdana"/>
          <w:sz w:val="18"/>
          <w:szCs w:val="18"/>
        </w:rPr>
        <w:t>08/07/2026</w:t>
      </w:r>
      <w:r w:rsidR="00FF4AB1" w:rsidRPr="00CB6EF3">
        <w:rPr>
          <w:rFonts w:ascii="Verdana" w:hAnsi="Verdana"/>
          <w:sz w:val="18"/>
          <w:szCs w:val="18"/>
        </w:rPr>
        <w:t xml:space="preserve"> o godz. </w:t>
      </w:r>
      <w:r w:rsidR="008E64A6" w:rsidRPr="00CB6EF3">
        <w:rPr>
          <w:rFonts w:ascii="Verdana" w:hAnsi="Verdana"/>
          <w:sz w:val="18"/>
          <w:szCs w:val="18"/>
        </w:rPr>
        <w:t>10:00</w:t>
      </w:r>
      <w:r w:rsidRPr="00CB6EF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B6EF3" w14:paraId="72B32640" w14:textId="77777777" w:rsidTr="003F57CD">
        <w:tc>
          <w:tcPr>
            <w:tcW w:w="993" w:type="dxa"/>
            <w:vAlign w:val="center"/>
          </w:tcPr>
          <w:p w14:paraId="0074FDD9" w14:textId="77777777" w:rsidR="00D665F5" w:rsidRPr="00CB6EF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233B0CDB" w14:textId="77777777" w:rsidR="00D665F5" w:rsidRPr="00CB6EF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CB6EF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B6EF3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B68E8AE" w14:textId="77777777" w:rsidR="00D665F5" w:rsidRPr="00CB6EF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8E64A6" w:rsidRPr="00CB6EF3" w14:paraId="055F297C" w14:textId="77777777" w:rsidTr="00A22349">
        <w:tc>
          <w:tcPr>
            <w:tcW w:w="993" w:type="dxa"/>
            <w:vAlign w:val="center"/>
          </w:tcPr>
          <w:p w14:paraId="241A2B78" w14:textId="2A275F7C" w:rsidR="008E64A6" w:rsidRPr="00CB6EF3" w:rsidRDefault="008E64A6" w:rsidP="00A2234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1B025976" w14:textId="25C77F04" w:rsidR="008E64A6" w:rsidRPr="00CB6EF3" w:rsidRDefault="008E64A6" w:rsidP="00A2234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F.H.U. "LAWINA" S.C. J. KUĆMIERZ, K. KUĆMIERZ</w:t>
            </w:r>
          </w:p>
          <w:p w14:paraId="442EC68E" w14:textId="15467659" w:rsidR="008E64A6" w:rsidRPr="00CB6EF3" w:rsidRDefault="008E64A6" w:rsidP="00A22349">
            <w:pPr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 xml:space="preserve">Przeginia 136 </w:t>
            </w:r>
          </w:p>
          <w:p w14:paraId="51840263" w14:textId="0E81AB4F" w:rsidR="008E64A6" w:rsidRPr="00CB6EF3" w:rsidRDefault="008E64A6" w:rsidP="00A2234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32-049 PRZEGINIA</w:t>
            </w:r>
          </w:p>
        </w:tc>
        <w:tc>
          <w:tcPr>
            <w:tcW w:w="2835" w:type="dxa"/>
            <w:vAlign w:val="center"/>
          </w:tcPr>
          <w:p w14:paraId="505C70C6" w14:textId="4EFD4D30" w:rsidR="008E64A6" w:rsidRPr="00CB6EF3" w:rsidRDefault="008E64A6" w:rsidP="00A2234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258 300.00 zł</w:t>
            </w:r>
          </w:p>
        </w:tc>
      </w:tr>
      <w:tr w:rsidR="008E64A6" w:rsidRPr="00CB6EF3" w14:paraId="3AC7FD6A" w14:textId="77777777" w:rsidTr="00A22349">
        <w:tc>
          <w:tcPr>
            <w:tcW w:w="993" w:type="dxa"/>
            <w:vAlign w:val="center"/>
          </w:tcPr>
          <w:p w14:paraId="66870087" w14:textId="46C5AA13" w:rsidR="008E64A6" w:rsidRPr="00CB6EF3" w:rsidRDefault="008E64A6" w:rsidP="00A2234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642C2FEE" w14:textId="1AF4A393" w:rsidR="008E64A6" w:rsidRPr="00CB6EF3" w:rsidRDefault="008E64A6" w:rsidP="00A2234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Mateusz Kopta MK-BUD</w:t>
            </w:r>
          </w:p>
          <w:p w14:paraId="0E37A517" w14:textId="16A994D9" w:rsidR="008E64A6" w:rsidRPr="00CB6EF3" w:rsidRDefault="008E64A6" w:rsidP="00A22349">
            <w:pPr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A.</w:t>
            </w:r>
            <w:r w:rsidR="003C485A" w:rsidRPr="00CB6EF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8C7AC1" w:rsidRPr="00CB6EF3">
              <w:rPr>
                <w:rFonts w:ascii="Verdana" w:hAnsi="Verdana"/>
                <w:sz w:val="18"/>
                <w:szCs w:val="18"/>
              </w:rPr>
              <w:t>Doboszyńskiego</w:t>
            </w:r>
            <w:r w:rsidRPr="00CB6EF3">
              <w:rPr>
                <w:rFonts w:ascii="Verdana" w:hAnsi="Verdana"/>
                <w:sz w:val="18"/>
                <w:szCs w:val="18"/>
              </w:rPr>
              <w:t xml:space="preserve"> 81 </w:t>
            </w:r>
          </w:p>
          <w:p w14:paraId="07C51EDA" w14:textId="6F82D18C" w:rsidR="008E64A6" w:rsidRPr="00CB6EF3" w:rsidRDefault="008C7AC1" w:rsidP="00A2234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21-</w:t>
            </w:r>
            <w:r w:rsidR="008E64A6" w:rsidRPr="00CB6EF3">
              <w:rPr>
                <w:rFonts w:ascii="Verdana" w:hAnsi="Verdana"/>
                <w:sz w:val="18"/>
                <w:szCs w:val="18"/>
              </w:rPr>
              <w:t>031 Mogilany</w:t>
            </w:r>
          </w:p>
        </w:tc>
        <w:tc>
          <w:tcPr>
            <w:tcW w:w="2835" w:type="dxa"/>
            <w:vAlign w:val="center"/>
          </w:tcPr>
          <w:p w14:paraId="303D4D37" w14:textId="33CF5E81" w:rsidR="008E64A6" w:rsidRPr="00CB6EF3" w:rsidRDefault="008E64A6" w:rsidP="00A2234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240 475.86 zł</w:t>
            </w:r>
          </w:p>
        </w:tc>
      </w:tr>
      <w:tr w:rsidR="008E64A6" w:rsidRPr="00CB6EF3" w14:paraId="388A103B" w14:textId="77777777" w:rsidTr="00A22349">
        <w:tc>
          <w:tcPr>
            <w:tcW w:w="993" w:type="dxa"/>
            <w:vAlign w:val="center"/>
          </w:tcPr>
          <w:p w14:paraId="35694438" w14:textId="693F1116" w:rsidR="008E64A6" w:rsidRPr="00CB6EF3" w:rsidRDefault="008E64A6" w:rsidP="00A2234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391A8E4D" w14:textId="77777777" w:rsidR="00306363" w:rsidRPr="00CB6EF3" w:rsidRDefault="00306363" w:rsidP="0030636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Konsorcjum firm:</w:t>
            </w:r>
          </w:p>
          <w:p w14:paraId="4AD1E44F" w14:textId="77777777" w:rsidR="00306363" w:rsidRPr="00CB6EF3" w:rsidRDefault="00306363" w:rsidP="0030636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 xml:space="preserve">Lider: </w:t>
            </w:r>
            <w:proofErr w:type="spellStart"/>
            <w:r w:rsidRPr="00CB6EF3">
              <w:rPr>
                <w:rFonts w:ascii="Verdana" w:hAnsi="Verdana"/>
                <w:sz w:val="18"/>
                <w:szCs w:val="18"/>
              </w:rPr>
              <w:t>Stambud</w:t>
            </w:r>
            <w:proofErr w:type="spellEnd"/>
            <w:r w:rsidRPr="00CB6EF3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71308E5A" w14:textId="77777777" w:rsidR="00306363" w:rsidRPr="00CB6EF3" w:rsidRDefault="00306363" w:rsidP="00306363">
            <w:pPr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 xml:space="preserve">ul. Św. Wojciecha 89 </w:t>
            </w:r>
          </w:p>
          <w:p w14:paraId="6ED202DC" w14:textId="77777777" w:rsidR="00306363" w:rsidRPr="00CB6EF3" w:rsidRDefault="00306363" w:rsidP="0030636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32-085 Modlnica</w:t>
            </w:r>
          </w:p>
          <w:p w14:paraId="09C4AEFB" w14:textId="77777777" w:rsidR="00306363" w:rsidRPr="00CB6EF3" w:rsidRDefault="00306363" w:rsidP="0030636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Partner:2K-Budownictwo spółka z ograniczoną odpowiedzialnością sp. k.</w:t>
            </w:r>
          </w:p>
          <w:p w14:paraId="59798CCD" w14:textId="77777777" w:rsidR="00306363" w:rsidRPr="00CB6EF3" w:rsidRDefault="00306363" w:rsidP="0030636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ul. Św. Wojciecha 89</w:t>
            </w:r>
          </w:p>
          <w:p w14:paraId="162F9683" w14:textId="271B8877" w:rsidR="00306363" w:rsidRPr="00CB6EF3" w:rsidRDefault="00306363" w:rsidP="0030636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32-085 Modlnica</w:t>
            </w:r>
          </w:p>
        </w:tc>
        <w:tc>
          <w:tcPr>
            <w:tcW w:w="2835" w:type="dxa"/>
            <w:vAlign w:val="center"/>
          </w:tcPr>
          <w:p w14:paraId="3AADCC79" w14:textId="7004AA5C" w:rsidR="008E64A6" w:rsidRPr="00CB6EF3" w:rsidRDefault="008E64A6" w:rsidP="00A2234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293 652.29 zł</w:t>
            </w:r>
          </w:p>
        </w:tc>
      </w:tr>
      <w:tr w:rsidR="008E64A6" w:rsidRPr="00CB6EF3" w14:paraId="1CE9C2C2" w14:textId="77777777" w:rsidTr="00A22349">
        <w:tc>
          <w:tcPr>
            <w:tcW w:w="993" w:type="dxa"/>
            <w:vAlign w:val="center"/>
          </w:tcPr>
          <w:p w14:paraId="7E088793" w14:textId="31E68ABF" w:rsidR="008E64A6" w:rsidRPr="00CB6EF3" w:rsidRDefault="008E64A6" w:rsidP="00A2234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284611DB" w14:textId="7620F2D9" w:rsidR="008E64A6" w:rsidRPr="00CB6EF3" w:rsidRDefault="008E64A6" w:rsidP="00A2234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P.M. ELEKTRO-MAX PIOTR MOROŃSKI</w:t>
            </w:r>
          </w:p>
          <w:p w14:paraId="2327D75A" w14:textId="077363F3" w:rsidR="008E64A6" w:rsidRPr="00CB6EF3" w:rsidRDefault="008E64A6" w:rsidP="00A22349">
            <w:pPr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 xml:space="preserve">Pod Akacjami 6 </w:t>
            </w:r>
          </w:p>
          <w:p w14:paraId="4A7D5489" w14:textId="0E4E102A" w:rsidR="008E64A6" w:rsidRPr="00CB6EF3" w:rsidRDefault="008E64A6" w:rsidP="00A2234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32-091 Michałowice</w:t>
            </w:r>
          </w:p>
        </w:tc>
        <w:tc>
          <w:tcPr>
            <w:tcW w:w="2835" w:type="dxa"/>
            <w:vAlign w:val="center"/>
          </w:tcPr>
          <w:p w14:paraId="4520F87E" w14:textId="131F6E78" w:rsidR="008E64A6" w:rsidRPr="00CB6EF3" w:rsidRDefault="008E64A6" w:rsidP="00A2234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B6EF3">
              <w:rPr>
                <w:rFonts w:ascii="Verdana" w:hAnsi="Verdana"/>
                <w:sz w:val="18"/>
                <w:szCs w:val="18"/>
              </w:rPr>
              <w:t>280 000.00 zł</w:t>
            </w:r>
          </w:p>
        </w:tc>
      </w:tr>
    </w:tbl>
    <w:p w14:paraId="6F840697" w14:textId="77777777" w:rsidR="00577BC6" w:rsidRPr="00CB6EF3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CB6E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563CE" w14:textId="77777777" w:rsidR="006F0933" w:rsidRDefault="006F0933">
      <w:r>
        <w:separator/>
      </w:r>
    </w:p>
  </w:endnote>
  <w:endnote w:type="continuationSeparator" w:id="0">
    <w:p w14:paraId="5A5B697C" w14:textId="77777777" w:rsidR="006F0933" w:rsidRDefault="006F0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2CF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75E7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30D6D" w14:textId="77777777" w:rsidR="009F189D" w:rsidRDefault="006F093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BADE98">
        <v:line id="_x0000_s1025" style="position:absolute;left:0;text-align:left;z-index:251657728" from="-3.85pt,8.7pt" to="455.15pt,8.7pt"/>
      </w:pict>
    </w:r>
  </w:p>
  <w:p w14:paraId="3936C5B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2B7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9EAD9D" w14:textId="77777777" w:rsidR="009F189D" w:rsidRDefault="009F189D">
    <w:pPr>
      <w:pStyle w:val="Stopka"/>
      <w:tabs>
        <w:tab w:val="clear" w:pos="4536"/>
      </w:tabs>
      <w:jc w:val="center"/>
    </w:pPr>
  </w:p>
  <w:p w14:paraId="52773A7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B63D5" w14:textId="77777777" w:rsidR="006F0933" w:rsidRDefault="006F0933">
      <w:r>
        <w:separator/>
      </w:r>
    </w:p>
  </w:footnote>
  <w:footnote w:type="continuationSeparator" w:id="0">
    <w:p w14:paraId="58B66F56" w14:textId="77777777" w:rsidR="006F0933" w:rsidRDefault="006F0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FA147" w14:textId="77777777" w:rsidR="008E64A6" w:rsidRDefault="008E64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12BD2" w14:textId="77777777" w:rsidR="008E64A6" w:rsidRDefault="008E64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D8EBE" w14:textId="77777777" w:rsidR="008E64A6" w:rsidRDefault="008E64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569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06363"/>
    <w:rsid w:val="003B6B36"/>
    <w:rsid w:val="003C485A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F0933"/>
    <w:rsid w:val="0073323E"/>
    <w:rsid w:val="007965DC"/>
    <w:rsid w:val="007B39DC"/>
    <w:rsid w:val="00843263"/>
    <w:rsid w:val="00861E75"/>
    <w:rsid w:val="008C7AC1"/>
    <w:rsid w:val="008D30CB"/>
    <w:rsid w:val="008E64A6"/>
    <w:rsid w:val="009C20BC"/>
    <w:rsid w:val="009D19BD"/>
    <w:rsid w:val="009F189D"/>
    <w:rsid w:val="00A120F7"/>
    <w:rsid w:val="00A67C20"/>
    <w:rsid w:val="00A80738"/>
    <w:rsid w:val="00AA5695"/>
    <w:rsid w:val="00AA718D"/>
    <w:rsid w:val="00B76ADB"/>
    <w:rsid w:val="00C236D3"/>
    <w:rsid w:val="00C659E2"/>
    <w:rsid w:val="00CB0802"/>
    <w:rsid w:val="00CB6EF3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AF20A2"/>
  <w15:chartTrackingRefBased/>
  <w15:docId w15:val="{51B3F516-B8AA-4A90-96EC-5D357FF0D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6</cp:revision>
  <cp:lastPrinted>2026-07-08T09:27:00Z</cp:lastPrinted>
  <dcterms:created xsi:type="dcterms:W3CDTF">2026-07-08T09:18:00Z</dcterms:created>
  <dcterms:modified xsi:type="dcterms:W3CDTF">2026-07-08T09:33:00Z</dcterms:modified>
</cp:coreProperties>
</file>