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BFC4D" w14:textId="77777777" w:rsidR="00F52F59" w:rsidRDefault="007409D9" w:rsidP="00F52F59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 w14:anchorId="5315D13B">
          <v:roundrect id="_x0000_s1028" style="position:absolute;left:0;text-align:left;margin-left:0;margin-top:-9pt;width:162pt;height:1in;z-index:251659264" arcsize="10923f"/>
        </w:pict>
      </w:r>
      <w:r w:rsidR="00F52F59">
        <w:rPr>
          <w:b/>
          <w:sz w:val="24"/>
          <w:szCs w:val="24"/>
        </w:rPr>
        <w:t>Załącznik nr 6</w:t>
      </w:r>
    </w:p>
    <w:p w14:paraId="7A6ABB0F" w14:textId="77777777" w:rsidR="00F52F59" w:rsidRDefault="00F52F59" w:rsidP="00F52F59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6B972B47" w14:textId="77777777" w:rsidR="00F52F59" w:rsidRDefault="00F52F59" w:rsidP="00F52F59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21643450" w14:textId="77777777" w:rsidR="00F52F59" w:rsidRDefault="007409D9" w:rsidP="00F52F59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 w14:anchorId="0708AD0A"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8pt;margin-top:5.9pt;width:121.65pt;height:9.15pt;z-index:251660288" stroked="f">
            <v:textbox style="mso-next-textbox:#_x0000_s1029" inset="0,0,0,0">
              <w:txbxContent>
                <w:p w14:paraId="72E2FB9F" w14:textId="77777777" w:rsidR="00F52F59" w:rsidRDefault="00F52F59" w:rsidP="00F52F59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14:paraId="1C379BBC" w14:textId="77777777" w:rsidR="00F52F59" w:rsidRDefault="00F52F59" w:rsidP="00F52F59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1C5E3764" w14:textId="77777777" w:rsidR="00F52F59" w:rsidRDefault="00F52F59" w:rsidP="00F52F59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657FC4BA" w14:textId="77777777" w:rsidR="00F52F59" w:rsidRDefault="00F52F59" w:rsidP="00F52F59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71AB05C2" w14:textId="77777777" w:rsidR="00F52F59" w:rsidRDefault="00F52F59" w:rsidP="00F52F59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4908DCC9" w14:textId="77777777" w:rsidR="00F52F59" w:rsidRDefault="00F52F59" w:rsidP="00F52F59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740AE7DA" w14:textId="1A7BB54F" w:rsidR="00F52F59" w:rsidRDefault="00F52F59" w:rsidP="00F52F59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3E47B8">
        <w:rPr>
          <w:sz w:val="24"/>
          <w:szCs w:val="24"/>
        </w:rPr>
        <w:t xml:space="preserve">Tryb podstawowy bez negocjacji - art. 275 pkt. 1 ustawy </w:t>
      </w:r>
      <w:proofErr w:type="spellStart"/>
      <w:r w:rsidRPr="003E47B8">
        <w:rPr>
          <w:sz w:val="24"/>
          <w:szCs w:val="24"/>
        </w:rPr>
        <w:t>Pzp</w:t>
      </w:r>
      <w:proofErr w:type="spellEnd"/>
      <w:r>
        <w:t xml:space="preserve"> </w:t>
      </w:r>
      <w:r>
        <w:rPr>
          <w:color w:val="000000"/>
          <w:sz w:val="24"/>
          <w:szCs w:val="24"/>
        </w:rPr>
        <w:t xml:space="preserve">na </w:t>
      </w:r>
      <w:r w:rsidRPr="003E47B8">
        <w:rPr>
          <w:b/>
          <w:sz w:val="24"/>
          <w:szCs w:val="24"/>
        </w:rPr>
        <w:t>Dostaw</w:t>
      </w:r>
      <w:r>
        <w:rPr>
          <w:b/>
          <w:sz w:val="24"/>
          <w:szCs w:val="24"/>
        </w:rPr>
        <w:t>ę</w:t>
      </w:r>
      <w:r w:rsidRPr="003E47B8">
        <w:rPr>
          <w:b/>
          <w:sz w:val="24"/>
          <w:szCs w:val="24"/>
        </w:rPr>
        <w:t xml:space="preserve"> materiałów i urządzeń elektrycznych oraz energetycznych na potrzeby AGH w Krakowie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nr sprawy: </w:t>
      </w:r>
      <w:r w:rsidRPr="00F52F59">
        <w:rPr>
          <w:b/>
          <w:bCs/>
          <w:sz w:val="24"/>
          <w:szCs w:val="24"/>
        </w:rPr>
        <w:t>KC-</w:t>
      </w:r>
      <w:r w:rsidRPr="00023BF4">
        <w:rPr>
          <w:b/>
          <w:bCs/>
          <w:sz w:val="24"/>
          <w:szCs w:val="24"/>
        </w:rPr>
        <w:t>DE-zp.2</w:t>
      </w:r>
      <w:r>
        <w:rPr>
          <w:b/>
          <w:bCs/>
          <w:sz w:val="24"/>
          <w:szCs w:val="24"/>
        </w:rPr>
        <w:t>5.303.2026</w:t>
      </w:r>
      <w:r>
        <w:rPr>
          <w:sz w:val="24"/>
          <w:szCs w:val="24"/>
        </w:rPr>
        <w:t xml:space="preserve"> oświadczamy, że w ciągu ostatnich 3 lat przed upływem terminu składania ofert zrealizowaliśmy następujące zamówienia odpowiadające rodzajem dostawom stanowiącym przedmiot zamówienia:</w:t>
      </w:r>
    </w:p>
    <w:p w14:paraId="616D986B" w14:textId="77777777" w:rsidR="00F52F59" w:rsidRDefault="00F52F59" w:rsidP="00F52F59">
      <w:pPr>
        <w:tabs>
          <w:tab w:val="left" w:pos="0"/>
        </w:tabs>
        <w:jc w:val="center"/>
        <w:rPr>
          <w:b/>
        </w:rPr>
        <w:sectPr w:rsidR="00F52F59" w:rsidSect="00F52F5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47D3562" w14:textId="77777777" w:rsidR="00F52F59" w:rsidRDefault="00F52F59" w:rsidP="00F52F59">
      <w:pPr>
        <w:tabs>
          <w:tab w:val="left" w:pos="0"/>
        </w:tabs>
        <w:jc w:val="center"/>
        <w:rPr>
          <w:b/>
        </w:rPr>
        <w:sectPr w:rsidR="00F52F59" w:rsidSect="00F52F5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F52F59" w14:paraId="1327BB02" w14:textId="77777777" w:rsidTr="000F1F31">
        <w:trPr>
          <w:cantSplit/>
          <w:trHeight w:val="811"/>
        </w:trPr>
        <w:tc>
          <w:tcPr>
            <w:tcW w:w="626" w:type="dxa"/>
            <w:vAlign w:val="center"/>
          </w:tcPr>
          <w:p w14:paraId="1275DBC1" w14:textId="77777777" w:rsidR="00F52F59" w:rsidRDefault="00F52F59" w:rsidP="000F1F31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4E7C24D9" w14:textId="77777777" w:rsidR="00F52F59" w:rsidRDefault="00F52F59" w:rsidP="000F1F3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0B9E7958" w14:textId="77777777" w:rsidR="00F52F59" w:rsidRDefault="00F52F59" w:rsidP="000F1F3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59A1D6A5" w14:textId="77777777" w:rsidR="00F52F59" w:rsidRDefault="00F52F59" w:rsidP="000F1F3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30B46231" w14:textId="77777777" w:rsidR="00F52F59" w:rsidRDefault="00F52F59" w:rsidP="000F1F3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F52F59" w14:paraId="23B298EB" w14:textId="77777777" w:rsidTr="000F1F31">
        <w:trPr>
          <w:cantSplit/>
          <w:trHeight w:hRule="exact" w:val="291"/>
        </w:trPr>
        <w:tc>
          <w:tcPr>
            <w:tcW w:w="626" w:type="dxa"/>
            <w:vAlign w:val="center"/>
          </w:tcPr>
          <w:p w14:paraId="763E00F5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43B7B0EA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790AC8DC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2DC8A78B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05D050A6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F52F59" w14:paraId="50416E77" w14:textId="77777777" w:rsidTr="000F1F31">
        <w:trPr>
          <w:cantSplit/>
          <w:trHeight w:val="939"/>
        </w:trPr>
        <w:tc>
          <w:tcPr>
            <w:tcW w:w="626" w:type="dxa"/>
          </w:tcPr>
          <w:p w14:paraId="15A13415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6457D2C2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183D411C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00F7807B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32088FBA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D7EB063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52F59" w14:paraId="29E1FA99" w14:textId="77777777" w:rsidTr="000F1F31">
        <w:trPr>
          <w:cantSplit/>
          <w:trHeight w:val="939"/>
        </w:trPr>
        <w:tc>
          <w:tcPr>
            <w:tcW w:w="626" w:type="dxa"/>
          </w:tcPr>
          <w:p w14:paraId="793798AA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64E8BA93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4F4A8D51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A1C3630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757C082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6C80F272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52F59" w14:paraId="2BF90BD8" w14:textId="77777777" w:rsidTr="000F1F31">
        <w:trPr>
          <w:cantSplit/>
          <w:trHeight w:val="939"/>
        </w:trPr>
        <w:tc>
          <w:tcPr>
            <w:tcW w:w="626" w:type="dxa"/>
          </w:tcPr>
          <w:p w14:paraId="5D578ABC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02722F42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718BAC19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65632F9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03EE36A1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64B26C7E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52F59" w14:paraId="67CE5198" w14:textId="77777777" w:rsidTr="000F1F31">
        <w:trPr>
          <w:cantSplit/>
          <w:trHeight w:val="939"/>
        </w:trPr>
        <w:tc>
          <w:tcPr>
            <w:tcW w:w="626" w:type="dxa"/>
          </w:tcPr>
          <w:p w14:paraId="0C4830CB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48848E9F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2060506A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9F9C681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E410E17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50C67048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52F59" w14:paraId="6B67B77B" w14:textId="77777777" w:rsidTr="000F1F31">
        <w:trPr>
          <w:cantSplit/>
          <w:trHeight w:val="269"/>
        </w:trPr>
        <w:tc>
          <w:tcPr>
            <w:tcW w:w="626" w:type="dxa"/>
          </w:tcPr>
          <w:p w14:paraId="711D3372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084B8697" w14:textId="77777777" w:rsidR="00F52F59" w:rsidRDefault="00F52F59" w:rsidP="000F1F31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5477112B" w14:textId="77777777" w:rsidR="00F52F59" w:rsidRDefault="00F52F59" w:rsidP="000F1F31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76DA6EF1" w14:textId="77777777" w:rsidR="00F52F59" w:rsidRDefault="00F52F59" w:rsidP="000F1F31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34DF08F7" w14:textId="77777777" w:rsidR="00F52F59" w:rsidRDefault="00F52F59" w:rsidP="000F1F31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04F6DC07" w14:textId="77777777" w:rsidR="00F52F59" w:rsidRDefault="00F52F59" w:rsidP="00F52F59">
      <w:pPr>
        <w:spacing w:line="360" w:lineRule="auto"/>
        <w:jc w:val="both"/>
      </w:pPr>
    </w:p>
    <w:p w14:paraId="0D63B337" w14:textId="77777777" w:rsidR="00F52F59" w:rsidRPr="00E93A60" w:rsidRDefault="00F52F59" w:rsidP="00F52F59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44DF0113" w14:textId="77777777" w:rsidR="00F52F59" w:rsidRDefault="00F52F59" w:rsidP="00F52F59">
      <w:pPr>
        <w:spacing w:line="360" w:lineRule="auto"/>
        <w:jc w:val="both"/>
      </w:pPr>
      <w:r>
        <w:t>Miejscowość, ……………………., dnia ……………………….… r.</w:t>
      </w:r>
    </w:p>
    <w:p w14:paraId="3A39034E" w14:textId="77777777" w:rsidR="00F52F59" w:rsidRDefault="00F52F59" w:rsidP="00F52F59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205A8535" w14:textId="5F096E3C" w:rsidR="00F52F59" w:rsidRPr="000C4504" w:rsidRDefault="00F52F59" w:rsidP="00787AF5">
      <w:pPr>
        <w:tabs>
          <w:tab w:val="left" w:pos="5040"/>
        </w:tabs>
        <w:ind w:left="708"/>
      </w:pPr>
      <w:r>
        <w:tab/>
      </w:r>
    </w:p>
    <w:p w14:paraId="5FE59C38" w14:textId="4F20CCCC" w:rsidR="007335B2" w:rsidRPr="00F52F59" w:rsidRDefault="007335B2" w:rsidP="00F52F59"/>
    <w:sectPr w:rsidR="007335B2" w:rsidRPr="00F52F59" w:rsidSect="00E93A6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4EFCC" w14:textId="77777777" w:rsidR="007409D9" w:rsidRDefault="007409D9">
      <w:r>
        <w:separator/>
      </w:r>
    </w:p>
  </w:endnote>
  <w:endnote w:type="continuationSeparator" w:id="0">
    <w:p w14:paraId="36DAF4B4" w14:textId="77777777" w:rsidR="007409D9" w:rsidRDefault="00740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6F8A0" w14:textId="77777777" w:rsidR="00F52F59" w:rsidRDefault="00F52F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D3688" w14:textId="77777777" w:rsidR="00F52F59" w:rsidRDefault="00F52F5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42C10" w14:textId="77777777" w:rsidR="00F52F59" w:rsidRDefault="00F52F59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3749D" w14:textId="77777777" w:rsidR="00DD5E6B" w:rsidRDefault="00DD5E6B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BEA66" w14:textId="77777777" w:rsidR="00DD5E6B" w:rsidRDefault="00DD5E6B">
    <w:pPr>
      <w:pStyle w:val="Stopk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9D312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6DD7D" w14:textId="77777777" w:rsidR="007409D9" w:rsidRDefault="007409D9">
      <w:r>
        <w:separator/>
      </w:r>
    </w:p>
  </w:footnote>
  <w:footnote w:type="continuationSeparator" w:id="0">
    <w:p w14:paraId="7BE7F64B" w14:textId="77777777" w:rsidR="007409D9" w:rsidRDefault="007409D9">
      <w:r>
        <w:continuationSeparator/>
      </w:r>
    </w:p>
  </w:footnote>
  <w:footnote w:id="1">
    <w:p w14:paraId="4BB4F8A7" w14:textId="77777777" w:rsidR="00F52F59" w:rsidRDefault="00F52F59" w:rsidP="00F52F59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3F38F" w14:textId="77777777" w:rsidR="00F52F59" w:rsidRDefault="00F52F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15828" w14:textId="77777777" w:rsidR="00F52F59" w:rsidRDefault="00F52F59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82E44" w14:textId="77777777" w:rsidR="00F52F59" w:rsidRDefault="00F52F5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322D4" w14:textId="77777777" w:rsidR="00DD5E6B" w:rsidRDefault="00DD5E6B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61FA4" w14:textId="77777777" w:rsidR="00DD5E6B" w:rsidRDefault="00DD5E6B">
    <w:pPr>
      <w:pStyle w:val="Nagwek"/>
    </w:pPr>
    <w:r>
      <w:t>Załącznik do oferty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FABD5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5312"/>
    <w:rsid w:val="00054B56"/>
    <w:rsid w:val="000C4504"/>
    <w:rsid w:val="002355F4"/>
    <w:rsid w:val="002605A3"/>
    <w:rsid w:val="002646BC"/>
    <w:rsid w:val="002F6942"/>
    <w:rsid w:val="00315312"/>
    <w:rsid w:val="00326EA6"/>
    <w:rsid w:val="003857B7"/>
    <w:rsid w:val="00437D39"/>
    <w:rsid w:val="006A5B9B"/>
    <w:rsid w:val="006B58EB"/>
    <w:rsid w:val="006F12AA"/>
    <w:rsid w:val="007335B2"/>
    <w:rsid w:val="007409D9"/>
    <w:rsid w:val="00750860"/>
    <w:rsid w:val="00764BA1"/>
    <w:rsid w:val="00787AF5"/>
    <w:rsid w:val="008D3D57"/>
    <w:rsid w:val="00A1762A"/>
    <w:rsid w:val="00B538A0"/>
    <w:rsid w:val="00C1516B"/>
    <w:rsid w:val="00CC5D17"/>
    <w:rsid w:val="00CD0D35"/>
    <w:rsid w:val="00DD5E6B"/>
    <w:rsid w:val="00DE4A67"/>
    <w:rsid w:val="00E154E9"/>
    <w:rsid w:val="00E43856"/>
    <w:rsid w:val="00E93A60"/>
    <w:rsid w:val="00EB64E2"/>
    <w:rsid w:val="00F52F59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005EB761"/>
  <w15:chartTrackingRefBased/>
  <w15:docId w15:val="{98B8CCF6-BA9C-4CF3-A785-14B91FAC4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F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4671-E254-4ADF-9AFF-CCAD5889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2026-07-06T09:01:00Z</cp:lastPrinted>
  <dcterms:created xsi:type="dcterms:W3CDTF">2026-06-30T08:51:00Z</dcterms:created>
  <dcterms:modified xsi:type="dcterms:W3CDTF">2026-07-06T09:01:00Z</dcterms:modified>
</cp:coreProperties>
</file>