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DE979" w14:textId="2D569717" w:rsidR="006A5DF1" w:rsidRPr="00BE5B8B" w:rsidRDefault="000054FD" w:rsidP="00C9436A">
      <w:pPr>
        <w:jc w:val="right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Kraków</w:t>
      </w:r>
      <w:r w:rsidR="006A5DF1" w:rsidRPr="00BE5B8B">
        <w:rPr>
          <w:rFonts w:ascii="Verdana" w:hAnsi="Verdana"/>
          <w:sz w:val="18"/>
          <w:szCs w:val="18"/>
        </w:rPr>
        <w:t xml:space="preserve"> dnia: </w:t>
      </w:r>
      <w:r w:rsidRPr="00BE5B8B">
        <w:rPr>
          <w:rFonts w:ascii="Verdana" w:hAnsi="Verdana"/>
          <w:sz w:val="18"/>
          <w:szCs w:val="18"/>
        </w:rPr>
        <w:t>2026-</w:t>
      </w:r>
      <w:r w:rsidR="00C27DCA" w:rsidRPr="00BE5B8B">
        <w:rPr>
          <w:rFonts w:ascii="Verdana" w:hAnsi="Verdana"/>
          <w:sz w:val="18"/>
          <w:szCs w:val="18"/>
        </w:rPr>
        <w:t>07</w:t>
      </w:r>
      <w:r w:rsidR="00586A24" w:rsidRPr="00BE5B8B">
        <w:rPr>
          <w:rFonts w:ascii="Verdana" w:hAnsi="Verdana"/>
          <w:sz w:val="18"/>
          <w:szCs w:val="18"/>
        </w:rPr>
        <w:t>-</w:t>
      </w:r>
      <w:r w:rsidR="00C27DCA" w:rsidRPr="00BE5B8B">
        <w:rPr>
          <w:rFonts w:ascii="Verdana" w:hAnsi="Verdana"/>
          <w:sz w:val="18"/>
          <w:szCs w:val="18"/>
        </w:rPr>
        <w:t>0</w:t>
      </w:r>
      <w:r w:rsidR="001F0DBA">
        <w:rPr>
          <w:rFonts w:ascii="Verdana" w:hAnsi="Verdana"/>
          <w:sz w:val="18"/>
          <w:szCs w:val="18"/>
        </w:rPr>
        <w:t>3</w:t>
      </w:r>
    </w:p>
    <w:p w14:paraId="0972951C" w14:textId="77777777" w:rsidR="000054FD" w:rsidRPr="00BE5B8B" w:rsidRDefault="000054FD" w:rsidP="00C9436A">
      <w:pPr>
        <w:rPr>
          <w:rFonts w:ascii="Verdana" w:hAnsi="Verdana"/>
          <w:b/>
          <w:bCs/>
          <w:sz w:val="18"/>
          <w:szCs w:val="18"/>
        </w:rPr>
      </w:pPr>
      <w:r w:rsidRPr="00BE5B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BCF17F6" w14:textId="77777777" w:rsidR="000054FD" w:rsidRPr="00BE5B8B" w:rsidRDefault="000054FD" w:rsidP="00C9436A">
      <w:pPr>
        <w:rPr>
          <w:rFonts w:ascii="Verdana" w:hAnsi="Verdana"/>
          <w:b/>
          <w:bCs/>
          <w:sz w:val="18"/>
          <w:szCs w:val="18"/>
        </w:rPr>
      </w:pPr>
      <w:r w:rsidRPr="00BE5B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D6E21B" w14:textId="77777777" w:rsidR="006A5DF1" w:rsidRPr="00BE5B8B" w:rsidRDefault="000054FD" w:rsidP="00C9436A">
      <w:pPr>
        <w:rPr>
          <w:rFonts w:ascii="Verdana" w:hAnsi="Verdana"/>
          <w:b/>
          <w:bCs/>
          <w:sz w:val="18"/>
          <w:szCs w:val="18"/>
        </w:rPr>
      </w:pPr>
      <w:r w:rsidRPr="00BE5B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ACDFF4" w14:textId="77777777" w:rsidR="006A5DF1" w:rsidRPr="00BE5B8B" w:rsidRDefault="000054FD" w:rsidP="00C9436A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Al. Mickiewicza</w:t>
      </w:r>
      <w:r w:rsidR="006A5DF1" w:rsidRPr="00BE5B8B">
        <w:rPr>
          <w:rFonts w:ascii="Verdana" w:hAnsi="Verdana"/>
          <w:sz w:val="18"/>
          <w:szCs w:val="18"/>
        </w:rPr>
        <w:t xml:space="preserve"> </w:t>
      </w:r>
      <w:r w:rsidRPr="00BE5B8B">
        <w:rPr>
          <w:rFonts w:ascii="Verdana" w:hAnsi="Verdana"/>
          <w:sz w:val="18"/>
          <w:szCs w:val="18"/>
        </w:rPr>
        <w:t>30</w:t>
      </w:r>
    </w:p>
    <w:p w14:paraId="0B186BAF" w14:textId="77777777" w:rsidR="006A5DF1" w:rsidRPr="00BE5B8B" w:rsidRDefault="000054FD" w:rsidP="00C9436A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30-059</w:t>
      </w:r>
      <w:r w:rsidR="006A5DF1" w:rsidRPr="00BE5B8B">
        <w:rPr>
          <w:rFonts w:ascii="Verdana" w:hAnsi="Verdana"/>
          <w:sz w:val="18"/>
          <w:szCs w:val="18"/>
        </w:rPr>
        <w:t xml:space="preserve"> </w:t>
      </w:r>
      <w:r w:rsidRPr="00BE5B8B">
        <w:rPr>
          <w:rFonts w:ascii="Verdana" w:hAnsi="Verdana"/>
          <w:sz w:val="18"/>
          <w:szCs w:val="18"/>
        </w:rPr>
        <w:t>Kraków</w:t>
      </w:r>
    </w:p>
    <w:p w14:paraId="42E7DC76" w14:textId="77777777" w:rsidR="006A5DF1" w:rsidRPr="00BE5B8B" w:rsidRDefault="006A5DF1" w:rsidP="00C9436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Pismo:</w:t>
      </w:r>
      <w:r w:rsidRPr="00BE5B8B">
        <w:rPr>
          <w:rFonts w:ascii="Verdana" w:hAnsi="Verdana"/>
          <w:b/>
          <w:bCs/>
          <w:sz w:val="18"/>
          <w:szCs w:val="18"/>
        </w:rPr>
        <w:t xml:space="preserve"> </w:t>
      </w:r>
      <w:r w:rsidR="001358C4" w:rsidRPr="00BE5B8B">
        <w:rPr>
          <w:rFonts w:ascii="Verdana" w:hAnsi="Verdana"/>
          <w:b/>
          <w:sz w:val="18"/>
          <w:szCs w:val="18"/>
        </w:rPr>
        <w:t>KC-DE-zp.25.59.2026</w:t>
      </w:r>
      <w:r w:rsidRPr="00BE5B8B">
        <w:rPr>
          <w:rFonts w:ascii="Verdana" w:hAnsi="Verdana"/>
          <w:sz w:val="18"/>
          <w:szCs w:val="18"/>
        </w:rPr>
        <w:tab/>
        <w:t xml:space="preserve"> </w:t>
      </w:r>
    </w:p>
    <w:p w14:paraId="54016412" w14:textId="77777777" w:rsidR="006A5DF1" w:rsidRPr="00BE5B8B" w:rsidRDefault="006A5DF1" w:rsidP="00C9436A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68F223" w14:textId="77777777" w:rsidR="006A5DF1" w:rsidRPr="00BE5B8B" w:rsidRDefault="006A5DF1" w:rsidP="00C9436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>WYKONAWCY</w:t>
      </w:r>
    </w:p>
    <w:p w14:paraId="591DFC42" w14:textId="77777777" w:rsidR="006A5DF1" w:rsidRPr="00BE5B8B" w:rsidRDefault="006A5DF1" w:rsidP="00C9436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ubiegający się o zamówienie publiczne</w:t>
      </w:r>
    </w:p>
    <w:p w14:paraId="0E00E2AF" w14:textId="77777777" w:rsidR="00586A24" w:rsidRPr="00BE5B8B" w:rsidRDefault="00586A24" w:rsidP="00C9436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</w:p>
    <w:p w14:paraId="050E76D4" w14:textId="77777777" w:rsidR="00586A24" w:rsidRPr="00BE5B8B" w:rsidRDefault="00586A24" w:rsidP="00C9436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</w:p>
    <w:p w14:paraId="6E635E1E" w14:textId="77777777" w:rsidR="006D4AB3" w:rsidRPr="00BE5B8B" w:rsidRDefault="006D4AB3" w:rsidP="00C9436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51EA58C" w14:textId="43F98516" w:rsidR="00632C3C" w:rsidRPr="00BE5B8B" w:rsidRDefault="00E21B49" w:rsidP="00C9436A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WYJAŚNIENI</w:t>
      </w:r>
      <w:r w:rsidR="00520165" w:rsidRPr="00BE5B8B">
        <w:rPr>
          <w:rFonts w:ascii="Verdana" w:hAnsi="Verdana"/>
          <w:sz w:val="18"/>
          <w:szCs w:val="18"/>
        </w:rPr>
        <w:t>A</w:t>
      </w:r>
      <w:r w:rsidR="00632C3C" w:rsidRPr="00BE5B8B">
        <w:rPr>
          <w:rFonts w:ascii="Verdana" w:hAnsi="Verdana"/>
          <w:sz w:val="18"/>
          <w:szCs w:val="18"/>
        </w:rPr>
        <w:t xml:space="preserve"> TREŚCI</w:t>
      </w:r>
      <w:r w:rsidR="0029606A" w:rsidRPr="00BE5B8B">
        <w:rPr>
          <w:rFonts w:ascii="Verdana" w:hAnsi="Verdana"/>
          <w:sz w:val="18"/>
          <w:szCs w:val="18"/>
        </w:rPr>
        <w:t xml:space="preserve"> SWZ</w:t>
      </w:r>
      <w:r w:rsidR="00482CB8" w:rsidRPr="00BE5B8B">
        <w:rPr>
          <w:rFonts w:ascii="Verdana" w:hAnsi="Verdana"/>
          <w:sz w:val="18"/>
          <w:szCs w:val="18"/>
        </w:rPr>
        <w:t xml:space="preserve"> I ZMIANY SWZ</w:t>
      </w:r>
      <w:r w:rsidR="00B01B5E" w:rsidRPr="00BE5B8B">
        <w:rPr>
          <w:rFonts w:ascii="Verdana" w:hAnsi="Verdana"/>
          <w:sz w:val="18"/>
          <w:szCs w:val="18"/>
        </w:rPr>
        <w:t xml:space="preserve"> 2</w:t>
      </w:r>
    </w:p>
    <w:p w14:paraId="33C1E76B" w14:textId="77777777" w:rsidR="00C9436A" w:rsidRPr="00BE5B8B" w:rsidRDefault="00C9436A" w:rsidP="00C9436A">
      <w:pPr>
        <w:rPr>
          <w:rFonts w:ascii="Verdana" w:hAnsi="Verdana"/>
          <w:sz w:val="18"/>
          <w:szCs w:val="18"/>
        </w:rPr>
      </w:pPr>
    </w:p>
    <w:p w14:paraId="30D7BB94" w14:textId="77777777" w:rsidR="006D4AB3" w:rsidRPr="00BE5B8B" w:rsidRDefault="00632C3C" w:rsidP="00E67DE8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Dotyczy: </w:t>
      </w:r>
      <w:r w:rsidR="006A5DF1" w:rsidRPr="00BE5B8B">
        <w:rPr>
          <w:rFonts w:ascii="Verdana" w:hAnsi="Verdana"/>
          <w:sz w:val="18"/>
          <w:szCs w:val="18"/>
        </w:rPr>
        <w:t>p</w:t>
      </w:r>
      <w:r w:rsidRPr="00BE5B8B">
        <w:rPr>
          <w:rFonts w:ascii="Verdana" w:hAnsi="Verdana"/>
          <w:sz w:val="18"/>
          <w:szCs w:val="18"/>
        </w:rPr>
        <w:t>ostępowani</w:t>
      </w:r>
      <w:r w:rsidR="006A5DF1" w:rsidRPr="00BE5B8B">
        <w:rPr>
          <w:rFonts w:ascii="Verdana" w:hAnsi="Verdana"/>
          <w:sz w:val="18"/>
          <w:szCs w:val="18"/>
        </w:rPr>
        <w:t>a</w:t>
      </w:r>
      <w:r w:rsidRPr="00BE5B8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E5B8B">
        <w:rPr>
          <w:rFonts w:ascii="Verdana" w:hAnsi="Verdana"/>
          <w:sz w:val="18"/>
          <w:szCs w:val="18"/>
        </w:rPr>
        <w:t>go</w:t>
      </w:r>
      <w:r w:rsidRPr="00BE5B8B">
        <w:rPr>
          <w:rFonts w:ascii="Verdana" w:hAnsi="Verdana"/>
          <w:sz w:val="18"/>
          <w:szCs w:val="18"/>
        </w:rPr>
        <w:t xml:space="preserve"> w trybie</w:t>
      </w:r>
      <w:r w:rsidR="001D75AC" w:rsidRPr="00BE5B8B">
        <w:rPr>
          <w:rFonts w:ascii="Verdana" w:hAnsi="Verdana"/>
          <w:sz w:val="18"/>
          <w:szCs w:val="18"/>
        </w:rPr>
        <w:t>:</w:t>
      </w:r>
      <w:r w:rsidRPr="00BE5B8B">
        <w:rPr>
          <w:rFonts w:ascii="Verdana" w:hAnsi="Verdana"/>
          <w:sz w:val="18"/>
          <w:szCs w:val="18"/>
        </w:rPr>
        <w:t xml:space="preserve"> </w:t>
      </w:r>
      <w:r w:rsidR="000054FD" w:rsidRPr="00BE5B8B">
        <w:rPr>
          <w:rFonts w:ascii="Verdana" w:hAnsi="Verdana"/>
          <w:sz w:val="18"/>
          <w:szCs w:val="18"/>
        </w:rPr>
        <w:t>przetarg nieograniczony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  <w:r w:rsidR="00893499" w:rsidRPr="00BE5B8B">
        <w:rPr>
          <w:rFonts w:ascii="Verdana" w:hAnsi="Verdana"/>
          <w:bCs/>
          <w:sz w:val="18"/>
          <w:szCs w:val="18"/>
        </w:rPr>
        <w:t>pn.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  <w:r w:rsidR="00E72428" w:rsidRPr="00BE5B8B">
        <w:rPr>
          <w:rFonts w:ascii="Verdana" w:hAnsi="Verdana"/>
          <w:bCs/>
          <w:sz w:val="18"/>
          <w:szCs w:val="18"/>
        </w:rPr>
        <w:t>”</w:t>
      </w:r>
      <w:r w:rsidR="000054FD" w:rsidRPr="00BE5B8B">
        <w:rPr>
          <w:rFonts w:ascii="Verdana" w:hAnsi="Verdana"/>
          <w:b/>
          <w:bCs/>
          <w:sz w:val="18"/>
          <w:szCs w:val="18"/>
        </w:rPr>
        <w:t>Sukcesywna dostawa komputerów przenośnych dla wszystkich Jednostek AGH - KC-DE-zp.25.59.2026</w:t>
      </w:r>
      <w:r w:rsidR="00E72428" w:rsidRPr="00BE5B8B">
        <w:rPr>
          <w:rFonts w:ascii="Verdana" w:hAnsi="Verdana"/>
          <w:bCs/>
          <w:sz w:val="18"/>
          <w:szCs w:val="18"/>
        </w:rPr>
        <w:t>”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  <w:r w:rsidRPr="00BE5B8B">
        <w:rPr>
          <w:rFonts w:ascii="Verdana" w:hAnsi="Verdana"/>
          <w:bCs/>
          <w:sz w:val="18"/>
          <w:szCs w:val="18"/>
        </w:rPr>
        <w:t>– znak sprawy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  <w:r w:rsidR="000054FD" w:rsidRPr="00BE5B8B">
        <w:rPr>
          <w:rFonts w:ascii="Verdana" w:hAnsi="Verdana"/>
          <w:b/>
          <w:sz w:val="18"/>
          <w:szCs w:val="18"/>
        </w:rPr>
        <w:t>KC-DE-zp.25.59.2026</w:t>
      </w:r>
      <w:r w:rsidRPr="00BE5B8B">
        <w:rPr>
          <w:rFonts w:ascii="Verdana" w:hAnsi="Verdana"/>
          <w:b/>
          <w:sz w:val="18"/>
          <w:szCs w:val="18"/>
        </w:rPr>
        <w:t>.</w:t>
      </w:r>
    </w:p>
    <w:p w14:paraId="5F43F016" w14:textId="77777777" w:rsidR="0012774F" w:rsidRPr="00BE5B8B" w:rsidRDefault="00520165" w:rsidP="00E67DE8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Zamawiający, </w:t>
      </w:r>
      <w:r w:rsidR="001D75AC" w:rsidRPr="00BE5B8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E5B8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E5B8B">
        <w:rPr>
          <w:rFonts w:ascii="Verdana" w:hAnsi="Verdana"/>
          <w:sz w:val="18"/>
          <w:szCs w:val="18"/>
        </w:rPr>
        <w:t>1</w:t>
      </w:r>
      <w:r w:rsidRPr="00BE5B8B">
        <w:rPr>
          <w:rFonts w:ascii="Verdana" w:hAnsi="Verdana"/>
          <w:sz w:val="18"/>
          <w:szCs w:val="18"/>
        </w:rPr>
        <w:t>3</w:t>
      </w:r>
      <w:r w:rsidR="0029606A" w:rsidRPr="00BE5B8B">
        <w:rPr>
          <w:rFonts w:ascii="Verdana" w:hAnsi="Verdana"/>
          <w:sz w:val="18"/>
          <w:szCs w:val="18"/>
        </w:rPr>
        <w:t>5</w:t>
      </w:r>
      <w:r w:rsidRPr="00BE5B8B">
        <w:rPr>
          <w:rFonts w:ascii="Verdana" w:hAnsi="Verdana"/>
          <w:sz w:val="18"/>
          <w:szCs w:val="18"/>
        </w:rPr>
        <w:t xml:space="preserve"> ust</w:t>
      </w:r>
      <w:r w:rsidR="00D9049C" w:rsidRPr="00BE5B8B">
        <w:rPr>
          <w:rFonts w:ascii="Verdana" w:hAnsi="Verdana"/>
          <w:sz w:val="18"/>
          <w:szCs w:val="18"/>
        </w:rPr>
        <w:t xml:space="preserve">. </w:t>
      </w:r>
      <w:r w:rsidR="0029606A" w:rsidRPr="00BE5B8B">
        <w:rPr>
          <w:rFonts w:ascii="Verdana" w:hAnsi="Verdana"/>
          <w:sz w:val="18"/>
          <w:szCs w:val="18"/>
        </w:rPr>
        <w:t>6</w:t>
      </w:r>
      <w:r w:rsidRPr="00BE5B8B">
        <w:rPr>
          <w:rFonts w:ascii="Verdana" w:hAnsi="Verdana"/>
          <w:sz w:val="18"/>
          <w:szCs w:val="18"/>
        </w:rPr>
        <w:t xml:space="preserve"> ustawy z dnia </w:t>
      </w:r>
      <w:r w:rsidR="0029606A" w:rsidRPr="00BE5B8B">
        <w:rPr>
          <w:rFonts w:ascii="Verdana" w:hAnsi="Verdana"/>
          <w:sz w:val="18"/>
          <w:szCs w:val="18"/>
        </w:rPr>
        <w:t>11</w:t>
      </w:r>
      <w:r w:rsidRPr="00BE5B8B">
        <w:rPr>
          <w:rFonts w:ascii="Verdana" w:hAnsi="Verdana"/>
          <w:sz w:val="18"/>
          <w:szCs w:val="18"/>
        </w:rPr>
        <w:t xml:space="preserve"> </w:t>
      </w:r>
      <w:r w:rsidR="0029606A" w:rsidRPr="00BE5B8B">
        <w:rPr>
          <w:rFonts w:ascii="Verdana" w:hAnsi="Verdana"/>
          <w:sz w:val="18"/>
          <w:szCs w:val="18"/>
        </w:rPr>
        <w:t xml:space="preserve">września </w:t>
      </w:r>
      <w:r w:rsidRPr="00BE5B8B">
        <w:rPr>
          <w:rFonts w:ascii="Verdana" w:hAnsi="Verdana"/>
          <w:sz w:val="18"/>
          <w:szCs w:val="18"/>
        </w:rPr>
        <w:t>20</w:t>
      </w:r>
      <w:r w:rsidR="0029606A" w:rsidRPr="00BE5B8B">
        <w:rPr>
          <w:rFonts w:ascii="Verdana" w:hAnsi="Verdana"/>
          <w:sz w:val="18"/>
          <w:szCs w:val="18"/>
        </w:rPr>
        <w:t>19</w:t>
      </w:r>
      <w:r w:rsidRPr="00BE5B8B">
        <w:rPr>
          <w:rFonts w:ascii="Verdana" w:hAnsi="Verdana"/>
          <w:sz w:val="18"/>
          <w:szCs w:val="18"/>
        </w:rPr>
        <w:t xml:space="preserve"> r</w:t>
      </w:r>
      <w:r w:rsidR="0029606A" w:rsidRPr="00BE5B8B">
        <w:rPr>
          <w:rFonts w:ascii="Verdana" w:hAnsi="Verdana"/>
          <w:sz w:val="18"/>
          <w:szCs w:val="18"/>
        </w:rPr>
        <w:t>.</w:t>
      </w:r>
      <w:r w:rsidRPr="00BE5B8B">
        <w:rPr>
          <w:rFonts w:ascii="Verdana" w:hAnsi="Verdana"/>
          <w:sz w:val="18"/>
          <w:szCs w:val="18"/>
        </w:rPr>
        <w:t xml:space="preserve"> Prawo </w:t>
      </w:r>
      <w:r w:rsidR="0029606A" w:rsidRPr="00BE5B8B">
        <w:rPr>
          <w:rFonts w:ascii="Verdana" w:hAnsi="Verdana"/>
          <w:sz w:val="18"/>
          <w:szCs w:val="18"/>
        </w:rPr>
        <w:t>z</w:t>
      </w:r>
      <w:r w:rsidRPr="00BE5B8B">
        <w:rPr>
          <w:rFonts w:ascii="Verdana" w:hAnsi="Verdana"/>
          <w:sz w:val="18"/>
          <w:szCs w:val="18"/>
        </w:rPr>
        <w:t xml:space="preserve">amówień </w:t>
      </w:r>
      <w:r w:rsidR="0029606A" w:rsidRPr="00BE5B8B">
        <w:rPr>
          <w:rFonts w:ascii="Verdana" w:hAnsi="Verdana"/>
          <w:sz w:val="18"/>
          <w:szCs w:val="18"/>
        </w:rPr>
        <w:t>p</w:t>
      </w:r>
      <w:r w:rsidRPr="00BE5B8B">
        <w:rPr>
          <w:rFonts w:ascii="Verdana" w:hAnsi="Verdana"/>
          <w:sz w:val="18"/>
          <w:szCs w:val="18"/>
        </w:rPr>
        <w:t>ublicznych</w:t>
      </w:r>
      <w:r w:rsidR="00CF0649" w:rsidRPr="00BE5B8B">
        <w:rPr>
          <w:rFonts w:ascii="Verdana" w:hAnsi="Verdana"/>
          <w:sz w:val="18"/>
          <w:szCs w:val="18"/>
        </w:rPr>
        <w:t xml:space="preserve"> </w:t>
      </w:r>
      <w:r w:rsidR="0053062D" w:rsidRPr="00BE5B8B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BE5B8B">
        <w:rPr>
          <w:rFonts w:ascii="Verdana" w:hAnsi="Verdana"/>
          <w:sz w:val="18"/>
          <w:szCs w:val="18"/>
        </w:rPr>
        <w:t>udostępnia</w:t>
      </w:r>
      <w:r w:rsidR="00BE7BFD" w:rsidRPr="00BE5B8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E5B8B">
        <w:rPr>
          <w:rFonts w:ascii="Verdana" w:hAnsi="Verdana"/>
          <w:sz w:val="18"/>
          <w:szCs w:val="18"/>
        </w:rPr>
        <w:t>pecyfikacji Warunków Zamówienia (</w:t>
      </w:r>
      <w:r w:rsidR="0012774F" w:rsidRPr="00BE5B8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E5B8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E5B8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E5B8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E5B8B">
        <w:rPr>
          <w:rFonts w:ascii="Verdana" w:hAnsi="Verdana"/>
          <w:sz w:val="18"/>
          <w:szCs w:val="18"/>
        </w:rPr>
        <w:t>wraz z wyjaśnieniami</w:t>
      </w:r>
      <w:r w:rsidR="0012774F" w:rsidRPr="00BE5B8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54FD" w:rsidRPr="00BE5B8B" w14:paraId="55FA59A4" w14:textId="77777777" w:rsidTr="00C27DCA">
        <w:trPr>
          <w:trHeight w:val="461"/>
        </w:trPr>
        <w:tc>
          <w:tcPr>
            <w:tcW w:w="9356" w:type="dxa"/>
          </w:tcPr>
          <w:p w14:paraId="37B62C36" w14:textId="77777777" w:rsidR="00E67DE8" w:rsidRPr="00BE5B8B" w:rsidRDefault="00E67DE8" w:rsidP="00E03C76">
            <w:pPr>
              <w:ind w:left="67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73FCF24" w14:textId="1C075794" w:rsidR="000054FD" w:rsidRPr="00BE5B8B" w:rsidRDefault="000054FD" w:rsidP="00E03C76">
            <w:pPr>
              <w:ind w:left="67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0054FD" w:rsidRPr="00BE5B8B" w14:paraId="26955B67" w14:textId="77777777" w:rsidTr="00541EF8">
        <w:tc>
          <w:tcPr>
            <w:tcW w:w="9356" w:type="dxa"/>
          </w:tcPr>
          <w:p w14:paraId="0E23F80E" w14:textId="0D89EA5B" w:rsidR="00C9436A" w:rsidRPr="00BE5B8B" w:rsidRDefault="00C27DCA" w:rsidP="00C27DCA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41CE17A" w14:textId="77777777" w:rsidR="00C27DCA" w:rsidRPr="00BE5B8B" w:rsidRDefault="00C27DCA" w:rsidP="00C27DCA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0E9E959" w14:textId="59AE7AFE" w:rsidR="000147A4" w:rsidRPr="00BE5B8B" w:rsidRDefault="00C27DCA" w:rsidP="00E67DE8">
            <w:pPr>
              <w:ind w:left="-75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</w:rPr>
              <w:t>PYTANIE NR  1</w:t>
            </w:r>
          </w:p>
          <w:p w14:paraId="08A9E80F" w14:textId="77777777" w:rsidR="000147A4" w:rsidRPr="00BE5B8B" w:rsidRDefault="000147A4" w:rsidP="00E67DE8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E5B8B">
              <w:rPr>
                <w:rFonts w:ascii="Verdana" w:hAnsi="Verdana"/>
                <w:sz w:val="18"/>
                <w:szCs w:val="18"/>
              </w:rPr>
              <w:t>Dotyczy: Konfiguracja nr 1 oraz Konfiguracja nr 2</w:t>
            </w:r>
          </w:p>
          <w:p w14:paraId="3F3108E2" w14:textId="6A270D6E" w:rsidR="000147A4" w:rsidRPr="00BE5B8B" w:rsidRDefault="000147A4" w:rsidP="00DA0321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E5B8B">
              <w:rPr>
                <w:rFonts w:ascii="Verdana" w:hAnsi="Verdana"/>
                <w:sz w:val="18"/>
                <w:szCs w:val="18"/>
              </w:rPr>
              <w:t>Prosimy o dopuszczenie laptopa, którego szerokość wyniesie nie więcej, niż 319mm.</w:t>
            </w:r>
            <w:r w:rsidR="00DA0321" w:rsidRPr="00BE5B8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E5B8B">
              <w:rPr>
                <w:rFonts w:ascii="Verdana" w:hAnsi="Verdana"/>
                <w:sz w:val="18"/>
                <w:szCs w:val="18"/>
              </w:rPr>
              <w:t>Proponowana zmiana jest minimalna i nie wpłynie zauważalnie na walory użytkowe</w:t>
            </w:r>
            <w:r w:rsidR="00DA0321" w:rsidRPr="00BE5B8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E5B8B">
              <w:rPr>
                <w:rFonts w:ascii="Verdana" w:hAnsi="Verdana"/>
                <w:sz w:val="18"/>
                <w:szCs w:val="18"/>
              </w:rPr>
              <w:t>urządzenia, a pozwoli na zaoferowanie znacznie szerszej i bardziej konkurencyjnej gamy</w:t>
            </w:r>
            <w:r w:rsidR="00DA0321" w:rsidRPr="00BE5B8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E5B8B">
              <w:rPr>
                <w:rFonts w:ascii="Verdana" w:hAnsi="Verdana"/>
                <w:sz w:val="18"/>
                <w:szCs w:val="18"/>
              </w:rPr>
              <w:t>urządzeń firmy HP, z najnowszej linii produktowej</w:t>
            </w:r>
          </w:p>
          <w:p w14:paraId="2A1F8BAD" w14:textId="087584D4" w:rsidR="00D73303" w:rsidRPr="00BE5B8B" w:rsidRDefault="00D73303" w:rsidP="00E67DE8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14:paraId="48DFC7D0" w14:textId="534BE7DA" w:rsidR="002C16F0" w:rsidRPr="00BE5B8B" w:rsidRDefault="00C27DCA" w:rsidP="00E67DE8">
            <w:pPr>
              <w:ind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</w:rPr>
              <w:t>PYTANIE  NR  4</w:t>
            </w:r>
          </w:p>
          <w:p w14:paraId="47BB5F8D" w14:textId="11B787C2" w:rsidR="000147A4" w:rsidRPr="00BE5B8B" w:rsidRDefault="000147A4" w:rsidP="00E67DE8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E5B8B">
              <w:rPr>
                <w:rFonts w:ascii="Verdana" w:hAnsi="Verdana"/>
                <w:sz w:val="18"/>
                <w:szCs w:val="18"/>
              </w:rPr>
              <w:t>Dotyczy konfiguracji 1 i 2 - komputery przenośne 14".</w:t>
            </w:r>
          </w:p>
          <w:p w14:paraId="7A4D804E" w14:textId="77777777" w:rsidR="000147A4" w:rsidRPr="00BE5B8B" w:rsidRDefault="000147A4" w:rsidP="00E67DE8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E5B8B">
              <w:rPr>
                <w:rFonts w:ascii="Verdana" w:hAnsi="Verdana"/>
                <w:sz w:val="18"/>
                <w:szCs w:val="18"/>
              </w:rPr>
              <w:t>Zamawiający wymaga aby szerokość notebooka nie przekraczała 316mm. W pliku "Nowa kalkulacja cenowa" Zamawiający podaje jako spełniające modele HP Elitebook 6 G1i, które mają szerokość 318,6mm.</w:t>
            </w:r>
          </w:p>
          <w:p w14:paraId="5F77A950" w14:textId="5CEEC028" w:rsidR="000147A4" w:rsidRPr="00BE5B8B" w:rsidRDefault="000147A4" w:rsidP="00E67DE8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E5B8B">
              <w:rPr>
                <w:rFonts w:ascii="Verdana" w:hAnsi="Verdana"/>
                <w:sz w:val="18"/>
                <w:szCs w:val="18"/>
              </w:rPr>
              <w:t>W związku z powyższym czy Zamawiający dopuści komputery przenośne o szerokości nie przekraczającej 320mm w konfiguracji 1 i 2?</w:t>
            </w:r>
          </w:p>
          <w:p w14:paraId="04742876" w14:textId="77777777" w:rsidR="00E67DE8" w:rsidRPr="00BE5B8B" w:rsidRDefault="00E67DE8" w:rsidP="00E03C76">
            <w:pPr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CEB2661" w14:textId="6BD38B7F" w:rsidR="002C16F0" w:rsidRPr="00BE5B8B" w:rsidRDefault="00C27DCA" w:rsidP="00E67DE8">
            <w:pPr>
              <w:ind w:right="-72"/>
              <w:jc w:val="both"/>
              <w:rPr>
                <w:rFonts w:ascii="Verdana" w:hAnsi="Verdana"/>
                <w:b/>
                <w:sz w:val="18"/>
                <w:szCs w:val="18"/>
                <w:u w:val="single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  <w:u w:val="single"/>
              </w:rPr>
              <w:t>ODPOWIEDŹ NA PYTANIE NR 1 i  PYTANIE NR  4:</w:t>
            </w:r>
          </w:p>
          <w:p w14:paraId="3A894103" w14:textId="77777777" w:rsidR="000147A4" w:rsidRPr="00BE5B8B" w:rsidRDefault="000147A4" w:rsidP="00E67DE8">
            <w:pPr>
              <w:ind w:left="314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A65B5BB" w14:textId="1CFE0EA4" w:rsidR="00C27DCA" w:rsidRPr="00BE5B8B" w:rsidRDefault="00E67DE8" w:rsidP="00E67DE8">
            <w:pPr>
              <w:ind w:right="-72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bookmarkStart w:id="0" w:name="_Hlk233800993"/>
            <w:r w:rsidRPr="00BE5B8B">
              <w:rPr>
                <w:rFonts w:ascii="Verdana" w:hAnsi="Verdana"/>
                <w:bCs/>
                <w:sz w:val="18"/>
                <w:szCs w:val="18"/>
              </w:rPr>
              <w:t xml:space="preserve">Zamawiający  </w:t>
            </w:r>
            <w:r w:rsidR="00C27DCA" w:rsidRPr="00BE5B8B">
              <w:rPr>
                <w:rFonts w:ascii="Verdana" w:hAnsi="Verdana"/>
                <w:bCs/>
                <w:sz w:val="18"/>
                <w:szCs w:val="18"/>
              </w:rPr>
              <w:t>zmienia</w:t>
            </w:r>
            <w:r w:rsidRPr="00BE5B8B">
              <w:rPr>
                <w:rFonts w:ascii="Verdana" w:hAnsi="Verdana"/>
                <w:bCs/>
                <w:sz w:val="18"/>
                <w:szCs w:val="18"/>
              </w:rPr>
              <w:t xml:space="preserve"> zapis  w pkt 4 SWZ</w:t>
            </w:r>
            <w:bookmarkStart w:id="1" w:name="_Hlk233801009"/>
            <w:bookmarkEnd w:id="0"/>
          </w:p>
          <w:p w14:paraId="36A22B4C" w14:textId="54FAE3F3" w:rsidR="00E67DE8" w:rsidRPr="00BE5B8B" w:rsidRDefault="00E80406" w:rsidP="00E67DE8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</w:rPr>
              <w:t>Konfiguracja nr 1</w:t>
            </w:r>
          </w:p>
          <w:p w14:paraId="4A9558E7" w14:textId="05A989E9" w:rsidR="00C27DCA" w:rsidRPr="00BE5B8B" w:rsidRDefault="00C27DCA" w:rsidP="00E67DE8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  <w:highlight w:val="yellow"/>
              </w:rPr>
              <w:t>Jest:</w:t>
            </w:r>
          </w:p>
          <w:p w14:paraId="7C2259D0" w14:textId="027361F9" w:rsidR="00C27DCA" w:rsidRPr="00BE5B8B" w:rsidRDefault="00C27DCA" w:rsidP="0027325B">
            <w:pPr>
              <w:pStyle w:val="HTML-wstpniesformatowany"/>
              <w:jc w:val="both"/>
              <w:rPr>
                <w:rFonts w:ascii="Verdana" w:hAnsi="Verdana" w:cs="Times New Roman"/>
                <w:bCs/>
                <w:sz w:val="18"/>
                <w:szCs w:val="18"/>
              </w:rPr>
            </w:pPr>
            <w:bookmarkStart w:id="2" w:name="_Hlk233794361"/>
            <w:r w:rsidRPr="00BE5B8B">
              <w:rPr>
                <w:rFonts w:ascii="Verdana" w:hAnsi="Verdana" w:cs="Times New Roman"/>
                <w:bCs/>
                <w:sz w:val="18"/>
                <w:szCs w:val="18"/>
              </w:rPr>
              <w:t>Szerokość: nie większa niż 316 mm</w:t>
            </w:r>
            <w:bookmarkEnd w:id="2"/>
          </w:p>
          <w:p w14:paraId="4ABE053B" w14:textId="291845B7" w:rsidR="00C27DCA" w:rsidRPr="00BE5B8B" w:rsidRDefault="00C27DCA" w:rsidP="00E67DE8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E5B8B">
              <w:rPr>
                <w:rFonts w:ascii="Verdana" w:hAnsi="Verdana"/>
                <w:b/>
                <w:sz w:val="18"/>
                <w:szCs w:val="18"/>
                <w:highlight w:val="cyan"/>
              </w:rPr>
              <w:t>Powinno być</w:t>
            </w:r>
          </w:p>
          <w:bookmarkEnd w:id="1"/>
          <w:p w14:paraId="53D04D59" w14:textId="3C037FC3" w:rsidR="0027325B" w:rsidRPr="00BE5B8B" w:rsidRDefault="00AB6BA1" w:rsidP="00BE5B8B">
            <w:pPr>
              <w:pStyle w:val="HTML-wstpniesformatowany"/>
              <w:jc w:val="both"/>
              <w:rPr>
                <w:rFonts w:ascii="Verdana" w:hAnsi="Verdana" w:cs="Times New Roman"/>
                <w:bCs/>
                <w:strike/>
                <w:color w:val="FF0000"/>
                <w:sz w:val="18"/>
                <w:szCs w:val="18"/>
                <w:u w:val="single"/>
              </w:rPr>
            </w:pPr>
            <w:r w:rsidRPr="00BE5B8B">
              <w:rPr>
                <w:rFonts w:ascii="Verdana" w:hAnsi="Verdana" w:cs="Times New Roman"/>
                <w:bCs/>
                <w:strike/>
                <w:color w:val="FF0000"/>
                <w:sz w:val="18"/>
                <w:szCs w:val="18"/>
                <w:u w:val="single"/>
              </w:rPr>
              <w:t>Szerokość: nie większa niż 316 mm/</w:t>
            </w:r>
          </w:p>
          <w:p w14:paraId="37D40575" w14:textId="440D7863" w:rsidR="00C9436A" w:rsidRPr="00BE5B8B" w:rsidRDefault="000343E1" w:rsidP="00E67DE8">
            <w:pPr>
              <w:pStyle w:val="Tekstpodstawowy"/>
              <w:jc w:val="both"/>
              <w:rPr>
                <w:rFonts w:ascii="Verdana" w:eastAsia="Verdana" w:hAnsi="Verdana"/>
                <w:sz w:val="18"/>
                <w:szCs w:val="18"/>
              </w:rPr>
            </w:pPr>
            <w:r w:rsidRPr="00BE5B8B">
              <w:rPr>
                <w:rFonts w:ascii="Verdana" w:eastAsia="Verdana" w:hAnsi="Verdana"/>
                <w:sz w:val="18"/>
                <w:szCs w:val="18"/>
              </w:rPr>
              <w:t>Zamawiający wykreśla zapis dotyczący szerokości</w:t>
            </w:r>
          </w:p>
          <w:p w14:paraId="4AFEA88F" w14:textId="77777777" w:rsidR="00C9436A" w:rsidRPr="00BE5B8B" w:rsidRDefault="00C9436A" w:rsidP="00E67DE8">
            <w:pPr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AE05602" w14:textId="24FB962C" w:rsidR="00BE7BFD" w:rsidRPr="00BE5B8B" w:rsidRDefault="00C9436A" w:rsidP="00E67DE8">
      <w:pPr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 xml:space="preserve">Konfiguracja </w:t>
      </w:r>
      <w:r w:rsidR="00E67DE8" w:rsidRPr="00BE5B8B">
        <w:rPr>
          <w:rFonts w:ascii="Verdana" w:hAnsi="Verdana"/>
          <w:b/>
          <w:sz w:val="18"/>
          <w:szCs w:val="18"/>
        </w:rPr>
        <w:t xml:space="preserve">nr </w:t>
      </w:r>
      <w:r w:rsidRPr="00BE5B8B">
        <w:rPr>
          <w:rFonts w:ascii="Verdana" w:hAnsi="Verdana"/>
          <w:b/>
          <w:sz w:val="18"/>
          <w:szCs w:val="18"/>
        </w:rPr>
        <w:t>2</w:t>
      </w:r>
    </w:p>
    <w:p w14:paraId="7E3B8E38" w14:textId="77777777" w:rsidR="00C27DCA" w:rsidRPr="00BE5B8B" w:rsidRDefault="00C27DCA" w:rsidP="00C27DCA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yellow"/>
        </w:rPr>
        <w:t>Jest:</w:t>
      </w:r>
    </w:p>
    <w:p w14:paraId="4DCBF6A6" w14:textId="77777777" w:rsidR="00C27DCA" w:rsidRPr="00BE5B8B" w:rsidRDefault="00C27DCA" w:rsidP="0027325B">
      <w:pPr>
        <w:pStyle w:val="HTML-wstpniesformatowany"/>
        <w:jc w:val="both"/>
        <w:rPr>
          <w:rFonts w:ascii="Verdana" w:hAnsi="Verdana" w:cs="Times New Roman"/>
          <w:bCs/>
          <w:sz w:val="18"/>
          <w:szCs w:val="18"/>
        </w:rPr>
      </w:pPr>
      <w:r w:rsidRPr="00BE5B8B">
        <w:rPr>
          <w:rFonts w:ascii="Verdana" w:hAnsi="Verdana" w:cs="Times New Roman"/>
          <w:bCs/>
          <w:sz w:val="18"/>
          <w:szCs w:val="18"/>
        </w:rPr>
        <w:t>Szerokość: nie większa niż 316 mm</w:t>
      </w:r>
    </w:p>
    <w:p w14:paraId="24C22555" w14:textId="77777777" w:rsidR="00C27DCA" w:rsidRPr="00BE5B8B" w:rsidRDefault="00C27DCA" w:rsidP="00C27DCA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</w:t>
      </w:r>
    </w:p>
    <w:p w14:paraId="267DD2D2" w14:textId="17DAB2A1" w:rsidR="0027325B" w:rsidRPr="00BE5B8B" w:rsidRDefault="00C27DCA" w:rsidP="00BE5B8B">
      <w:pPr>
        <w:pStyle w:val="HTML-wstpniesformatowany"/>
        <w:jc w:val="both"/>
        <w:rPr>
          <w:rFonts w:ascii="Verdana" w:hAnsi="Verdana" w:cs="Times New Roman"/>
          <w:bCs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bCs/>
          <w:strike/>
          <w:color w:val="FF0000"/>
          <w:sz w:val="18"/>
          <w:szCs w:val="18"/>
          <w:u w:val="single"/>
        </w:rPr>
        <w:t>Szerokość: nie większa niż 316 mm/</w:t>
      </w:r>
    </w:p>
    <w:p w14:paraId="22A54DFC" w14:textId="235F9FAF" w:rsidR="007C7CD8" w:rsidRPr="00BE5B8B" w:rsidRDefault="000343E1" w:rsidP="00E67DE8">
      <w:pPr>
        <w:jc w:val="both"/>
        <w:rPr>
          <w:rFonts w:ascii="Verdana" w:eastAsia="Verdana" w:hAnsi="Verdana"/>
          <w:sz w:val="18"/>
          <w:szCs w:val="18"/>
        </w:rPr>
      </w:pPr>
      <w:r w:rsidRPr="00BE5B8B">
        <w:rPr>
          <w:rFonts w:ascii="Verdana" w:eastAsia="Verdana" w:hAnsi="Verdana"/>
          <w:sz w:val="18"/>
          <w:szCs w:val="18"/>
        </w:rPr>
        <w:t>Zamawiający wykreśla zapis dotyczący szerokości</w:t>
      </w:r>
    </w:p>
    <w:p w14:paraId="582FD634" w14:textId="77777777" w:rsidR="00E67DE8" w:rsidRPr="00BE5B8B" w:rsidRDefault="00E67DE8" w:rsidP="00E67DE8">
      <w:pPr>
        <w:jc w:val="both"/>
        <w:rPr>
          <w:rFonts w:ascii="Verdana" w:eastAsia="Verdana" w:hAnsi="Verdana"/>
          <w:sz w:val="18"/>
          <w:szCs w:val="18"/>
        </w:rPr>
      </w:pPr>
    </w:p>
    <w:p w14:paraId="78C46134" w14:textId="068CCE88" w:rsidR="00E80406" w:rsidRPr="00BE5B8B" w:rsidRDefault="00C27DCA" w:rsidP="00E03C76">
      <w:pPr>
        <w:ind w:right="-72"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>PYTANIE NR 2</w:t>
      </w:r>
    </w:p>
    <w:p w14:paraId="20D20D6A" w14:textId="77777777" w:rsidR="00E80406" w:rsidRPr="00BE5B8B" w:rsidRDefault="00E80406" w:rsidP="00E03C76">
      <w:pPr>
        <w:ind w:left="426" w:right="-72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Zwracam się z uprzejmą prośbą o weryfikację oraz zmianę specyfikacji w konfiguracji nr 4.</w:t>
      </w:r>
    </w:p>
    <w:p w14:paraId="3559695C" w14:textId="773B2BB8" w:rsidR="00E80406" w:rsidRPr="00BE5B8B" w:rsidRDefault="00E80406" w:rsidP="00E03C76">
      <w:pPr>
        <w:ind w:left="426" w:right="-72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Wskazany przez Państwa kod producenta laptopa (C5NC0UT) dotyczy modelu, który obecnie nie jest dostępny w oficjalnej dystrybucji na rynku polskim. W związku z brakiem możliwości zakupu dokładnie tego wariantu, zwracamy się z prośbą o zmianę specyfikacji na model który jest dostępny w Polsce. </w:t>
      </w:r>
    </w:p>
    <w:p w14:paraId="422BBDB2" w14:textId="77777777" w:rsidR="00E80406" w:rsidRPr="00BE5B8B" w:rsidRDefault="00E80406" w:rsidP="00E67DE8">
      <w:pPr>
        <w:ind w:right="-72"/>
        <w:jc w:val="both"/>
        <w:rPr>
          <w:rFonts w:ascii="Verdana" w:hAnsi="Verdana"/>
          <w:b/>
          <w:sz w:val="18"/>
          <w:szCs w:val="18"/>
        </w:rPr>
      </w:pPr>
    </w:p>
    <w:p w14:paraId="5BC4E626" w14:textId="77777777" w:rsidR="003E0087" w:rsidRDefault="003E0087" w:rsidP="00E67DE8">
      <w:pPr>
        <w:ind w:right="-72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84670F7" w14:textId="77777777" w:rsidR="003E0087" w:rsidRDefault="003E0087" w:rsidP="00E67DE8">
      <w:pPr>
        <w:ind w:right="-72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0F96593E" w14:textId="2BBE22B6" w:rsidR="00E67DE8" w:rsidRPr="00BE5B8B" w:rsidRDefault="00C27DCA" w:rsidP="00E67DE8">
      <w:pPr>
        <w:ind w:right="-72"/>
        <w:jc w:val="both"/>
        <w:rPr>
          <w:rFonts w:ascii="Verdana" w:hAnsi="Verdana"/>
          <w:b/>
          <w:sz w:val="18"/>
          <w:szCs w:val="18"/>
          <w:u w:val="single"/>
        </w:rPr>
      </w:pPr>
      <w:r w:rsidRPr="00BE5B8B">
        <w:rPr>
          <w:rFonts w:ascii="Verdana" w:hAnsi="Verdana"/>
          <w:b/>
          <w:sz w:val="18"/>
          <w:szCs w:val="18"/>
          <w:u w:val="single"/>
        </w:rPr>
        <w:t xml:space="preserve">ODPOWIEDŹ NA PYTANIE NR 2: </w:t>
      </w:r>
    </w:p>
    <w:p w14:paraId="3C586AC9" w14:textId="53CF8B9A" w:rsidR="00E67DE8" w:rsidRDefault="00E67DE8" w:rsidP="00E67DE8">
      <w:pPr>
        <w:ind w:left="30" w:right="-72"/>
        <w:jc w:val="both"/>
        <w:rPr>
          <w:rFonts w:ascii="Verdana" w:hAnsi="Verdana"/>
          <w:bCs/>
          <w:sz w:val="18"/>
          <w:szCs w:val="18"/>
        </w:rPr>
      </w:pPr>
      <w:r w:rsidRPr="00BE5B8B">
        <w:rPr>
          <w:rFonts w:ascii="Verdana" w:hAnsi="Verdana"/>
          <w:bCs/>
          <w:sz w:val="18"/>
          <w:szCs w:val="18"/>
        </w:rPr>
        <w:t>Zamawiający  zmienia zapis  w pkt 4 SWZ</w:t>
      </w:r>
    </w:p>
    <w:p w14:paraId="08539715" w14:textId="77777777" w:rsidR="00BE5B8B" w:rsidRPr="00BE5B8B" w:rsidRDefault="00BE5B8B" w:rsidP="00E67DE8">
      <w:pPr>
        <w:ind w:left="30" w:right="-72"/>
        <w:jc w:val="both"/>
        <w:rPr>
          <w:rFonts w:ascii="Verdana" w:hAnsi="Verdana"/>
          <w:bCs/>
          <w:sz w:val="18"/>
          <w:szCs w:val="18"/>
        </w:rPr>
      </w:pPr>
    </w:p>
    <w:p w14:paraId="589EC2C2" w14:textId="4AA7D464" w:rsidR="00E67DE8" w:rsidRPr="00BE5B8B" w:rsidRDefault="00C27DCA" w:rsidP="00E67DE8">
      <w:pPr>
        <w:ind w:right="-72"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>Konfiguracja</w:t>
      </w:r>
      <w:r w:rsidR="00E67DE8" w:rsidRPr="00BE5B8B">
        <w:rPr>
          <w:rFonts w:ascii="Verdana" w:hAnsi="Verdana"/>
          <w:b/>
          <w:sz w:val="18"/>
          <w:szCs w:val="18"/>
        </w:rPr>
        <w:t xml:space="preserve"> nr 4</w:t>
      </w:r>
    </w:p>
    <w:p w14:paraId="3646B9E3" w14:textId="77777777" w:rsidR="00E67DE8" w:rsidRPr="00BE5B8B" w:rsidRDefault="00E67DE8" w:rsidP="00E67DE8">
      <w:pPr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yellow"/>
        </w:rPr>
        <w:t>Jest</w:t>
      </w:r>
      <w:r w:rsidR="00E80406" w:rsidRPr="00BE5B8B">
        <w:rPr>
          <w:rFonts w:ascii="Verdana" w:hAnsi="Verdana"/>
          <w:b/>
          <w:sz w:val="18"/>
          <w:szCs w:val="18"/>
          <w:highlight w:val="yellow"/>
        </w:rPr>
        <w:t>:</w:t>
      </w:r>
      <w:r w:rsidR="00E80406" w:rsidRPr="00BE5B8B">
        <w:rPr>
          <w:rFonts w:ascii="Verdana" w:hAnsi="Verdana"/>
          <w:b/>
          <w:sz w:val="18"/>
          <w:szCs w:val="18"/>
        </w:rPr>
        <w:t xml:space="preserve"> 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</w:p>
    <w:p w14:paraId="2DABDBA9" w14:textId="410D860D" w:rsidR="0050517E" w:rsidRPr="00BE5B8B" w:rsidRDefault="00E80406" w:rsidP="00E67DE8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HP ZBook X G1i C5NC0UT 16 </w:t>
      </w:r>
    </w:p>
    <w:p w14:paraId="05AFB866" w14:textId="77777777" w:rsidR="00E67DE8" w:rsidRPr="00BE5B8B" w:rsidRDefault="00E80406" w:rsidP="00E67DE8">
      <w:pPr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być: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</w:p>
    <w:p w14:paraId="79791A8A" w14:textId="30C05B9F" w:rsidR="00522D92" w:rsidRDefault="000F793C" w:rsidP="00E67DE8">
      <w:pPr>
        <w:jc w:val="both"/>
        <w:rPr>
          <w:rFonts w:ascii="Verdana" w:hAnsi="Verdana"/>
          <w:sz w:val="18"/>
          <w:szCs w:val="18"/>
        </w:rPr>
      </w:pPr>
      <w:r w:rsidRPr="000F793C">
        <w:rPr>
          <w:rFonts w:ascii="Verdana" w:hAnsi="Verdana"/>
          <w:sz w:val="18"/>
          <w:szCs w:val="18"/>
        </w:rPr>
        <w:t xml:space="preserve">HP </w:t>
      </w:r>
      <w:proofErr w:type="spellStart"/>
      <w:r w:rsidRPr="000F793C">
        <w:rPr>
          <w:rFonts w:ascii="Verdana" w:hAnsi="Verdana"/>
          <w:sz w:val="18"/>
          <w:szCs w:val="18"/>
        </w:rPr>
        <w:t>ZBook</w:t>
      </w:r>
      <w:proofErr w:type="spellEnd"/>
      <w:r w:rsidRPr="000F793C">
        <w:rPr>
          <w:rFonts w:ascii="Verdana" w:hAnsi="Verdana"/>
          <w:sz w:val="18"/>
          <w:szCs w:val="18"/>
        </w:rPr>
        <w:t xml:space="preserve"> X G1i B72XNET 16</w:t>
      </w:r>
    </w:p>
    <w:p w14:paraId="2D74BC2F" w14:textId="77777777" w:rsidR="00BE5B8B" w:rsidRPr="00BE5B8B" w:rsidRDefault="00BE5B8B" w:rsidP="00E67DE8">
      <w:pPr>
        <w:jc w:val="both"/>
        <w:rPr>
          <w:rFonts w:ascii="Verdana" w:hAnsi="Verdana"/>
          <w:sz w:val="18"/>
          <w:szCs w:val="18"/>
        </w:rPr>
      </w:pPr>
    </w:p>
    <w:p w14:paraId="2593A7DB" w14:textId="7F3EACE6" w:rsidR="00522D92" w:rsidRDefault="00522D92" w:rsidP="00522D92">
      <w:pPr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yellow"/>
        </w:rPr>
        <w:t>Jest:</w:t>
      </w:r>
      <w:r w:rsidRPr="00BE5B8B">
        <w:rPr>
          <w:rFonts w:ascii="Verdana" w:hAnsi="Verdana"/>
          <w:b/>
          <w:sz w:val="18"/>
          <w:szCs w:val="18"/>
        </w:rPr>
        <w:t xml:space="preserve">  </w:t>
      </w:r>
    </w:p>
    <w:p w14:paraId="1CE2BA30" w14:textId="3EDC668E" w:rsidR="00BE5B8B" w:rsidRPr="00BE5B8B" w:rsidRDefault="00BE5B8B" w:rsidP="00BE5B8B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BE5B8B">
        <w:rPr>
          <w:rFonts w:ascii="Verdana" w:eastAsia="Verdana" w:hAnsi="Verdana" w:cs="Verdana"/>
          <w:sz w:val="18"/>
          <w:szCs w:val="18"/>
        </w:rPr>
        <w:t>Dyski twarde:</w:t>
      </w:r>
      <w:r w:rsidRPr="00BE5B8B">
        <w:rPr>
          <w:rFonts w:ascii="Verdana" w:eastAsia="Verdana" w:hAnsi="Verdana" w:cs="Verdana"/>
          <w:sz w:val="18"/>
          <w:szCs w:val="18"/>
        </w:rPr>
        <w:br/>
        <w:t>Dwa dyski twarde wykonane w technologii SSD Non-Volatile Memory Express (NVMe), o pojemności nie mniejszej niż 1 TB każdy.</w:t>
      </w:r>
    </w:p>
    <w:p w14:paraId="4955AB91" w14:textId="51A75E8A" w:rsidR="00BE5B8B" w:rsidRPr="00BE5B8B" w:rsidRDefault="00BE5B8B" w:rsidP="00BE5B8B">
      <w:pPr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</w:t>
      </w:r>
    </w:p>
    <w:p w14:paraId="5B362019" w14:textId="77777777" w:rsidR="0050517E" w:rsidRPr="00BE5B8B" w:rsidRDefault="0050517E" w:rsidP="0050517E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Dysk twardy:</w:t>
      </w:r>
    </w:p>
    <w:p w14:paraId="2B6627BE" w14:textId="5BC0D211" w:rsidR="00036582" w:rsidRDefault="0050517E" w:rsidP="0050517E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Dysk twardy wykonany w technologii SSD Non-Volatile Memory Express (NVMe), o pojemności nie mniejszej niż 1 TB.</w:t>
      </w:r>
    </w:p>
    <w:p w14:paraId="02BA2EA7" w14:textId="77777777" w:rsidR="00BE5B8B" w:rsidRPr="00BE5B8B" w:rsidRDefault="00BE5B8B" w:rsidP="0050517E">
      <w:pPr>
        <w:jc w:val="both"/>
        <w:rPr>
          <w:rFonts w:ascii="Verdana" w:hAnsi="Verdana"/>
          <w:sz w:val="18"/>
          <w:szCs w:val="18"/>
        </w:rPr>
      </w:pPr>
    </w:p>
    <w:p w14:paraId="2E65A69C" w14:textId="0CB584FE" w:rsidR="00036582" w:rsidRDefault="00036582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31145947" w14:textId="77777777" w:rsidR="00BE5B8B" w:rsidRPr="00BE5B8B" w:rsidRDefault="00BE5B8B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359E9FD4" w14:textId="78C4BD80" w:rsidR="00036582" w:rsidRPr="00BE5B8B" w:rsidRDefault="00C27DCA" w:rsidP="00E67DE8">
      <w:pPr>
        <w:ind w:right="-72"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>PYTANIE  NR 3</w:t>
      </w:r>
    </w:p>
    <w:p w14:paraId="6C720682" w14:textId="5F3F2EA0" w:rsidR="00036582" w:rsidRPr="00BE5B8B" w:rsidRDefault="00036582" w:rsidP="00E03C76">
      <w:pPr>
        <w:ind w:left="426" w:right="-72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Weryfikujemy przesłaną przez Państwa specyfikację i zauważyliśmy rozbieżność w konfiguracji nr 2, którą chcielibyśmy wyjaśnić przed realizacją.</w:t>
      </w:r>
      <w:r w:rsidR="00DA0321" w:rsidRPr="00BE5B8B">
        <w:rPr>
          <w:rFonts w:ascii="Verdana" w:hAnsi="Verdana"/>
          <w:sz w:val="18"/>
          <w:szCs w:val="18"/>
        </w:rPr>
        <w:t xml:space="preserve"> </w:t>
      </w:r>
      <w:r w:rsidRPr="00BE5B8B">
        <w:rPr>
          <w:rFonts w:ascii="Verdana" w:hAnsi="Verdana"/>
          <w:sz w:val="18"/>
          <w:szCs w:val="18"/>
        </w:rPr>
        <w:t>W opisie konfiguracji podali Państwo jako przykładowy kod produktu (part number) model c51n7et. Ten konkretny model fabrycznie odpowiada specyfikacji 16 GB RAM oraz dysk 512 GB. Jednak w dalszej części opisu (poniżej kodu) wskazali Państwo wymagania dotyczące 32 GB RAM oraz dysku 1 T, oraz podali państwo chcą procesor ultra 7 235 który nie istnieje  Zwracamy się z prośbą o wyjaśnienie którą konfiguracje państwo wymagają.</w:t>
      </w:r>
    </w:p>
    <w:p w14:paraId="3ACE8B00" w14:textId="77777777" w:rsidR="00E67DE8" w:rsidRPr="00BE5B8B" w:rsidRDefault="00E67DE8" w:rsidP="00E67DE8">
      <w:pPr>
        <w:ind w:right="-72"/>
        <w:jc w:val="both"/>
        <w:rPr>
          <w:rFonts w:ascii="Verdana" w:hAnsi="Verdana"/>
          <w:sz w:val="18"/>
          <w:szCs w:val="18"/>
          <w:highlight w:val="cyan"/>
        </w:rPr>
      </w:pPr>
    </w:p>
    <w:p w14:paraId="346506F4" w14:textId="77777777" w:rsidR="00E67DE8" w:rsidRPr="00BE5B8B" w:rsidRDefault="00E67DE8" w:rsidP="00E67DE8">
      <w:pPr>
        <w:ind w:right="-72"/>
        <w:jc w:val="both"/>
        <w:rPr>
          <w:rFonts w:ascii="Verdana" w:hAnsi="Verdana"/>
          <w:sz w:val="18"/>
          <w:szCs w:val="18"/>
          <w:highlight w:val="cyan"/>
        </w:rPr>
      </w:pPr>
    </w:p>
    <w:p w14:paraId="007267B1" w14:textId="7B7A46E1" w:rsidR="00E67DE8" w:rsidRPr="00BE5B8B" w:rsidRDefault="00C27DCA" w:rsidP="00E67DE8">
      <w:pPr>
        <w:ind w:right="-72"/>
        <w:jc w:val="both"/>
        <w:rPr>
          <w:rFonts w:ascii="Verdana" w:hAnsi="Verdana"/>
          <w:sz w:val="18"/>
          <w:szCs w:val="18"/>
          <w:u w:val="single"/>
        </w:rPr>
      </w:pPr>
      <w:r w:rsidRPr="00BE5B8B">
        <w:rPr>
          <w:rFonts w:ascii="Verdana" w:hAnsi="Verdana"/>
          <w:b/>
          <w:sz w:val="18"/>
          <w:szCs w:val="18"/>
          <w:u w:val="single"/>
        </w:rPr>
        <w:t>ODPOWIEDŹ NA PYTANIE  NR 3</w:t>
      </w:r>
      <w:r w:rsidRPr="00BE5B8B">
        <w:rPr>
          <w:rFonts w:ascii="Verdana" w:hAnsi="Verdana"/>
          <w:sz w:val="18"/>
          <w:szCs w:val="18"/>
          <w:u w:val="single"/>
        </w:rPr>
        <w:t xml:space="preserve">: </w:t>
      </w:r>
    </w:p>
    <w:p w14:paraId="5B35C9F9" w14:textId="77777777" w:rsidR="00E67DE8" w:rsidRPr="00BE5B8B" w:rsidRDefault="00E67DE8" w:rsidP="00E67DE8">
      <w:pPr>
        <w:ind w:left="30" w:right="-72"/>
        <w:jc w:val="both"/>
        <w:rPr>
          <w:rFonts w:ascii="Verdana" w:hAnsi="Verdana"/>
          <w:bCs/>
          <w:sz w:val="18"/>
          <w:szCs w:val="18"/>
        </w:rPr>
      </w:pPr>
      <w:r w:rsidRPr="00BE5B8B">
        <w:rPr>
          <w:rFonts w:ascii="Verdana" w:hAnsi="Verdana"/>
          <w:bCs/>
          <w:sz w:val="18"/>
          <w:szCs w:val="18"/>
        </w:rPr>
        <w:t>Zamawiający  zmienia zapis  w pkt 4 SWZ</w:t>
      </w:r>
    </w:p>
    <w:p w14:paraId="757EA3CA" w14:textId="4909B76D" w:rsidR="00E67DE8" w:rsidRPr="00BE5B8B" w:rsidRDefault="00E67DE8" w:rsidP="00E67DE8">
      <w:pPr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>Konfiguracja 2</w:t>
      </w:r>
    </w:p>
    <w:p w14:paraId="14E480F0" w14:textId="22D52748" w:rsidR="00036582" w:rsidRPr="00BE5B8B" w:rsidRDefault="00E67DE8" w:rsidP="00E67DE8">
      <w:pPr>
        <w:rPr>
          <w:rFonts w:ascii="Verdana" w:hAnsi="Verdana"/>
          <w:b/>
          <w:sz w:val="18"/>
          <w:szCs w:val="18"/>
          <w:highlight w:val="yellow"/>
          <w:lang w:val="en-GB"/>
        </w:rPr>
      </w:pPr>
      <w:r w:rsidRPr="00BE5B8B">
        <w:rPr>
          <w:rFonts w:ascii="Verdana" w:hAnsi="Verdana"/>
          <w:b/>
          <w:sz w:val="18"/>
          <w:szCs w:val="18"/>
          <w:highlight w:val="yellow"/>
          <w:lang w:val="en-GB"/>
        </w:rPr>
        <w:t>Jest:</w:t>
      </w:r>
    </w:p>
    <w:p w14:paraId="600A86F8" w14:textId="77777777" w:rsidR="00AA25FD" w:rsidRPr="00BE5B8B" w:rsidRDefault="00AA25FD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Przykładowe modele:</w:t>
      </w:r>
    </w:p>
    <w:p w14:paraId="1D332A37" w14:textId="77777777" w:rsidR="00036582" w:rsidRPr="00BE5B8B" w:rsidRDefault="00036582" w:rsidP="00E67DE8">
      <w:pPr>
        <w:pStyle w:val="Akapitzlist"/>
        <w:numPr>
          <w:ilvl w:val="0"/>
          <w:numId w:val="9"/>
        </w:numPr>
        <w:ind w:left="406"/>
        <w:rPr>
          <w:rFonts w:ascii="Verdana" w:hAnsi="Verdana"/>
          <w:color w:val="000000" w:themeColor="text1"/>
          <w:sz w:val="18"/>
          <w:szCs w:val="18"/>
          <w:lang w:val="en-GB"/>
        </w:rPr>
      </w:pPr>
      <w:r w:rsidRPr="00BE5B8B">
        <w:rPr>
          <w:rFonts w:ascii="Verdana" w:hAnsi="Verdana"/>
          <w:color w:val="000000" w:themeColor="text1"/>
          <w:sz w:val="18"/>
          <w:szCs w:val="18"/>
          <w:lang w:val="en-GB"/>
        </w:rPr>
        <w:t xml:space="preserve">Dell Pro Max 14" MC14250 (Intel Core Ultra 7 255H, 32  GB RAM, 1  TB SSD NVMe), </w:t>
      </w:r>
    </w:p>
    <w:p w14:paraId="4EE74E34" w14:textId="02FB30C3" w:rsidR="00036582" w:rsidRPr="00BE5B8B" w:rsidRDefault="00036582" w:rsidP="00E67DE8">
      <w:pPr>
        <w:pStyle w:val="Akapitzlist"/>
        <w:numPr>
          <w:ilvl w:val="0"/>
          <w:numId w:val="9"/>
        </w:numPr>
        <w:ind w:left="406"/>
        <w:rPr>
          <w:rFonts w:ascii="Verdana" w:hAnsi="Verdana"/>
          <w:color w:val="000000" w:themeColor="text1"/>
          <w:sz w:val="18"/>
          <w:szCs w:val="18"/>
          <w:lang w:val="en-US"/>
        </w:rPr>
      </w:pPr>
      <w:r w:rsidRPr="00BE5B8B">
        <w:rPr>
          <w:rFonts w:ascii="Verdana" w:hAnsi="Verdana"/>
          <w:color w:val="000000" w:themeColor="text1"/>
          <w:sz w:val="18"/>
          <w:szCs w:val="18"/>
          <w:lang w:val="en-GB"/>
        </w:rPr>
        <w:t xml:space="preserve">HP EliteBook 6 G1i C51N7ET 14" (Intel Core Ultra 7 </w:t>
      </w:r>
      <w:r w:rsidRPr="00BE5B8B">
        <w:rPr>
          <w:rFonts w:ascii="Verdana" w:hAnsi="Verdana"/>
          <w:b/>
          <w:color w:val="000000" w:themeColor="text1"/>
          <w:sz w:val="18"/>
          <w:szCs w:val="18"/>
          <w:lang w:val="en-GB"/>
        </w:rPr>
        <w:t>235U</w:t>
      </w:r>
      <w:r w:rsidRPr="00BE5B8B">
        <w:rPr>
          <w:rFonts w:ascii="Verdana" w:hAnsi="Verdana"/>
          <w:color w:val="000000" w:themeColor="text1"/>
          <w:sz w:val="18"/>
          <w:szCs w:val="18"/>
          <w:lang w:val="en-GB"/>
        </w:rPr>
        <w:t>, 32  RAM, 1  TB SSD NVMe).</w:t>
      </w:r>
    </w:p>
    <w:p w14:paraId="1020EC2D" w14:textId="77777777" w:rsidR="0027325B" w:rsidRPr="00BE5B8B" w:rsidRDefault="0027325B" w:rsidP="00A60548">
      <w:pPr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</w:rPr>
        <w:t xml:space="preserve">Pamięć operacyjna: </w:t>
      </w:r>
    </w:p>
    <w:p w14:paraId="5A1121AF" w14:textId="77777777" w:rsidR="0027325B" w:rsidRPr="00BE5B8B" w:rsidRDefault="0027325B" w:rsidP="00A60548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Pamięć RAM o pojemności nie mniejszej niż </w:t>
      </w:r>
      <w:r w:rsidRPr="00D27343">
        <w:rPr>
          <w:rFonts w:ascii="Verdana" w:hAnsi="Verdana"/>
          <w:b/>
          <w:bCs/>
          <w:sz w:val="18"/>
          <w:szCs w:val="18"/>
        </w:rPr>
        <w:t>32 GB</w:t>
      </w:r>
      <w:r w:rsidRPr="00BE5B8B">
        <w:rPr>
          <w:rFonts w:ascii="Verdana" w:hAnsi="Verdana"/>
          <w:sz w:val="18"/>
          <w:szCs w:val="18"/>
        </w:rPr>
        <w:t>. Taktowanie pamięci nie niższe niż 5600 MHz.</w:t>
      </w:r>
    </w:p>
    <w:p w14:paraId="5E461E46" w14:textId="77777777" w:rsidR="0027325B" w:rsidRPr="00BE5B8B" w:rsidRDefault="0027325B" w:rsidP="00A60548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Dysk twardy:</w:t>
      </w:r>
    </w:p>
    <w:p w14:paraId="43044C41" w14:textId="77777777" w:rsidR="0027325B" w:rsidRPr="00BE5B8B" w:rsidRDefault="0027325B" w:rsidP="00A60548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Dysk twardy wykonany w technologii SSD Non-Volatile Memory Express (NVMe), o pojemności nie mniejszej niż </w:t>
      </w:r>
      <w:r w:rsidRPr="00D27343">
        <w:rPr>
          <w:rFonts w:ascii="Verdana" w:hAnsi="Verdana"/>
          <w:b/>
          <w:bCs/>
          <w:sz w:val="18"/>
          <w:szCs w:val="18"/>
        </w:rPr>
        <w:t>1 TB</w:t>
      </w:r>
    </w:p>
    <w:p w14:paraId="398934A1" w14:textId="77777777" w:rsidR="0027325B" w:rsidRPr="00BE5B8B" w:rsidRDefault="00036582" w:rsidP="00E67DE8">
      <w:pPr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</w:rPr>
        <w:t xml:space="preserve"> </w:t>
      </w:r>
    </w:p>
    <w:p w14:paraId="579EF5A8" w14:textId="77777777" w:rsidR="00AA25FD" w:rsidRPr="00BE5B8B" w:rsidRDefault="00036582" w:rsidP="00AA25FD">
      <w:pPr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być:</w:t>
      </w:r>
      <w:r w:rsidRPr="00BE5B8B">
        <w:rPr>
          <w:rFonts w:ascii="Verdana" w:hAnsi="Verdana"/>
          <w:b/>
          <w:sz w:val="18"/>
          <w:szCs w:val="18"/>
        </w:rPr>
        <w:t xml:space="preserve"> </w:t>
      </w:r>
    </w:p>
    <w:p w14:paraId="2339BE8B" w14:textId="77777777" w:rsidR="00AA25FD" w:rsidRPr="00BE5B8B" w:rsidRDefault="00AA25FD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Przykładowe modele:</w:t>
      </w:r>
    </w:p>
    <w:p w14:paraId="6FD5FFB4" w14:textId="2671FEC6" w:rsidR="00036582" w:rsidRPr="00D27343" w:rsidRDefault="00BE5B8B" w:rsidP="00AA25FD">
      <w:pPr>
        <w:rPr>
          <w:rFonts w:ascii="Verdana" w:hAnsi="Verdana"/>
          <w:sz w:val="18"/>
          <w:szCs w:val="18"/>
        </w:rPr>
      </w:pPr>
      <w:r w:rsidRPr="00D27343">
        <w:rPr>
          <w:rFonts w:ascii="Verdana" w:hAnsi="Verdana"/>
          <w:sz w:val="18"/>
          <w:szCs w:val="18"/>
        </w:rPr>
        <w:t xml:space="preserve">-     </w:t>
      </w:r>
      <w:r w:rsidR="00036582" w:rsidRPr="00D27343">
        <w:rPr>
          <w:rFonts w:ascii="Verdana" w:hAnsi="Verdana"/>
          <w:sz w:val="18"/>
          <w:szCs w:val="18"/>
        </w:rPr>
        <w:t xml:space="preserve">Dell Pro Max 14" MC14250 (Intel Core Ultra 7 255H, </w:t>
      </w:r>
      <w:r w:rsidR="00036582" w:rsidRPr="00D27343">
        <w:rPr>
          <w:rFonts w:ascii="Verdana" w:hAnsi="Verdana"/>
          <w:color w:val="FF0000"/>
          <w:sz w:val="18"/>
          <w:szCs w:val="18"/>
        </w:rPr>
        <w:t xml:space="preserve">16  GB RAM, 512 </w:t>
      </w:r>
      <w:r w:rsidR="000343E1" w:rsidRPr="00D27343">
        <w:rPr>
          <w:rFonts w:ascii="Verdana" w:hAnsi="Verdana"/>
          <w:color w:val="FF0000"/>
          <w:sz w:val="18"/>
          <w:szCs w:val="18"/>
        </w:rPr>
        <w:t>GB</w:t>
      </w:r>
      <w:r w:rsidR="00036582" w:rsidRPr="00D27343">
        <w:rPr>
          <w:rFonts w:ascii="Verdana" w:hAnsi="Verdana"/>
          <w:color w:val="FF0000"/>
          <w:sz w:val="18"/>
          <w:szCs w:val="18"/>
        </w:rPr>
        <w:t xml:space="preserve"> </w:t>
      </w:r>
      <w:r w:rsidR="00036582" w:rsidRPr="00D27343">
        <w:rPr>
          <w:rFonts w:ascii="Verdana" w:hAnsi="Verdana"/>
          <w:color w:val="000000" w:themeColor="text1"/>
          <w:sz w:val="18"/>
          <w:szCs w:val="18"/>
        </w:rPr>
        <w:t>SSD NVMe</w:t>
      </w:r>
      <w:r w:rsidR="00036582" w:rsidRPr="00D27343">
        <w:rPr>
          <w:rFonts w:ascii="Verdana" w:hAnsi="Verdana"/>
          <w:sz w:val="18"/>
          <w:szCs w:val="18"/>
        </w:rPr>
        <w:t xml:space="preserve">), </w:t>
      </w:r>
    </w:p>
    <w:p w14:paraId="7FBF7D45" w14:textId="72D6606E" w:rsidR="00036582" w:rsidRPr="00BE5B8B" w:rsidRDefault="00036582" w:rsidP="00E67DE8">
      <w:pPr>
        <w:pStyle w:val="Akapitzlist"/>
        <w:numPr>
          <w:ilvl w:val="0"/>
          <w:numId w:val="9"/>
        </w:numPr>
        <w:ind w:left="406"/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  <w:lang w:val="en-GB"/>
        </w:rPr>
        <w:t xml:space="preserve">HP EliteBook 6 G1i C51N7ET 14" (Intel Core Ultra 7 </w:t>
      </w:r>
      <w:r w:rsidRPr="00BE5B8B">
        <w:rPr>
          <w:rFonts w:ascii="Verdana" w:hAnsi="Verdana"/>
          <w:b/>
          <w:color w:val="FF0000"/>
          <w:sz w:val="18"/>
          <w:szCs w:val="18"/>
          <w:lang w:val="en-GB"/>
        </w:rPr>
        <w:t>255H</w:t>
      </w:r>
      <w:r w:rsidRPr="00BE5B8B">
        <w:rPr>
          <w:rFonts w:ascii="Verdana" w:hAnsi="Verdana"/>
          <w:sz w:val="18"/>
          <w:szCs w:val="18"/>
          <w:lang w:val="en-GB"/>
        </w:rPr>
        <w:t xml:space="preserve">, </w:t>
      </w:r>
      <w:r w:rsidRPr="00BE5B8B">
        <w:rPr>
          <w:rFonts w:ascii="Verdana" w:hAnsi="Verdana"/>
          <w:color w:val="FF0000"/>
          <w:sz w:val="18"/>
          <w:szCs w:val="18"/>
          <w:lang w:val="en-GB"/>
        </w:rPr>
        <w:t xml:space="preserve">16  RAM, 512 </w:t>
      </w:r>
      <w:r w:rsidR="00116611" w:rsidRPr="00BE5B8B">
        <w:rPr>
          <w:rFonts w:ascii="Verdana" w:hAnsi="Verdana"/>
          <w:color w:val="FF0000"/>
          <w:sz w:val="18"/>
          <w:szCs w:val="18"/>
          <w:lang w:val="en-GB"/>
        </w:rPr>
        <w:t xml:space="preserve">GB </w:t>
      </w:r>
      <w:r w:rsidRPr="00BE5B8B">
        <w:rPr>
          <w:rFonts w:ascii="Verdana" w:hAnsi="Verdana"/>
          <w:color w:val="000000" w:themeColor="text1"/>
          <w:sz w:val="18"/>
          <w:szCs w:val="18"/>
          <w:lang w:val="en-GB"/>
        </w:rPr>
        <w:t>SSD NVMe).</w:t>
      </w:r>
    </w:p>
    <w:p w14:paraId="5FF5F47B" w14:textId="77777777" w:rsidR="0027325B" w:rsidRPr="00BE5B8B" w:rsidRDefault="0027325B" w:rsidP="00EE4BE1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Pamięć operacyjna:</w:t>
      </w:r>
    </w:p>
    <w:p w14:paraId="138E40EF" w14:textId="77777777" w:rsidR="0027325B" w:rsidRPr="00BE5B8B" w:rsidRDefault="0027325B" w:rsidP="00EE4BE1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Pamięć RAM o pojemności nie mniejszej niż </w:t>
      </w:r>
      <w:r w:rsidRPr="00BE5B8B">
        <w:rPr>
          <w:rFonts w:ascii="Verdana" w:hAnsi="Verdana"/>
          <w:color w:val="EE0000"/>
          <w:sz w:val="18"/>
          <w:szCs w:val="18"/>
        </w:rPr>
        <w:t>16 GB</w:t>
      </w:r>
      <w:r w:rsidRPr="00BE5B8B">
        <w:rPr>
          <w:rFonts w:ascii="Verdana" w:hAnsi="Verdana"/>
          <w:sz w:val="18"/>
          <w:szCs w:val="18"/>
        </w:rPr>
        <w:t>. Taktowanie pamięci nie niższe niż 5600 MHz.</w:t>
      </w:r>
    </w:p>
    <w:p w14:paraId="4E26DC51" w14:textId="77777777" w:rsidR="0027325B" w:rsidRPr="00BE5B8B" w:rsidRDefault="0027325B" w:rsidP="00EE4BE1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Dysk twardy:</w:t>
      </w:r>
    </w:p>
    <w:p w14:paraId="5C9E853B" w14:textId="77777777" w:rsidR="0027325B" w:rsidRPr="00BE5B8B" w:rsidRDefault="0027325B" w:rsidP="00EE4BE1">
      <w:pPr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Dysk twardy wykonany w technologii SSD Non-Volatile Memory Express (NVMe), o pojemności nie mniejszej niż </w:t>
      </w:r>
      <w:r w:rsidRPr="00BE5B8B">
        <w:rPr>
          <w:rFonts w:ascii="Verdana" w:hAnsi="Verdana"/>
          <w:color w:val="EE0000"/>
          <w:sz w:val="18"/>
          <w:szCs w:val="18"/>
        </w:rPr>
        <w:t>512 GB</w:t>
      </w:r>
    </w:p>
    <w:p w14:paraId="486A1A66" w14:textId="77777777" w:rsidR="0027325B" w:rsidRPr="00BE5B8B" w:rsidRDefault="0027325B" w:rsidP="00EE4BE1">
      <w:pPr>
        <w:jc w:val="both"/>
        <w:rPr>
          <w:rFonts w:ascii="Verdana" w:hAnsi="Verdana"/>
          <w:sz w:val="18"/>
          <w:szCs w:val="18"/>
        </w:rPr>
      </w:pPr>
    </w:p>
    <w:p w14:paraId="32F221A0" w14:textId="0E00CF9E" w:rsidR="00036582" w:rsidRPr="00BE5B8B" w:rsidRDefault="00036582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5CED0517" w14:textId="0BE91ED9" w:rsidR="00036582" w:rsidRPr="00BE5B8B" w:rsidRDefault="00036582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13E63125" w14:textId="0ECCF97B" w:rsidR="00036582" w:rsidRPr="00E03C76" w:rsidRDefault="00C27DCA" w:rsidP="00E67DE8">
      <w:pPr>
        <w:pStyle w:val="HTML-wstpniesformatowany"/>
        <w:jc w:val="both"/>
        <w:rPr>
          <w:rFonts w:ascii="Verdana" w:eastAsia="Verdana" w:hAnsi="Verdana" w:cs="Times New Roman"/>
          <w:b/>
        </w:rPr>
      </w:pPr>
      <w:r w:rsidRPr="00E03C76">
        <w:rPr>
          <w:rFonts w:ascii="Verdana" w:hAnsi="Verdana" w:cs="Times New Roman"/>
          <w:b/>
        </w:rPr>
        <w:t>PONADTO ZAMAWIAJĄCY DOKONUJE DODATKOWYCH ZMIAN W PKT 4 SWZ</w:t>
      </w:r>
      <w:r w:rsidR="00E67DE8" w:rsidRPr="00E03C76">
        <w:rPr>
          <w:rFonts w:ascii="Verdana" w:hAnsi="Verdana" w:cs="Times New Roman"/>
          <w:b/>
        </w:rPr>
        <w:t>:</w:t>
      </w:r>
    </w:p>
    <w:p w14:paraId="7845CC8B" w14:textId="77777777" w:rsidR="00036582" w:rsidRPr="00BE5B8B" w:rsidRDefault="00036582" w:rsidP="00E67DE8">
      <w:pPr>
        <w:pStyle w:val="HTML-wstpniesformatowany"/>
        <w:jc w:val="both"/>
        <w:rPr>
          <w:rFonts w:ascii="Verdana" w:eastAsia="Verdana" w:hAnsi="Verdana" w:cs="Times New Roman"/>
          <w:b/>
          <w:sz w:val="18"/>
          <w:szCs w:val="18"/>
        </w:rPr>
      </w:pPr>
    </w:p>
    <w:p w14:paraId="54120587" w14:textId="4D604010" w:rsidR="00036582" w:rsidRPr="00BE5B8B" w:rsidRDefault="00E03C76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eastAsia="Verdana" w:hAnsi="Verdana" w:cs="Times New Roman"/>
          <w:b/>
          <w:sz w:val="18"/>
          <w:szCs w:val="18"/>
          <w:u w:val="single"/>
        </w:rPr>
        <w:t>DLA KONFIGURACJI  NR 1:</w:t>
      </w:r>
    </w:p>
    <w:p w14:paraId="526ADCD1" w14:textId="328C3D67" w:rsidR="00036582" w:rsidRPr="00BE5B8B" w:rsidRDefault="00E67DE8" w:rsidP="00E67DE8">
      <w:pPr>
        <w:pStyle w:val="HTML-wstpniesformatowany"/>
        <w:jc w:val="both"/>
        <w:rPr>
          <w:rFonts w:ascii="Verdana" w:hAnsi="Verdana" w:cs="Times New Roman"/>
          <w:b/>
          <w:sz w:val="18"/>
          <w:szCs w:val="18"/>
          <w:u w:val="single"/>
        </w:rPr>
      </w:pPr>
      <w:bookmarkStart w:id="3" w:name="_Hlk233793296"/>
      <w:r w:rsidRPr="00BE5B8B">
        <w:rPr>
          <w:rFonts w:ascii="Verdana" w:hAnsi="Verdana" w:cs="Times New Roman"/>
          <w:b/>
          <w:sz w:val="18"/>
          <w:szCs w:val="18"/>
          <w:highlight w:val="yellow"/>
          <w:u w:val="single"/>
        </w:rPr>
        <w:t>Jest</w:t>
      </w:r>
      <w:r w:rsidR="00036582" w:rsidRPr="00BE5B8B">
        <w:rPr>
          <w:rFonts w:ascii="Verdana" w:hAnsi="Verdana" w:cs="Times New Roman"/>
          <w:b/>
          <w:sz w:val="18"/>
          <w:szCs w:val="18"/>
          <w:highlight w:val="yellow"/>
          <w:u w:val="single"/>
        </w:rPr>
        <w:t>:</w:t>
      </w:r>
    </w:p>
    <w:p w14:paraId="68A6106B" w14:textId="626C9F86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hAnsi="Verdana" w:cs="Times New Roman"/>
          <w:sz w:val="18"/>
          <w:szCs w:val="18"/>
          <w:u w:val="single"/>
        </w:rPr>
        <w:t xml:space="preserve">Wymiary: </w:t>
      </w:r>
    </w:p>
    <w:p w14:paraId="45D0D88D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hAnsi="Verdana" w:cs="Times New Roman"/>
          <w:sz w:val="18"/>
          <w:szCs w:val="18"/>
          <w:u w:val="single"/>
        </w:rPr>
        <w:t>Wysokość nie większa niż 25 mm</w:t>
      </w:r>
    </w:p>
    <w:p w14:paraId="7810607A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hAnsi="Verdana" w:cs="Times New Roman"/>
          <w:sz w:val="18"/>
          <w:szCs w:val="18"/>
          <w:u w:val="single"/>
        </w:rPr>
        <w:t xml:space="preserve">Głębokość: nie większa niż 228 mm </w:t>
      </w:r>
    </w:p>
    <w:p w14:paraId="22FD8C5C" w14:textId="32CB27E6" w:rsidR="003E0087" w:rsidRPr="00BE5B8B" w:rsidRDefault="00036582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BE5B8B">
        <w:rPr>
          <w:rFonts w:ascii="Verdana" w:hAnsi="Verdana" w:cs="Times New Roman"/>
          <w:sz w:val="18"/>
          <w:szCs w:val="18"/>
          <w:u w:val="single"/>
        </w:rPr>
        <w:t xml:space="preserve">Waga: Nie większa niż </w:t>
      </w:r>
      <w:r w:rsidR="00821F28" w:rsidRPr="00BE5B8B">
        <w:rPr>
          <w:rFonts w:ascii="Verdana" w:hAnsi="Verdana" w:cs="Times New Roman"/>
          <w:sz w:val="18"/>
          <w:szCs w:val="18"/>
          <w:u w:val="single"/>
        </w:rPr>
        <w:t>2.0</w:t>
      </w:r>
      <w:r w:rsidRPr="00BE5B8B">
        <w:rPr>
          <w:rFonts w:ascii="Verdana" w:hAnsi="Verdana" w:cs="Times New Roman"/>
          <w:sz w:val="18"/>
          <w:szCs w:val="18"/>
          <w:u w:val="single"/>
        </w:rPr>
        <w:t xml:space="preserve"> kg</w:t>
      </w:r>
      <w:r w:rsidRPr="00BE5B8B">
        <w:rPr>
          <w:rFonts w:ascii="Verdana" w:hAnsi="Verdana" w:cs="Times New Roman"/>
          <w:sz w:val="18"/>
          <w:szCs w:val="18"/>
        </w:rPr>
        <w:t xml:space="preserve"> </w:t>
      </w:r>
      <w:bookmarkEnd w:id="3"/>
    </w:p>
    <w:p w14:paraId="146B1FB4" w14:textId="7B5C8388" w:rsidR="00036582" w:rsidRPr="00BE5B8B" w:rsidRDefault="00E67DE8" w:rsidP="00E67DE8">
      <w:pPr>
        <w:pStyle w:val="HTML-wstpniesformatowany"/>
        <w:jc w:val="both"/>
        <w:rPr>
          <w:rFonts w:ascii="Verdana" w:hAnsi="Verdana" w:cs="Times New Roman"/>
          <w:b/>
          <w:sz w:val="18"/>
          <w:szCs w:val="18"/>
          <w:u w:val="single"/>
        </w:rPr>
      </w:pPr>
      <w:bookmarkStart w:id="4" w:name="_Hlk233794405"/>
      <w:r w:rsidRPr="00BE5B8B">
        <w:rPr>
          <w:rFonts w:ascii="Verdana" w:hAnsi="Verdana" w:cs="Times New Roman"/>
          <w:b/>
          <w:sz w:val="18"/>
          <w:szCs w:val="18"/>
          <w:highlight w:val="cyan"/>
          <w:u w:val="single"/>
        </w:rPr>
        <w:lastRenderedPageBreak/>
        <w:t>P</w:t>
      </w:r>
      <w:r w:rsidR="00036582" w:rsidRPr="00BE5B8B">
        <w:rPr>
          <w:rFonts w:ascii="Verdana" w:hAnsi="Verdana" w:cs="Times New Roman"/>
          <w:b/>
          <w:sz w:val="18"/>
          <w:szCs w:val="18"/>
          <w:highlight w:val="cyan"/>
          <w:u w:val="single"/>
        </w:rPr>
        <w:t>owinno być</w:t>
      </w:r>
      <w:r w:rsidR="00036582" w:rsidRPr="00BE5B8B">
        <w:rPr>
          <w:rFonts w:ascii="Verdana" w:hAnsi="Verdana" w:cs="Times New Roman"/>
          <w:b/>
          <w:sz w:val="18"/>
          <w:szCs w:val="18"/>
          <w:u w:val="single"/>
        </w:rPr>
        <w:t>:</w:t>
      </w:r>
    </w:p>
    <w:p w14:paraId="6CAC085E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 xml:space="preserve">Wymiary: </w:t>
      </w:r>
    </w:p>
    <w:p w14:paraId="1EC9DF08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>Wysokość nie większa niż 25 mm</w:t>
      </w:r>
    </w:p>
    <w:p w14:paraId="417E0A80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 xml:space="preserve">Głębokość: nie większa niż 228 mm </w:t>
      </w:r>
    </w:p>
    <w:p w14:paraId="7583F10D" w14:textId="42465BEF" w:rsidR="0027325B" w:rsidRPr="00BE5B8B" w:rsidRDefault="00036582" w:rsidP="00BE5B8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>Waga:</w:t>
      </w:r>
      <w:r w:rsidRPr="00BE5B8B">
        <w:rPr>
          <w:rFonts w:ascii="Verdana" w:hAnsi="Verdana" w:cs="Times New Roman"/>
          <w:strike/>
          <w:color w:val="FF0000"/>
          <w:sz w:val="18"/>
          <w:szCs w:val="18"/>
        </w:rPr>
        <w:t xml:space="preserve"> Nie większa niż 2,0 kg</w:t>
      </w:r>
    </w:p>
    <w:p w14:paraId="26AEF87E" w14:textId="7C30C1B3" w:rsidR="00036582" w:rsidRPr="00BE5B8B" w:rsidRDefault="000343E1" w:rsidP="00E67DE8">
      <w:pPr>
        <w:jc w:val="both"/>
        <w:rPr>
          <w:rFonts w:ascii="Verdana" w:eastAsia="Verdana" w:hAnsi="Verdana"/>
          <w:sz w:val="18"/>
          <w:szCs w:val="18"/>
        </w:rPr>
      </w:pPr>
      <w:r w:rsidRPr="00BE5B8B">
        <w:rPr>
          <w:rFonts w:ascii="Verdana" w:eastAsia="Verdana" w:hAnsi="Verdana"/>
          <w:sz w:val="18"/>
          <w:szCs w:val="18"/>
        </w:rPr>
        <w:t>Zamawiający wykreśla ww. wymiary</w:t>
      </w:r>
    </w:p>
    <w:p w14:paraId="04ACAD85" w14:textId="77777777" w:rsidR="000343E1" w:rsidRDefault="000343E1" w:rsidP="00E67DE8">
      <w:pPr>
        <w:jc w:val="both"/>
        <w:rPr>
          <w:rFonts w:ascii="Verdana" w:eastAsia="Verdana" w:hAnsi="Verdana"/>
          <w:sz w:val="18"/>
          <w:szCs w:val="18"/>
        </w:rPr>
      </w:pPr>
    </w:p>
    <w:p w14:paraId="15D615FF" w14:textId="77777777" w:rsidR="00E03C76" w:rsidRPr="00BE5B8B" w:rsidRDefault="00E03C76" w:rsidP="00E67DE8">
      <w:pPr>
        <w:jc w:val="both"/>
        <w:rPr>
          <w:rFonts w:ascii="Verdana" w:eastAsia="Verdana" w:hAnsi="Verdana"/>
          <w:sz w:val="18"/>
          <w:szCs w:val="18"/>
        </w:rPr>
      </w:pPr>
    </w:p>
    <w:p w14:paraId="7D80A5C3" w14:textId="1C0182B9" w:rsidR="00036582" w:rsidRPr="00BE5B8B" w:rsidRDefault="00E03C76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hAnsi="Verdana" w:cs="Times New Roman"/>
          <w:b/>
          <w:sz w:val="18"/>
          <w:szCs w:val="18"/>
          <w:u w:val="single"/>
        </w:rPr>
        <w:t>D</w:t>
      </w:r>
      <w:r w:rsidRPr="00BE5B8B">
        <w:rPr>
          <w:rFonts w:ascii="Verdana" w:eastAsia="Verdana" w:hAnsi="Verdana" w:cs="Times New Roman"/>
          <w:b/>
          <w:sz w:val="18"/>
          <w:szCs w:val="18"/>
          <w:u w:val="single"/>
        </w:rPr>
        <w:t>LA KONFIGURACJI  NR 2:</w:t>
      </w:r>
    </w:p>
    <w:p w14:paraId="4B643654" w14:textId="364A6B40" w:rsidR="00036582" w:rsidRPr="00BE5B8B" w:rsidRDefault="00E67DE8" w:rsidP="00E67DE8">
      <w:pPr>
        <w:pStyle w:val="HTML-wstpniesformatowany"/>
        <w:jc w:val="both"/>
        <w:rPr>
          <w:rFonts w:ascii="Verdana" w:hAnsi="Verdana" w:cs="Times New Roman"/>
          <w:b/>
          <w:sz w:val="18"/>
          <w:szCs w:val="18"/>
          <w:u w:val="single"/>
        </w:rPr>
      </w:pPr>
      <w:r w:rsidRPr="00BE5B8B">
        <w:rPr>
          <w:rFonts w:ascii="Verdana" w:hAnsi="Verdana" w:cs="Times New Roman"/>
          <w:b/>
          <w:sz w:val="18"/>
          <w:szCs w:val="18"/>
          <w:highlight w:val="yellow"/>
          <w:u w:val="single"/>
        </w:rPr>
        <w:t>Jest</w:t>
      </w:r>
      <w:r w:rsidR="00036582" w:rsidRPr="00BE5B8B">
        <w:rPr>
          <w:rFonts w:ascii="Verdana" w:hAnsi="Verdana" w:cs="Times New Roman"/>
          <w:b/>
          <w:sz w:val="18"/>
          <w:szCs w:val="18"/>
          <w:highlight w:val="yellow"/>
          <w:u w:val="single"/>
        </w:rPr>
        <w:t>:</w:t>
      </w:r>
    </w:p>
    <w:p w14:paraId="5E852488" w14:textId="77777777" w:rsidR="00036582" w:rsidRPr="001F0DBA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1F0DBA">
        <w:rPr>
          <w:rFonts w:ascii="Verdana" w:hAnsi="Verdana" w:cs="Times New Roman"/>
          <w:sz w:val="18"/>
          <w:szCs w:val="18"/>
        </w:rPr>
        <w:t xml:space="preserve">Wymiary: </w:t>
      </w:r>
    </w:p>
    <w:p w14:paraId="34D76473" w14:textId="77777777" w:rsidR="00036582" w:rsidRPr="001F0DBA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1F0DBA">
        <w:rPr>
          <w:rFonts w:ascii="Verdana" w:hAnsi="Verdana" w:cs="Times New Roman"/>
          <w:sz w:val="18"/>
          <w:szCs w:val="18"/>
        </w:rPr>
        <w:t>Wysokość nie większa niż 25 mm</w:t>
      </w:r>
    </w:p>
    <w:p w14:paraId="463570F6" w14:textId="77777777" w:rsidR="00036582" w:rsidRPr="001F0DBA" w:rsidRDefault="00036582" w:rsidP="0027325B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1F0DBA">
        <w:rPr>
          <w:rFonts w:ascii="Verdana" w:hAnsi="Verdana" w:cs="Times New Roman"/>
          <w:sz w:val="18"/>
          <w:szCs w:val="18"/>
        </w:rPr>
        <w:t xml:space="preserve">Głębokość: nie większa niż 228 mm </w:t>
      </w:r>
    </w:p>
    <w:p w14:paraId="0B3B5766" w14:textId="37EC0672" w:rsidR="00036582" w:rsidRPr="001F0DBA" w:rsidRDefault="00036582" w:rsidP="0027325B">
      <w:pPr>
        <w:pStyle w:val="Tekstpodstawowy"/>
        <w:jc w:val="both"/>
        <w:rPr>
          <w:rFonts w:ascii="Verdana" w:eastAsia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 xml:space="preserve">Waga: Nie większa niż </w:t>
      </w:r>
      <w:r w:rsidR="00821F28" w:rsidRPr="001F0DBA">
        <w:rPr>
          <w:rFonts w:ascii="Verdana" w:hAnsi="Verdana"/>
          <w:sz w:val="18"/>
          <w:szCs w:val="18"/>
        </w:rPr>
        <w:t>2.0</w:t>
      </w:r>
      <w:r w:rsidRPr="001F0DBA">
        <w:rPr>
          <w:rFonts w:ascii="Verdana" w:hAnsi="Verdana"/>
          <w:sz w:val="18"/>
          <w:szCs w:val="18"/>
        </w:rPr>
        <w:t xml:space="preserve"> kg</w:t>
      </w:r>
    </w:p>
    <w:p w14:paraId="7E94A936" w14:textId="48FF98FB" w:rsidR="00036582" w:rsidRPr="00BE5B8B" w:rsidRDefault="00C27DCA" w:rsidP="00E67DE8">
      <w:pPr>
        <w:pStyle w:val="HTML-wstpniesformatowany"/>
        <w:jc w:val="both"/>
        <w:rPr>
          <w:rFonts w:ascii="Verdana" w:hAnsi="Verdana" w:cs="Times New Roman"/>
          <w:b/>
          <w:sz w:val="18"/>
          <w:szCs w:val="18"/>
          <w:u w:val="single"/>
        </w:rPr>
      </w:pPr>
      <w:r w:rsidRPr="00BE5B8B">
        <w:rPr>
          <w:rFonts w:ascii="Verdana" w:hAnsi="Verdana" w:cs="Times New Roman"/>
          <w:b/>
          <w:sz w:val="18"/>
          <w:szCs w:val="18"/>
          <w:highlight w:val="cyan"/>
          <w:u w:val="single"/>
        </w:rPr>
        <w:t>P</w:t>
      </w:r>
      <w:r w:rsidR="00036582" w:rsidRPr="00BE5B8B">
        <w:rPr>
          <w:rFonts w:ascii="Verdana" w:hAnsi="Verdana" w:cs="Times New Roman"/>
          <w:b/>
          <w:sz w:val="18"/>
          <w:szCs w:val="18"/>
          <w:highlight w:val="cyan"/>
          <w:u w:val="single"/>
        </w:rPr>
        <w:t>owinno być</w:t>
      </w:r>
      <w:r w:rsidR="00036582" w:rsidRPr="00BE5B8B">
        <w:rPr>
          <w:rFonts w:ascii="Verdana" w:hAnsi="Verdana" w:cs="Times New Roman"/>
          <w:b/>
          <w:sz w:val="18"/>
          <w:szCs w:val="18"/>
          <w:u w:val="single"/>
        </w:rPr>
        <w:t>:</w:t>
      </w:r>
    </w:p>
    <w:p w14:paraId="282C6F8F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 xml:space="preserve">Wymiary: </w:t>
      </w:r>
    </w:p>
    <w:p w14:paraId="4BC08D00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>Wysokość nie większa niż 25 mm</w:t>
      </w:r>
    </w:p>
    <w:p w14:paraId="34EE20DA" w14:textId="77777777" w:rsidR="00036582" w:rsidRPr="00BE5B8B" w:rsidRDefault="00036582" w:rsidP="0027325B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  <w:u w:val="single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 xml:space="preserve">Głębokość: nie większa niż 228 mm </w:t>
      </w:r>
    </w:p>
    <w:p w14:paraId="22D906D0" w14:textId="3AAEF6A0" w:rsidR="0027325B" w:rsidRPr="00DC2B6E" w:rsidRDefault="00036582" w:rsidP="00DC2B6E">
      <w:pPr>
        <w:pStyle w:val="HTML-wstpniesformatowany"/>
        <w:jc w:val="both"/>
        <w:rPr>
          <w:rFonts w:ascii="Verdana" w:hAnsi="Verdana" w:cs="Times New Roman"/>
          <w:strike/>
          <w:color w:val="FF0000"/>
          <w:sz w:val="18"/>
          <w:szCs w:val="18"/>
        </w:rPr>
      </w:pPr>
      <w:r w:rsidRPr="00BE5B8B">
        <w:rPr>
          <w:rFonts w:ascii="Verdana" w:hAnsi="Verdana" w:cs="Times New Roman"/>
          <w:strike/>
          <w:color w:val="FF0000"/>
          <w:sz w:val="18"/>
          <w:szCs w:val="18"/>
          <w:u w:val="single"/>
        </w:rPr>
        <w:t>Waga:</w:t>
      </w:r>
      <w:r w:rsidRPr="00BE5B8B">
        <w:rPr>
          <w:rFonts w:ascii="Verdana" w:hAnsi="Verdana" w:cs="Times New Roman"/>
          <w:strike/>
          <w:color w:val="FF0000"/>
          <w:sz w:val="18"/>
          <w:szCs w:val="18"/>
        </w:rPr>
        <w:t xml:space="preserve"> Nie większa niż 2,0 kg</w:t>
      </w:r>
    </w:p>
    <w:p w14:paraId="0F2B62F0" w14:textId="61C377D5" w:rsidR="00036582" w:rsidRPr="00BE5B8B" w:rsidRDefault="000343E1" w:rsidP="00E67DE8">
      <w:pPr>
        <w:jc w:val="both"/>
        <w:rPr>
          <w:rFonts w:ascii="Verdana" w:eastAsia="Verdana" w:hAnsi="Verdana"/>
          <w:sz w:val="18"/>
          <w:szCs w:val="18"/>
        </w:rPr>
      </w:pPr>
      <w:r w:rsidRPr="00BE5B8B">
        <w:rPr>
          <w:rFonts w:ascii="Verdana" w:eastAsia="Verdana" w:hAnsi="Verdana"/>
          <w:sz w:val="18"/>
          <w:szCs w:val="18"/>
        </w:rPr>
        <w:t>Zamawiający wykreśla ww. wymiary</w:t>
      </w:r>
    </w:p>
    <w:p w14:paraId="73BD8995" w14:textId="77777777" w:rsidR="000343E1" w:rsidRDefault="000343E1" w:rsidP="00E67DE8">
      <w:pPr>
        <w:jc w:val="both"/>
        <w:rPr>
          <w:rFonts w:ascii="Verdana" w:eastAsia="Verdana" w:hAnsi="Verdana"/>
          <w:sz w:val="18"/>
          <w:szCs w:val="18"/>
        </w:rPr>
      </w:pPr>
    </w:p>
    <w:p w14:paraId="6D251831" w14:textId="77777777" w:rsidR="00E03C76" w:rsidRPr="00BE5B8B" w:rsidRDefault="00E03C76" w:rsidP="00E67DE8">
      <w:pPr>
        <w:jc w:val="both"/>
        <w:rPr>
          <w:rFonts w:ascii="Verdana" w:eastAsia="Verdana" w:hAnsi="Verdana"/>
          <w:sz w:val="18"/>
          <w:szCs w:val="18"/>
        </w:rPr>
      </w:pPr>
    </w:p>
    <w:p w14:paraId="16AE50F2" w14:textId="379AE427" w:rsidR="00036582" w:rsidRPr="00BE5B8B" w:rsidRDefault="00E03C76" w:rsidP="00C27DCA">
      <w:pPr>
        <w:pStyle w:val="HTML-wstpniesformatowany"/>
        <w:jc w:val="both"/>
        <w:rPr>
          <w:rFonts w:ascii="Verdana" w:hAnsi="Verdana" w:cs="Times New Roman"/>
          <w:sz w:val="18"/>
          <w:szCs w:val="18"/>
          <w:u w:val="single"/>
        </w:rPr>
      </w:pPr>
      <w:r w:rsidRPr="00BE5B8B">
        <w:rPr>
          <w:rFonts w:ascii="Verdana" w:hAnsi="Verdana" w:cs="Times New Roman"/>
          <w:b/>
          <w:sz w:val="18"/>
          <w:szCs w:val="18"/>
          <w:u w:val="single"/>
        </w:rPr>
        <w:t>D</w:t>
      </w:r>
      <w:r w:rsidRPr="00BE5B8B">
        <w:rPr>
          <w:rFonts w:ascii="Verdana" w:eastAsia="Verdana" w:hAnsi="Verdana" w:cs="Times New Roman"/>
          <w:b/>
          <w:sz w:val="18"/>
          <w:szCs w:val="18"/>
          <w:u w:val="single"/>
        </w:rPr>
        <w:t>LA KONFIGURACJI NR 3:</w:t>
      </w:r>
    </w:p>
    <w:p w14:paraId="6AAC9B40" w14:textId="1C1A9DFC" w:rsidR="00036582" w:rsidRPr="00BE5B8B" w:rsidRDefault="00C27DCA" w:rsidP="00E67DE8">
      <w:pPr>
        <w:rPr>
          <w:rFonts w:ascii="Verdana" w:hAnsi="Verdana"/>
          <w:b/>
          <w:sz w:val="18"/>
          <w:szCs w:val="18"/>
        </w:rPr>
      </w:pPr>
      <w:bookmarkStart w:id="5" w:name="_Hlk233799456"/>
      <w:r w:rsidRPr="00BE5B8B">
        <w:rPr>
          <w:rFonts w:ascii="Verdana" w:hAnsi="Verdana"/>
          <w:b/>
          <w:sz w:val="18"/>
          <w:szCs w:val="18"/>
          <w:highlight w:val="yellow"/>
        </w:rPr>
        <w:t>Jest:</w:t>
      </w:r>
    </w:p>
    <w:p w14:paraId="115B7739" w14:textId="77777777" w:rsidR="0027325B" w:rsidRPr="00BE5B8B" w:rsidRDefault="00036582" w:rsidP="0027325B">
      <w:pPr>
        <w:contextualSpacing/>
        <w:rPr>
          <w:rFonts w:ascii="Verdana" w:hAnsi="Verdana"/>
          <w:sz w:val="18"/>
          <w:szCs w:val="18"/>
        </w:rPr>
      </w:pPr>
      <w:bookmarkStart w:id="6" w:name="_Hlk233799377"/>
      <w:r w:rsidRPr="00BE5B8B">
        <w:rPr>
          <w:rFonts w:ascii="Verdana" w:hAnsi="Verdana"/>
          <w:sz w:val="18"/>
          <w:szCs w:val="18"/>
        </w:rPr>
        <w:t xml:space="preserve">Wymiary: </w:t>
      </w:r>
    </w:p>
    <w:p w14:paraId="7ACCE626" w14:textId="7AE72AA2" w:rsidR="00036582" w:rsidRPr="00BE5B8B" w:rsidRDefault="00036582" w:rsidP="0027325B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Wysokość nie większa niż 31 mm</w:t>
      </w:r>
    </w:p>
    <w:p w14:paraId="21A64255" w14:textId="77777777" w:rsidR="00036582" w:rsidRPr="00BE5B8B" w:rsidRDefault="00036582" w:rsidP="0027325B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Szerokość: Nie większa niż 360 mm</w:t>
      </w:r>
    </w:p>
    <w:p w14:paraId="024B7A8B" w14:textId="77777777" w:rsidR="00036582" w:rsidRPr="00BE5B8B" w:rsidRDefault="00036582" w:rsidP="0027325B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Głębokość: Nie większa niż 260 mm </w:t>
      </w:r>
    </w:p>
    <w:p w14:paraId="24A8DACC" w14:textId="77777777" w:rsidR="00036582" w:rsidRPr="00BE5B8B" w:rsidRDefault="00036582" w:rsidP="0027325B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Waga: Nie większa niż 2.55 kg</w:t>
      </w:r>
    </w:p>
    <w:bookmarkEnd w:id="6"/>
    <w:p w14:paraId="7CDE95B5" w14:textId="44AD433A" w:rsidR="00036582" w:rsidRPr="00BE5B8B" w:rsidRDefault="00C27DCA" w:rsidP="00E67DE8">
      <w:pPr>
        <w:contextualSpacing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</w:t>
      </w:r>
      <w:r w:rsidR="00036582" w:rsidRPr="00BE5B8B">
        <w:rPr>
          <w:rFonts w:ascii="Verdana" w:hAnsi="Verdana"/>
          <w:b/>
          <w:sz w:val="18"/>
          <w:szCs w:val="18"/>
          <w:highlight w:val="cyan"/>
        </w:rPr>
        <w:t>owinno być:</w:t>
      </w:r>
    </w:p>
    <w:p w14:paraId="37D938AA" w14:textId="77777777" w:rsidR="0027325B" w:rsidRPr="00BE5B8B" w:rsidRDefault="00036582" w:rsidP="0027325B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 xml:space="preserve">Wymiary: </w:t>
      </w:r>
    </w:p>
    <w:p w14:paraId="02222A2F" w14:textId="5FB4D842" w:rsidR="00036582" w:rsidRPr="00BE5B8B" w:rsidRDefault="00036582" w:rsidP="0027325B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Wysokość nie większa niż 31 mm</w:t>
      </w:r>
    </w:p>
    <w:p w14:paraId="73B8F010" w14:textId="77777777" w:rsidR="00036582" w:rsidRPr="00BE5B8B" w:rsidRDefault="00036582" w:rsidP="0027325B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Szerokość: Nie większa niż 360 mm</w:t>
      </w:r>
    </w:p>
    <w:p w14:paraId="18DE8F5A" w14:textId="77777777" w:rsidR="00036582" w:rsidRPr="00BE5B8B" w:rsidRDefault="00036582" w:rsidP="0027325B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 xml:space="preserve">Głębokość: Nie większa niż 260 mm </w:t>
      </w:r>
    </w:p>
    <w:p w14:paraId="0CE0ECC3" w14:textId="48652247" w:rsidR="0027325B" w:rsidRPr="00DC2B6E" w:rsidRDefault="00036582" w:rsidP="00DC2B6E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Waga: Nie większa niż 2.55 kg</w:t>
      </w:r>
      <w:bookmarkEnd w:id="5"/>
    </w:p>
    <w:p w14:paraId="3875ED4A" w14:textId="7CF98E9C" w:rsidR="00036582" w:rsidRPr="00BE5B8B" w:rsidRDefault="000343E1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BE5B8B">
        <w:rPr>
          <w:rFonts w:ascii="Verdana" w:hAnsi="Verdana" w:cs="Times New Roman"/>
          <w:sz w:val="18"/>
          <w:szCs w:val="18"/>
        </w:rPr>
        <w:t>Zamawiający wykreśla ww. wymiary</w:t>
      </w:r>
    </w:p>
    <w:p w14:paraId="717A5FE5" w14:textId="77777777" w:rsidR="000343E1" w:rsidRDefault="000343E1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</w:p>
    <w:p w14:paraId="096841E1" w14:textId="77777777" w:rsidR="001F0DBA" w:rsidRPr="00BE5B8B" w:rsidRDefault="001F0DBA" w:rsidP="00E67DE8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</w:p>
    <w:p w14:paraId="4901EB75" w14:textId="57A92185" w:rsidR="001F0DBA" w:rsidRPr="001F0DBA" w:rsidRDefault="00E03C76" w:rsidP="00C27DCA">
      <w:pPr>
        <w:pStyle w:val="HTML-wstpniesformatowany"/>
        <w:jc w:val="both"/>
        <w:rPr>
          <w:rFonts w:ascii="Verdana" w:eastAsia="Verdana" w:hAnsi="Verdana" w:cs="Times New Roman"/>
          <w:b/>
          <w:sz w:val="18"/>
          <w:szCs w:val="18"/>
          <w:u w:val="single"/>
        </w:rPr>
      </w:pPr>
      <w:r w:rsidRPr="001F0DBA">
        <w:rPr>
          <w:rFonts w:ascii="Verdana" w:hAnsi="Verdana" w:cs="Times New Roman"/>
          <w:b/>
          <w:sz w:val="18"/>
          <w:szCs w:val="18"/>
          <w:u w:val="single"/>
        </w:rPr>
        <w:t>D</w:t>
      </w:r>
      <w:r w:rsidRPr="001F0DBA">
        <w:rPr>
          <w:rFonts w:ascii="Verdana" w:eastAsia="Verdana" w:hAnsi="Verdana" w:cs="Times New Roman"/>
          <w:b/>
          <w:sz w:val="18"/>
          <w:szCs w:val="18"/>
          <w:u w:val="single"/>
        </w:rPr>
        <w:t>LA KONFIGURACJI  NR 4:</w:t>
      </w:r>
    </w:p>
    <w:p w14:paraId="1C0F5170" w14:textId="349AEB02" w:rsidR="00D14E95" w:rsidRPr="001F0DBA" w:rsidRDefault="00C27DCA" w:rsidP="00E67DE8">
      <w:pPr>
        <w:rPr>
          <w:rFonts w:ascii="Verdana" w:hAnsi="Verdana"/>
          <w:b/>
          <w:sz w:val="18"/>
          <w:szCs w:val="18"/>
        </w:rPr>
      </w:pPr>
      <w:r w:rsidRPr="001F0DBA">
        <w:rPr>
          <w:rFonts w:ascii="Verdana" w:hAnsi="Verdana"/>
          <w:b/>
          <w:sz w:val="18"/>
          <w:szCs w:val="18"/>
          <w:highlight w:val="yellow"/>
        </w:rPr>
        <w:t>Jest</w:t>
      </w:r>
      <w:r w:rsidR="00D14E95" w:rsidRPr="001F0DBA">
        <w:rPr>
          <w:rFonts w:ascii="Verdana" w:hAnsi="Verdana"/>
          <w:b/>
          <w:sz w:val="18"/>
          <w:szCs w:val="18"/>
          <w:highlight w:val="yellow"/>
        </w:rPr>
        <w:t>:</w:t>
      </w:r>
    </w:p>
    <w:p w14:paraId="5D3CF6EB" w14:textId="77777777" w:rsidR="007D4289" w:rsidRPr="001F0DBA" w:rsidRDefault="00D14E95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 xml:space="preserve">Wymiary: </w:t>
      </w:r>
    </w:p>
    <w:p w14:paraId="12F239B1" w14:textId="295FDA0D" w:rsidR="00D14E95" w:rsidRPr="001F0DBA" w:rsidRDefault="00D14E95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>Wysokość nie większa niż 31 mm</w:t>
      </w:r>
    </w:p>
    <w:p w14:paraId="719BE748" w14:textId="77777777" w:rsidR="00D14E95" w:rsidRPr="001F0DBA" w:rsidRDefault="00D14E95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>Szerokość: Nie większa niż 360 mm</w:t>
      </w:r>
    </w:p>
    <w:p w14:paraId="0504A6E7" w14:textId="77777777" w:rsidR="00D14E95" w:rsidRPr="001F0DBA" w:rsidRDefault="00D14E95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 xml:space="preserve">Głębokość: Nie większa niż 260 mm </w:t>
      </w:r>
    </w:p>
    <w:p w14:paraId="1E839535" w14:textId="5612627C" w:rsidR="00D14E95" w:rsidRPr="001F0DBA" w:rsidRDefault="00D14E95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>Waga: Nie większa niż 2.55 kg</w:t>
      </w:r>
    </w:p>
    <w:p w14:paraId="367DD143" w14:textId="77777777" w:rsidR="00DC2B6E" w:rsidRPr="001F0DBA" w:rsidRDefault="00DC2B6E" w:rsidP="00DC2B6E">
      <w:pPr>
        <w:contextualSpacing/>
        <w:jc w:val="both"/>
        <w:rPr>
          <w:rFonts w:ascii="Verdana" w:hAnsi="Verdana"/>
          <w:b/>
          <w:sz w:val="18"/>
          <w:szCs w:val="18"/>
        </w:rPr>
      </w:pPr>
      <w:r w:rsidRPr="001F0DBA">
        <w:rPr>
          <w:rFonts w:ascii="Verdana" w:hAnsi="Verdana"/>
          <w:b/>
          <w:sz w:val="18"/>
          <w:szCs w:val="18"/>
          <w:highlight w:val="cyan"/>
        </w:rPr>
        <w:t>Powinno być:</w:t>
      </w:r>
    </w:p>
    <w:p w14:paraId="13D1C9D7" w14:textId="77777777" w:rsidR="00DC2B6E" w:rsidRPr="001F0DBA" w:rsidRDefault="00DC2B6E" w:rsidP="00DC2B6E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1F0DBA">
        <w:rPr>
          <w:rFonts w:ascii="Verdana" w:hAnsi="Verdana"/>
          <w:strike/>
          <w:color w:val="FF0000"/>
          <w:sz w:val="18"/>
          <w:szCs w:val="18"/>
        </w:rPr>
        <w:t xml:space="preserve">Wymiary: </w:t>
      </w:r>
    </w:p>
    <w:p w14:paraId="7238F00E" w14:textId="77777777" w:rsidR="00DC2B6E" w:rsidRPr="001F0DBA" w:rsidRDefault="00DC2B6E" w:rsidP="00DC2B6E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1F0DBA">
        <w:rPr>
          <w:rFonts w:ascii="Verdana" w:hAnsi="Verdana"/>
          <w:strike/>
          <w:color w:val="FF0000"/>
          <w:sz w:val="18"/>
          <w:szCs w:val="18"/>
        </w:rPr>
        <w:t>Wysokość nie większa niż 31 mm</w:t>
      </w:r>
    </w:p>
    <w:p w14:paraId="0D5E36B6" w14:textId="77777777" w:rsidR="00DC2B6E" w:rsidRPr="001F0DBA" w:rsidRDefault="00DC2B6E" w:rsidP="00DC2B6E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1F0DBA">
        <w:rPr>
          <w:rFonts w:ascii="Verdana" w:hAnsi="Verdana"/>
          <w:strike/>
          <w:color w:val="FF0000"/>
          <w:sz w:val="18"/>
          <w:szCs w:val="18"/>
        </w:rPr>
        <w:t>Szerokość: Nie większa niż 360 mm</w:t>
      </w:r>
    </w:p>
    <w:p w14:paraId="72658DB3" w14:textId="77777777" w:rsidR="00DC2B6E" w:rsidRPr="001F0DBA" w:rsidRDefault="00DC2B6E" w:rsidP="00DC2B6E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1F0DBA">
        <w:rPr>
          <w:rFonts w:ascii="Verdana" w:hAnsi="Verdana"/>
          <w:strike/>
          <w:color w:val="FF0000"/>
          <w:sz w:val="18"/>
          <w:szCs w:val="18"/>
        </w:rPr>
        <w:t xml:space="preserve">Głębokość: Nie większa niż 260 mm </w:t>
      </w:r>
    </w:p>
    <w:p w14:paraId="3CFA04F6" w14:textId="77777777" w:rsidR="00DC2B6E" w:rsidRPr="001F0DBA" w:rsidRDefault="00DC2B6E" w:rsidP="00DC2B6E">
      <w:pPr>
        <w:pStyle w:val="HTML-wstpniesformatowany"/>
        <w:contextualSpacing/>
        <w:jc w:val="both"/>
        <w:rPr>
          <w:rFonts w:ascii="Verdana" w:hAnsi="Verdana" w:cs="Times New Roman"/>
          <w:strike/>
          <w:color w:val="FF0000"/>
          <w:sz w:val="18"/>
          <w:szCs w:val="18"/>
        </w:rPr>
      </w:pPr>
      <w:r w:rsidRPr="001F0DBA">
        <w:rPr>
          <w:rFonts w:ascii="Verdana" w:hAnsi="Verdana" w:cs="Times New Roman"/>
          <w:strike/>
          <w:color w:val="FF0000"/>
          <w:sz w:val="18"/>
          <w:szCs w:val="18"/>
        </w:rPr>
        <w:t>Waga: Nie większa niż 2.55 kg</w:t>
      </w:r>
    </w:p>
    <w:p w14:paraId="22375EC5" w14:textId="14118502" w:rsidR="00522D92" w:rsidRPr="001F0DBA" w:rsidRDefault="00DC2B6E" w:rsidP="0027325B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>Zamawiający wykreśla ww. wymiary</w:t>
      </w:r>
    </w:p>
    <w:p w14:paraId="3557FFA2" w14:textId="77777777" w:rsidR="00DC2B6E" w:rsidRPr="001F0DBA" w:rsidRDefault="00DC2B6E" w:rsidP="0027325B">
      <w:pPr>
        <w:contextualSpacing/>
        <w:rPr>
          <w:rFonts w:ascii="Verdana" w:hAnsi="Verdana"/>
          <w:sz w:val="18"/>
          <w:szCs w:val="18"/>
        </w:rPr>
      </w:pPr>
    </w:p>
    <w:p w14:paraId="10855F9A" w14:textId="240D4D92" w:rsidR="00DC2B6E" w:rsidRPr="001F0DBA" w:rsidRDefault="00DC2B6E" w:rsidP="0027325B">
      <w:pPr>
        <w:rPr>
          <w:rFonts w:ascii="Verdana" w:hAnsi="Verdana"/>
          <w:b/>
          <w:sz w:val="18"/>
          <w:szCs w:val="18"/>
        </w:rPr>
      </w:pPr>
      <w:r w:rsidRPr="001F0DBA">
        <w:rPr>
          <w:rFonts w:ascii="Verdana" w:hAnsi="Verdana"/>
          <w:b/>
          <w:sz w:val="18"/>
          <w:szCs w:val="18"/>
          <w:highlight w:val="yellow"/>
        </w:rPr>
        <w:t>Jest:</w:t>
      </w:r>
    </w:p>
    <w:p w14:paraId="32989FDD" w14:textId="77777777" w:rsidR="00AA25FD" w:rsidRPr="001F0DBA" w:rsidRDefault="00AA25FD" w:rsidP="00AA25FD">
      <w:pPr>
        <w:contextualSpacing/>
        <w:rPr>
          <w:rFonts w:ascii="Verdana" w:hAnsi="Verdana"/>
          <w:sz w:val="18"/>
          <w:szCs w:val="18"/>
        </w:rPr>
      </w:pPr>
      <w:r w:rsidRPr="001F0DBA">
        <w:rPr>
          <w:rFonts w:ascii="Verdana" w:hAnsi="Verdana"/>
          <w:sz w:val="18"/>
          <w:szCs w:val="18"/>
        </w:rPr>
        <w:t>Przykładowe modele:</w:t>
      </w:r>
    </w:p>
    <w:p w14:paraId="1A5905BE" w14:textId="22E9D95E" w:rsidR="007D4289" w:rsidRPr="001F0DBA" w:rsidRDefault="007D4289" w:rsidP="00AA25FD">
      <w:pPr>
        <w:pStyle w:val="Akapitzlist"/>
        <w:numPr>
          <w:ilvl w:val="0"/>
          <w:numId w:val="12"/>
        </w:numPr>
        <w:rPr>
          <w:rFonts w:ascii="Verdana" w:hAnsi="Verdana"/>
          <w:sz w:val="18"/>
          <w:szCs w:val="18"/>
          <w:lang w:val="en-US"/>
        </w:rPr>
      </w:pPr>
      <w:r w:rsidRPr="001F0DBA">
        <w:rPr>
          <w:rFonts w:ascii="Verdana" w:hAnsi="Verdana"/>
          <w:sz w:val="18"/>
          <w:szCs w:val="18"/>
          <w:lang w:val="en-US"/>
        </w:rPr>
        <w:t xml:space="preserve">Dell Pro Max MC16250 16" (Intel Core Ultra 9 285H, 32 GB RAM, 1 TB SSD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 xml:space="preserve"> + 1 TB SSD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>, RTX PRO 2000 Blackwell 8GB)</w:t>
      </w:r>
    </w:p>
    <w:p w14:paraId="6C175485" w14:textId="41E6017D" w:rsidR="007D4289" w:rsidRPr="003E0087" w:rsidRDefault="00434296" w:rsidP="003E0087">
      <w:pPr>
        <w:pStyle w:val="Akapitzlist"/>
        <w:numPr>
          <w:ilvl w:val="0"/>
          <w:numId w:val="12"/>
        </w:numPr>
        <w:rPr>
          <w:rFonts w:ascii="Verdana" w:hAnsi="Verdana"/>
          <w:sz w:val="18"/>
          <w:szCs w:val="18"/>
          <w:lang w:val="en-US"/>
        </w:rPr>
      </w:pPr>
      <w:r w:rsidRPr="001F0DBA">
        <w:rPr>
          <w:rFonts w:ascii="Verdana" w:hAnsi="Verdana"/>
          <w:sz w:val="18"/>
          <w:szCs w:val="18"/>
          <w:lang w:val="en-US"/>
        </w:rPr>
        <w:t xml:space="preserve">HP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ZBook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 xml:space="preserve"> X G1i C5NC0UT 16 (Intel Core Ultra 9  285H, 32 GB RAM, 1 TB SSD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 xml:space="preserve"> + 1 TB SSD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 xml:space="preserve">  2 TB SSD </w:t>
      </w:r>
      <w:proofErr w:type="spellStart"/>
      <w:r w:rsidRPr="001F0DBA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sz w:val="18"/>
          <w:szCs w:val="18"/>
          <w:lang w:val="en-US"/>
        </w:rPr>
        <w:t>, RTX PRO 2000 Blackwell 8GB).</w:t>
      </w:r>
    </w:p>
    <w:p w14:paraId="302E81DF" w14:textId="218A1D94" w:rsidR="00DC2B6E" w:rsidRPr="001F0DBA" w:rsidRDefault="00DC2B6E" w:rsidP="00DC2B6E">
      <w:pPr>
        <w:contextualSpacing/>
        <w:jc w:val="both"/>
        <w:rPr>
          <w:rFonts w:ascii="Verdana" w:hAnsi="Verdana"/>
          <w:b/>
          <w:sz w:val="18"/>
          <w:szCs w:val="18"/>
        </w:rPr>
      </w:pPr>
      <w:r w:rsidRPr="001F0DBA">
        <w:rPr>
          <w:rFonts w:ascii="Verdana" w:hAnsi="Verdana"/>
          <w:b/>
          <w:sz w:val="18"/>
          <w:szCs w:val="18"/>
          <w:highlight w:val="cyan"/>
        </w:rPr>
        <w:t>Powinno być:</w:t>
      </w:r>
    </w:p>
    <w:p w14:paraId="0311AE3F" w14:textId="77777777" w:rsidR="000F793C" w:rsidRDefault="00DC2B6E" w:rsidP="000F793C">
      <w:pPr>
        <w:pStyle w:val="HTML-wstpniesformatowany"/>
        <w:numPr>
          <w:ilvl w:val="0"/>
          <w:numId w:val="13"/>
        </w:numPr>
        <w:contextualSpacing/>
        <w:jc w:val="both"/>
        <w:rPr>
          <w:rFonts w:ascii="Verdana" w:hAnsi="Verdana" w:cs="Times New Roman"/>
          <w:sz w:val="18"/>
          <w:szCs w:val="18"/>
          <w:lang w:val="en-US"/>
        </w:rPr>
      </w:pPr>
      <w:r w:rsidRPr="001F0DBA">
        <w:rPr>
          <w:rFonts w:ascii="Verdana" w:hAnsi="Verdana" w:cs="Times New Roman"/>
          <w:sz w:val="18"/>
          <w:szCs w:val="18"/>
          <w:lang w:val="en-US"/>
        </w:rPr>
        <w:t xml:space="preserve">Dell Pro Max MC16250 16" (Intel Core Ultra 9 285H, 32 GB RAM, </w:t>
      </w:r>
      <w:r w:rsidRPr="001F0DBA">
        <w:rPr>
          <w:rFonts w:ascii="Verdana" w:hAnsi="Verdana" w:cs="Times New Roman"/>
          <w:color w:val="EE0000"/>
          <w:sz w:val="18"/>
          <w:szCs w:val="18"/>
          <w:lang w:val="en-US"/>
        </w:rPr>
        <w:t xml:space="preserve">1 TB SSD </w:t>
      </w:r>
      <w:proofErr w:type="spellStart"/>
      <w:r w:rsidRPr="001F0DBA">
        <w:rPr>
          <w:rFonts w:ascii="Verdana" w:hAnsi="Verdana" w:cs="Times New Roman"/>
          <w:color w:val="EE0000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 w:cs="Times New Roman"/>
          <w:color w:val="EE0000"/>
          <w:sz w:val="18"/>
          <w:szCs w:val="18"/>
          <w:lang w:val="en-US"/>
        </w:rPr>
        <w:t xml:space="preserve"> </w:t>
      </w:r>
      <w:r w:rsidRPr="001F0DBA">
        <w:rPr>
          <w:rFonts w:ascii="Verdana" w:hAnsi="Verdana" w:cs="Times New Roman"/>
          <w:sz w:val="18"/>
          <w:szCs w:val="18"/>
          <w:lang w:val="en-US"/>
        </w:rPr>
        <w:t>RTX PRO 2000 Blackwell 8GB)</w:t>
      </w:r>
    </w:p>
    <w:p w14:paraId="084E5D85" w14:textId="3EC412CA" w:rsidR="000F793C" w:rsidRPr="000F793C" w:rsidRDefault="000F793C" w:rsidP="000F793C">
      <w:pPr>
        <w:pStyle w:val="HTML-wstpniesformatowany"/>
        <w:numPr>
          <w:ilvl w:val="0"/>
          <w:numId w:val="13"/>
        </w:numPr>
        <w:contextualSpacing/>
        <w:jc w:val="both"/>
        <w:rPr>
          <w:rFonts w:ascii="Verdana" w:hAnsi="Verdana" w:cs="Times New Roman"/>
          <w:sz w:val="18"/>
          <w:szCs w:val="18"/>
          <w:lang w:val="en-US"/>
        </w:rPr>
      </w:pPr>
      <w:r w:rsidRPr="000F793C">
        <w:rPr>
          <w:rFonts w:ascii="Verdana" w:hAnsi="Verdana"/>
          <w:sz w:val="18"/>
          <w:szCs w:val="18"/>
          <w:lang w:val="en-US"/>
        </w:rPr>
        <w:t xml:space="preserve">HP </w:t>
      </w:r>
      <w:proofErr w:type="spellStart"/>
      <w:r w:rsidRPr="000F793C">
        <w:rPr>
          <w:rFonts w:ascii="Verdana" w:hAnsi="Verdana"/>
          <w:sz w:val="18"/>
          <w:szCs w:val="18"/>
          <w:lang w:val="en-US"/>
        </w:rPr>
        <w:t>ZBook</w:t>
      </w:r>
      <w:proofErr w:type="spellEnd"/>
      <w:r w:rsidRPr="000F793C">
        <w:rPr>
          <w:rFonts w:ascii="Verdana" w:hAnsi="Verdana"/>
          <w:sz w:val="18"/>
          <w:szCs w:val="18"/>
          <w:lang w:val="en-US"/>
        </w:rPr>
        <w:t xml:space="preserve"> X G1i B72XNET 16 (Intel Core Ultra 7 265H, 32 GB RAM, 1 TB SSD </w:t>
      </w:r>
      <w:proofErr w:type="spellStart"/>
      <w:r w:rsidRPr="000F793C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0F793C">
        <w:rPr>
          <w:rFonts w:ascii="Verdana" w:hAnsi="Verdana"/>
          <w:sz w:val="18"/>
          <w:szCs w:val="18"/>
          <w:lang w:val="en-US"/>
        </w:rPr>
        <w:t>, RTX PRO 2000 Blackwell 8GB)</w:t>
      </w:r>
    </w:p>
    <w:p w14:paraId="5EB89F80" w14:textId="77777777" w:rsidR="000343E1" w:rsidRDefault="000343E1" w:rsidP="00C27DCA">
      <w:pPr>
        <w:pStyle w:val="HTML-wstpniesformatowany"/>
        <w:jc w:val="both"/>
        <w:rPr>
          <w:rFonts w:ascii="Verdana" w:hAnsi="Verdana" w:cs="Times New Roman"/>
          <w:sz w:val="18"/>
          <w:szCs w:val="18"/>
          <w:lang w:val="en-US"/>
        </w:rPr>
      </w:pPr>
    </w:p>
    <w:p w14:paraId="2F3A6148" w14:textId="77777777" w:rsidR="001F0DBA" w:rsidRDefault="001F0DBA" w:rsidP="00C27DCA">
      <w:pPr>
        <w:pStyle w:val="HTML-wstpniesformatowany"/>
        <w:jc w:val="both"/>
        <w:rPr>
          <w:rFonts w:ascii="Verdana" w:hAnsi="Verdana" w:cs="Times New Roman"/>
          <w:sz w:val="18"/>
          <w:szCs w:val="18"/>
          <w:lang w:val="en-US"/>
        </w:rPr>
      </w:pPr>
    </w:p>
    <w:p w14:paraId="00D35ACE" w14:textId="77777777" w:rsidR="001F0DBA" w:rsidRPr="001F0DBA" w:rsidRDefault="001F0DBA" w:rsidP="00C27DCA">
      <w:pPr>
        <w:pStyle w:val="HTML-wstpniesformatowany"/>
        <w:jc w:val="both"/>
        <w:rPr>
          <w:rFonts w:ascii="Verdana" w:hAnsi="Verdana" w:cs="Times New Roman"/>
          <w:sz w:val="18"/>
          <w:szCs w:val="18"/>
          <w:lang w:val="en-US"/>
        </w:rPr>
      </w:pPr>
    </w:p>
    <w:p w14:paraId="2FAAEFC3" w14:textId="1BE88B3B" w:rsidR="00036582" w:rsidRPr="001F0DBA" w:rsidRDefault="00C25478" w:rsidP="00C27DCA">
      <w:pPr>
        <w:pStyle w:val="HTML-wstpniesformatowany"/>
        <w:jc w:val="both"/>
        <w:rPr>
          <w:rFonts w:ascii="Verdana" w:hAnsi="Verdana" w:cs="Times New Roman"/>
          <w:sz w:val="18"/>
          <w:szCs w:val="18"/>
        </w:rPr>
      </w:pPr>
      <w:r w:rsidRPr="0071489F">
        <w:rPr>
          <w:rFonts w:ascii="Verdana" w:hAnsi="Verdana" w:cs="Times New Roman"/>
          <w:b/>
          <w:sz w:val="18"/>
          <w:szCs w:val="18"/>
          <w:u w:val="single"/>
        </w:rPr>
        <w:t>D</w:t>
      </w:r>
      <w:r w:rsidRPr="0071489F">
        <w:rPr>
          <w:rFonts w:ascii="Verdana" w:eastAsia="Verdana" w:hAnsi="Verdana" w:cs="Times New Roman"/>
          <w:b/>
          <w:sz w:val="18"/>
          <w:szCs w:val="18"/>
          <w:u w:val="single"/>
        </w:rPr>
        <w:t>LA KONFIGURACJI NR 5</w:t>
      </w:r>
      <w:r w:rsidR="00036582" w:rsidRPr="001F0DBA">
        <w:rPr>
          <w:rFonts w:ascii="Verdana" w:eastAsia="Verdana" w:hAnsi="Verdana" w:cs="Times New Roman"/>
          <w:b/>
          <w:sz w:val="18"/>
          <w:szCs w:val="18"/>
        </w:rPr>
        <w:t>:</w:t>
      </w:r>
    </w:p>
    <w:bookmarkEnd w:id="4"/>
    <w:p w14:paraId="72FCEF28" w14:textId="5F055759" w:rsidR="007C583A" w:rsidRPr="001F0DBA" w:rsidRDefault="00C27DCA" w:rsidP="00E67DE8">
      <w:pPr>
        <w:contextualSpacing/>
        <w:rPr>
          <w:rFonts w:ascii="Verdana" w:hAnsi="Verdana"/>
          <w:b/>
          <w:sz w:val="18"/>
          <w:szCs w:val="18"/>
        </w:rPr>
      </w:pPr>
      <w:r w:rsidRPr="001F0DBA">
        <w:rPr>
          <w:rFonts w:ascii="Verdana" w:hAnsi="Verdana"/>
          <w:b/>
          <w:sz w:val="18"/>
          <w:szCs w:val="18"/>
          <w:highlight w:val="yellow"/>
        </w:rPr>
        <w:t>Jest</w:t>
      </w:r>
      <w:r w:rsidR="007C583A" w:rsidRPr="001F0DBA">
        <w:rPr>
          <w:rFonts w:ascii="Verdana" w:hAnsi="Verdana"/>
          <w:b/>
          <w:sz w:val="18"/>
          <w:szCs w:val="18"/>
          <w:highlight w:val="yellow"/>
        </w:rPr>
        <w:t>:</w:t>
      </w:r>
    </w:p>
    <w:p w14:paraId="05A81042" w14:textId="77777777" w:rsidR="00434296" w:rsidRPr="00BE5B8B" w:rsidRDefault="007C583A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Wymiary: </w:t>
      </w:r>
    </w:p>
    <w:p w14:paraId="6C6FC4FE" w14:textId="1D8B577D" w:rsidR="007C583A" w:rsidRPr="00BE5B8B" w:rsidRDefault="007C583A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Wysokość nie większa niż 31 mm</w:t>
      </w:r>
    </w:p>
    <w:p w14:paraId="16E54108" w14:textId="77777777" w:rsidR="007C583A" w:rsidRPr="00BE5B8B" w:rsidRDefault="007C583A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Szerokość: Nie większa niż 360 mm</w:t>
      </w:r>
    </w:p>
    <w:p w14:paraId="73FC9403" w14:textId="77777777" w:rsidR="007C583A" w:rsidRPr="00BE5B8B" w:rsidRDefault="007C583A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Głębokość: Nie większa niż 260 mm </w:t>
      </w:r>
    </w:p>
    <w:p w14:paraId="6735E7BF" w14:textId="41E63EE6" w:rsidR="00522D92" w:rsidRPr="00BE5B8B" w:rsidRDefault="007C583A" w:rsidP="00AA25FD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Waga: Nie większa niż 2.55 kg</w:t>
      </w:r>
    </w:p>
    <w:p w14:paraId="38FB920B" w14:textId="77777777" w:rsidR="00522D92" w:rsidRPr="00BE5B8B" w:rsidRDefault="00522D92" w:rsidP="00522D92">
      <w:pPr>
        <w:contextualSpacing/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być:</w:t>
      </w:r>
    </w:p>
    <w:p w14:paraId="261E7C81" w14:textId="77777777" w:rsidR="00522D92" w:rsidRPr="00BE5B8B" w:rsidRDefault="00522D92" w:rsidP="00522D92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 xml:space="preserve">Wymiary: </w:t>
      </w:r>
    </w:p>
    <w:p w14:paraId="7A9B166F" w14:textId="77777777" w:rsidR="00522D92" w:rsidRPr="00BE5B8B" w:rsidRDefault="00522D92" w:rsidP="00522D92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Wysokość nie większa niż 31 mm</w:t>
      </w:r>
    </w:p>
    <w:p w14:paraId="2AB89BA8" w14:textId="77777777" w:rsidR="00522D92" w:rsidRPr="00BE5B8B" w:rsidRDefault="00522D92" w:rsidP="00522D92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Szerokość: Nie większa niż 360 mm</w:t>
      </w:r>
    </w:p>
    <w:p w14:paraId="07385546" w14:textId="77777777" w:rsidR="00522D92" w:rsidRPr="00BE5B8B" w:rsidRDefault="00522D92" w:rsidP="00522D92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 xml:space="preserve">Głębokość: Nie większa niż 260 mm </w:t>
      </w:r>
    </w:p>
    <w:p w14:paraId="53A1B5C0" w14:textId="6C409154" w:rsidR="00522D92" w:rsidRPr="00BE5B8B" w:rsidRDefault="00522D92" w:rsidP="00522D92">
      <w:pPr>
        <w:contextualSpacing/>
        <w:rPr>
          <w:rFonts w:ascii="Verdana" w:hAnsi="Verdana"/>
          <w:strike/>
          <w:color w:val="FF0000"/>
          <w:sz w:val="18"/>
          <w:szCs w:val="18"/>
        </w:rPr>
      </w:pPr>
      <w:r w:rsidRPr="00BE5B8B">
        <w:rPr>
          <w:rFonts w:ascii="Verdana" w:hAnsi="Verdana"/>
          <w:strike/>
          <w:color w:val="FF0000"/>
          <w:sz w:val="18"/>
          <w:szCs w:val="18"/>
        </w:rPr>
        <w:t>Waga: Nie większa niż 2.55 kg</w:t>
      </w:r>
    </w:p>
    <w:p w14:paraId="50612693" w14:textId="7DC664A2" w:rsidR="00522D92" w:rsidRPr="00BE5B8B" w:rsidRDefault="00522D92" w:rsidP="00522D92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Zamawiający wykreśla ww. wymiary</w:t>
      </w:r>
    </w:p>
    <w:p w14:paraId="2B0A52D4" w14:textId="77777777" w:rsidR="00522D92" w:rsidRPr="00BE5B8B" w:rsidRDefault="00522D92" w:rsidP="00AA25FD">
      <w:pPr>
        <w:contextualSpacing/>
        <w:rPr>
          <w:rFonts w:ascii="Verdana" w:hAnsi="Verdana"/>
          <w:sz w:val="18"/>
          <w:szCs w:val="18"/>
        </w:rPr>
      </w:pPr>
    </w:p>
    <w:p w14:paraId="35CB7B56" w14:textId="77777777" w:rsidR="00522D92" w:rsidRPr="00BE5B8B" w:rsidRDefault="00522D92" w:rsidP="00AA25FD">
      <w:pPr>
        <w:contextualSpacing/>
        <w:rPr>
          <w:rFonts w:ascii="Verdana" w:hAnsi="Verdana"/>
          <w:sz w:val="18"/>
          <w:szCs w:val="18"/>
        </w:rPr>
      </w:pPr>
    </w:p>
    <w:p w14:paraId="3018151B" w14:textId="3B314569" w:rsidR="00522D92" w:rsidRPr="00BE5B8B" w:rsidRDefault="00522D92" w:rsidP="00AA25FD">
      <w:pPr>
        <w:contextualSpacing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yellow"/>
        </w:rPr>
        <w:t>Jest:</w:t>
      </w:r>
    </w:p>
    <w:p w14:paraId="57C8E879" w14:textId="534363C9" w:rsidR="005571D0" w:rsidRPr="00BE5B8B" w:rsidRDefault="00AA25FD" w:rsidP="00AA25FD">
      <w:pPr>
        <w:contextualSpacing/>
        <w:rPr>
          <w:rFonts w:ascii="Verdana" w:hAnsi="Verdana"/>
          <w:sz w:val="18"/>
          <w:szCs w:val="18"/>
        </w:rPr>
      </w:pPr>
      <w:bookmarkStart w:id="7" w:name="_Hlk233897969"/>
      <w:r w:rsidRPr="00BE5B8B">
        <w:rPr>
          <w:rFonts w:ascii="Verdana" w:hAnsi="Verdana"/>
          <w:sz w:val="18"/>
          <w:szCs w:val="18"/>
        </w:rPr>
        <w:t>Przykładowe modele:</w:t>
      </w:r>
    </w:p>
    <w:bookmarkEnd w:id="7"/>
    <w:p w14:paraId="21E19673" w14:textId="375F22DA" w:rsidR="00434296" w:rsidRPr="00BE5B8B" w:rsidRDefault="00434296" w:rsidP="00AA25FD">
      <w:pPr>
        <w:pStyle w:val="Akapitzlist"/>
        <w:numPr>
          <w:ilvl w:val="0"/>
          <w:numId w:val="14"/>
        </w:numPr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  <w:lang w:val="en-US"/>
        </w:rPr>
        <w:t xml:space="preserve">Dell Pro Max 16" MC16250 (Intel Core Ultra 9 285H, 64 GB RAM, 1 TB SSD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 xml:space="preserve"> + 1 TB SSD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 xml:space="preserve">, RTX 1000  PRO 2000 Blackwell 8GB), </w:t>
      </w:r>
    </w:p>
    <w:p w14:paraId="5E0E3999" w14:textId="230D20F8" w:rsidR="00434296" w:rsidRPr="00BE5B8B" w:rsidRDefault="00434296" w:rsidP="00AA25FD">
      <w:pPr>
        <w:pStyle w:val="Akapitzlist"/>
        <w:numPr>
          <w:ilvl w:val="0"/>
          <w:numId w:val="14"/>
        </w:numPr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  <w:lang w:val="en-US"/>
        </w:rPr>
        <w:t xml:space="preserve">HP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ZBook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 xml:space="preserve"> X G1i 16" (Intel Core Ultra 9  285H, 64 GB RAM, 1 TB SSD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 xml:space="preserve"> + 1 TB SSD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NVMe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>, RTX PRO 2000 Blackwell 8GB ).</w:t>
      </w:r>
    </w:p>
    <w:p w14:paraId="78D6E1ED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  <w:u w:val="single"/>
        </w:rPr>
      </w:pPr>
      <w:r w:rsidRPr="00BE5B8B">
        <w:rPr>
          <w:rFonts w:ascii="Verdana" w:hAnsi="Verdana"/>
          <w:sz w:val="18"/>
          <w:szCs w:val="18"/>
          <w:u w:val="single"/>
        </w:rPr>
        <w:t>Procesor:</w:t>
      </w:r>
    </w:p>
    <w:p w14:paraId="66A6316A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  <w:u w:val="single"/>
        </w:rPr>
      </w:pPr>
      <w:r w:rsidRPr="00BE5B8B">
        <w:rPr>
          <w:rFonts w:ascii="Verdana" w:eastAsia="Verdana" w:hAnsi="Verdana" w:cs="Verdana"/>
          <w:sz w:val="18"/>
          <w:szCs w:val="18"/>
        </w:rPr>
        <w:t xml:space="preserve">Procesor wykonany w technologii nie gorszej niż 7 nm, współczynnik TDP nie wyższy niż 55 W, przystosowany do wykonywania instrukcji x86-64 (64 bit), posiadający wbudowany kontroler obsługujący co najmniej dwa kanały pamięci w standardach nie gorszych niż DDR5-5600, LPDDR5/x-7467, wielkość obsługiwanej pamięci nie mniejsza niż 128 GB. Wielkość pamięci cache L3 nie mniejsza niż </w:t>
      </w:r>
      <w:r w:rsidRPr="00DC2B6E">
        <w:rPr>
          <w:rFonts w:ascii="Verdana" w:eastAsia="Verdana" w:hAnsi="Verdana" w:cs="Verdana"/>
          <w:b/>
          <w:bCs/>
          <w:color w:val="000000" w:themeColor="text1"/>
          <w:sz w:val="18"/>
          <w:szCs w:val="18"/>
        </w:rPr>
        <w:t>24 MB</w:t>
      </w:r>
      <w:r w:rsidRPr="00BE5B8B">
        <w:rPr>
          <w:rFonts w:ascii="Verdana" w:eastAsia="Verdana" w:hAnsi="Verdana" w:cs="Verdana"/>
          <w:sz w:val="18"/>
          <w:szCs w:val="18"/>
        </w:rPr>
        <w:t>. Wspierający sprzętową obsługę wirtualizacji równoważną technologiom Intel VT</w:t>
      </w:r>
      <w:r w:rsidRPr="00BE5B8B">
        <w:rPr>
          <w:rFonts w:ascii="Verdana" w:eastAsia="Verdana" w:hAnsi="Verdana" w:cs="Verdana"/>
          <w:sz w:val="18"/>
          <w:szCs w:val="18"/>
        </w:rPr>
        <w:noBreakHyphen/>
        <w:t>x/EPT/VT</w:t>
      </w:r>
      <w:r w:rsidRPr="00BE5B8B">
        <w:rPr>
          <w:rFonts w:ascii="Verdana" w:eastAsia="Verdana" w:hAnsi="Verdana" w:cs="Verdana"/>
          <w:sz w:val="18"/>
          <w:szCs w:val="18"/>
        </w:rPr>
        <w:noBreakHyphen/>
        <w:t>d lub AMD</w:t>
      </w:r>
      <w:r w:rsidRPr="00BE5B8B">
        <w:rPr>
          <w:rFonts w:ascii="Verdana" w:eastAsia="Verdana" w:hAnsi="Verdana" w:cs="Verdana"/>
          <w:sz w:val="18"/>
          <w:szCs w:val="18"/>
        </w:rPr>
        <w:noBreakHyphen/>
        <w:t>V/IOMMU/RVI, obsługujący instrukcje SSE4.1/4.2, AVX 2.0, AES, posiadający sprzętową funkcję bezpieczeństwa równoważną Execute Disable Bit lub NX Bit.</w:t>
      </w:r>
    </w:p>
    <w:p w14:paraId="10C29424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Osiągający w teście CPU Benchmark Mark nie mniej niż 34000 punktów.</w:t>
      </w:r>
    </w:p>
    <w:p w14:paraId="6FDAF800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  <w:u w:val="single"/>
        </w:rPr>
      </w:pPr>
      <w:r w:rsidRPr="00BE5B8B">
        <w:rPr>
          <w:rFonts w:ascii="Verdana" w:hAnsi="Verdana"/>
          <w:sz w:val="18"/>
          <w:szCs w:val="18"/>
          <w:u w:val="single"/>
        </w:rPr>
        <w:t>Karta graficzna:</w:t>
      </w:r>
    </w:p>
    <w:p w14:paraId="3E68FECD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1. Zintegrowany z procesorem układ graficzny posiadający nie mniej niż </w:t>
      </w:r>
      <w:r w:rsidRPr="00DC2B6E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128 </w:t>
      </w:r>
      <w:r w:rsidRPr="00BE5B8B">
        <w:rPr>
          <w:rFonts w:ascii="Verdana" w:hAnsi="Verdana"/>
          <w:sz w:val="18"/>
          <w:szCs w:val="18"/>
        </w:rPr>
        <w:t xml:space="preserve">jednostki wykonawcze (EU) lub co najmniej </w:t>
      </w:r>
      <w:r w:rsidRPr="00DC2B6E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8 </w:t>
      </w:r>
      <w:r w:rsidRPr="00BE5B8B">
        <w:rPr>
          <w:rFonts w:ascii="Verdana" w:hAnsi="Verdana"/>
          <w:sz w:val="18"/>
          <w:szCs w:val="18"/>
        </w:rPr>
        <w:t xml:space="preserve">rdzeni graficznych Xe/Arc, albo nie mniej niż </w:t>
      </w:r>
      <w:r w:rsidRPr="00DC2B6E">
        <w:rPr>
          <w:rFonts w:ascii="Verdana" w:hAnsi="Verdana"/>
          <w:b/>
          <w:bCs/>
          <w:color w:val="000000" w:themeColor="text1"/>
          <w:sz w:val="18"/>
          <w:szCs w:val="18"/>
        </w:rPr>
        <w:t>16</w:t>
      </w:r>
      <w:r w:rsidRPr="00BE5B8B">
        <w:rPr>
          <w:rFonts w:ascii="Verdana" w:hAnsi="Verdana"/>
          <w:sz w:val="18"/>
          <w:szCs w:val="18"/>
        </w:rPr>
        <w:t xml:space="preserve"> jednostek obliczeniowych CU. Kompatybilny z DirectX 12 lub wyższym, OpenGL 4.6 oraz OpenCL 2.1 lub wyższym. Obsługujący rozdzielczość co najmniej 4096 × 2304 @ 60Hz.</w:t>
      </w:r>
    </w:p>
    <w:p w14:paraId="5D03E067" w14:textId="77777777" w:rsidR="003323D0" w:rsidRPr="00BE5B8B" w:rsidRDefault="003323D0" w:rsidP="003323D0">
      <w:pPr>
        <w:pStyle w:val="HTML-wstpniesformatowany"/>
        <w:jc w:val="both"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2. Dedykowany układ graficzny wykonany w technologii nie gorszej niż  6 nm, posiadający nie mniej niż 80 jednostek teksturujących (TMU), nie mniej niż 32 jednostki renderujące (ROP), kompatybilny z DirectX 12, OpenGL 4.6, Shader 6.7, minimum 8</w:t>
      </w:r>
      <w:r w:rsidRPr="00BE5B8B">
        <w:rPr>
          <w:rFonts w:ascii="Verdana" w:hAnsi="Verdana" w:cs="Cambria Math"/>
          <w:sz w:val="18"/>
          <w:szCs w:val="18"/>
        </w:rPr>
        <w:t> </w:t>
      </w:r>
      <w:r w:rsidRPr="00BE5B8B">
        <w:rPr>
          <w:rFonts w:ascii="Verdana" w:hAnsi="Verdana"/>
          <w:sz w:val="18"/>
          <w:szCs w:val="18"/>
        </w:rPr>
        <w:t>GB pamięci własnej (VRAM).</w:t>
      </w:r>
    </w:p>
    <w:p w14:paraId="299BF294" w14:textId="77777777" w:rsidR="0050517E" w:rsidRPr="00BE5B8B" w:rsidRDefault="0050517E" w:rsidP="0050517E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8C7776">
        <w:rPr>
          <w:rFonts w:ascii="Verdana" w:eastAsia="Verdana" w:hAnsi="Verdana" w:cs="Verdana"/>
          <w:sz w:val="18"/>
          <w:szCs w:val="18"/>
          <w:u w:val="single"/>
        </w:rPr>
        <w:t>Dyski twarde:</w:t>
      </w:r>
      <w:r w:rsidRPr="00BE5B8B">
        <w:rPr>
          <w:rFonts w:ascii="Verdana" w:eastAsia="Verdana" w:hAnsi="Verdana" w:cs="Verdana"/>
          <w:sz w:val="18"/>
          <w:szCs w:val="18"/>
        </w:rPr>
        <w:br/>
      </w:r>
      <w:r w:rsidRPr="001F0DBA">
        <w:rPr>
          <w:rFonts w:ascii="Verdana" w:eastAsia="Verdana" w:hAnsi="Verdana" w:cs="Verdana"/>
          <w:b/>
          <w:bCs/>
          <w:sz w:val="18"/>
          <w:szCs w:val="18"/>
        </w:rPr>
        <w:t>Dwa dyski twarde wykonane w technologii SSD Non-Volatile Memory Express (NVMe), o pojemności nie mniejszej niż 1 TB każdy.</w:t>
      </w:r>
    </w:p>
    <w:p w14:paraId="78C4B8C4" w14:textId="77777777" w:rsidR="003323D0" w:rsidRPr="00BE5B8B" w:rsidRDefault="003323D0" w:rsidP="003323D0">
      <w:pPr>
        <w:jc w:val="both"/>
        <w:rPr>
          <w:rFonts w:ascii="Verdana" w:hAnsi="Verdana"/>
          <w:b/>
          <w:sz w:val="18"/>
          <w:szCs w:val="18"/>
        </w:rPr>
      </w:pPr>
    </w:p>
    <w:p w14:paraId="3FFBBE05" w14:textId="572F753A" w:rsidR="00BE5B8B" w:rsidRPr="00BE5B8B" w:rsidRDefault="00BE5B8B" w:rsidP="003323D0">
      <w:pPr>
        <w:jc w:val="both"/>
        <w:rPr>
          <w:rFonts w:ascii="Verdana" w:hAnsi="Verdana"/>
          <w:b/>
          <w:sz w:val="18"/>
          <w:szCs w:val="18"/>
        </w:rPr>
      </w:pPr>
      <w:r w:rsidRPr="00BE5B8B">
        <w:rPr>
          <w:rFonts w:ascii="Verdana" w:hAnsi="Verdana"/>
          <w:b/>
          <w:sz w:val="18"/>
          <w:szCs w:val="18"/>
          <w:highlight w:val="cyan"/>
        </w:rPr>
        <w:t>Powinno być:</w:t>
      </w:r>
    </w:p>
    <w:p w14:paraId="6B4E17D2" w14:textId="77777777" w:rsidR="00BE5B8B" w:rsidRPr="00BE5B8B" w:rsidRDefault="00BE5B8B" w:rsidP="00BE5B8B">
      <w:pPr>
        <w:contextualSpacing/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Przykładowe modele:</w:t>
      </w:r>
    </w:p>
    <w:p w14:paraId="2DF4B9DE" w14:textId="5A69137F" w:rsidR="00BE5B8B" w:rsidRPr="00BE5B8B" w:rsidRDefault="00BE5B8B" w:rsidP="00BE5B8B">
      <w:pPr>
        <w:pStyle w:val="Akapitzlist"/>
        <w:numPr>
          <w:ilvl w:val="0"/>
          <w:numId w:val="16"/>
        </w:numPr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  <w:lang w:val="en-US"/>
        </w:rPr>
        <w:t xml:space="preserve">Dell Pro Max 16" MC16250 (Intel Core Ultra 9 285H, 64 GB RAM, </w:t>
      </w:r>
      <w:r w:rsidRPr="001F0DBA">
        <w:rPr>
          <w:rFonts w:ascii="Verdana" w:hAnsi="Verdana"/>
          <w:color w:val="EE0000"/>
          <w:sz w:val="18"/>
          <w:szCs w:val="18"/>
          <w:lang w:val="en-US"/>
        </w:rPr>
        <w:t xml:space="preserve">1 TB SSD </w:t>
      </w:r>
      <w:proofErr w:type="spellStart"/>
      <w:r w:rsidRPr="001F0DBA">
        <w:rPr>
          <w:rFonts w:ascii="Verdana" w:hAnsi="Verdana"/>
          <w:color w:val="EE0000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color w:val="EE0000"/>
          <w:sz w:val="18"/>
          <w:szCs w:val="18"/>
          <w:lang w:val="en-US"/>
        </w:rPr>
        <w:t xml:space="preserve"> </w:t>
      </w:r>
      <w:r w:rsidRPr="009D1333">
        <w:rPr>
          <w:rFonts w:ascii="Verdana" w:hAnsi="Verdana"/>
          <w:sz w:val="18"/>
          <w:szCs w:val="18"/>
          <w:lang w:val="en-US"/>
        </w:rPr>
        <w:t>RTX</w:t>
      </w:r>
      <w:r w:rsidRPr="00BE5B8B">
        <w:rPr>
          <w:rFonts w:ascii="Verdana" w:hAnsi="Verdana"/>
          <w:sz w:val="18"/>
          <w:szCs w:val="18"/>
          <w:lang w:val="en-US"/>
        </w:rPr>
        <w:t xml:space="preserve">   PRO 2000 Blackwell 8GB), </w:t>
      </w:r>
    </w:p>
    <w:p w14:paraId="49B69399" w14:textId="157B8E09" w:rsidR="003323D0" w:rsidRPr="001F0DBA" w:rsidRDefault="00BE5B8B" w:rsidP="001F0DBA">
      <w:pPr>
        <w:pStyle w:val="Akapitzlist"/>
        <w:numPr>
          <w:ilvl w:val="0"/>
          <w:numId w:val="15"/>
        </w:numPr>
        <w:rPr>
          <w:rFonts w:ascii="Verdana" w:hAnsi="Verdana"/>
          <w:sz w:val="18"/>
          <w:szCs w:val="18"/>
          <w:lang w:val="en-US"/>
        </w:rPr>
      </w:pPr>
      <w:r w:rsidRPr="00BE5B8B">
        <w:rPr>
          <w:rFonts w:ascii="Verdana" w:hAnsi="Verdana"/>
          <w:sz w:val="18"/>
          <w:szCs w:val="18"/>
          <w:lang w:val="en-US"/>
        </w:rPr>
        <w:t xml:space="preserve">HP </w:t>
      </w:r>
      <w:proofErr w:type="spellStart"/>
      <w:r w:rsidRPr="00BE5B8B">
        <w:rPr>
          <w:rFonts w:ascii="Verdana" w:hAnsi="Verdana"/>
          <w:sz w:val="18"/>
          <w:szCs w:val="18"/>
          <w:lang w:val="en-US"/>
        </w:rPr>
        <w:t>ZBook</w:t>
      </w:r>
      <w:proofErr w:type="spellEnd"/>
      <w:r w:rsidRPr="00BE5B8B">
        <w:rPr>
          <w:rFonts w:ascii="Verdana" w:hAnsi="Verdana"/>
          <w:sz w:val="18"/>
          <w:szCs w:val="18"/>
          <w:lang w:val="en-US"/>
        </w:rPr>
        <w:t xml:space="preserve"> X </w:t>
      </w:r>
      <w:r w:rsidRPr="00BE5B8B">
        <w:rPr>
          <w:rFonts w:ascii="Verdana" w:hAnsi="Verdana"/>
          <w:color w:val="FF0000"/>
          <w:sz w:val="18"/>
          <w:szCs w:val="18"/>
          <w:lang w:val="en-US"/>
        </w:rPr>
        <w:t>G2i</w:t>
      </w:r>
      <w:r w:rsidRPr="00BE5B8B">
        <w:rPr>
          <w:rFonts w:ascii="Verdana" w:hAnsi="Verdana"/>
          <w:sz w:val="18"/>
          <w:szCs w:val="18"/>
          <w:lang w:val="en-US"/>
        </w:rPr>
        <w:t xml:space="preserve"> </w:t>
      </w:r>
      <w:r w:rsidRPr="00BE5B8B">
        <w:rPr>
          <w:rFonts w:ascii="Verdana" w:hAnsi="Verdana"/>
          <w:color w:val="FF0000"/>
          <w:sz w:val="18"/>
          <w:szCs w:val="18"/>
          <w:lang w:val="en-US"/>
        </w:rPr>
        <w:t>DP7U2ET</w:t>
      </w:r>
      <w:r w:rsidRPr="00BE5B8B">
        <w:rPr>
          <w:rFonts w:ascii="Verdana" w:hAnsi="Verdana"/>
          <w:sz w:val="18"/>
          <w:szCs w:val="18"/>
          <w:lang w:val="en-US"/>
        </w:rPr>
        <w:t xml:space="preserve"> 16" (Intel Core Ultra 9  </w:t>
      </w:r>
      <w:r w:rsidRPr="00BE5B8B">
        <w:rPr>
          <w:rFonts w:ascii="Verdana" w:hAnsi="Verdana"/>
          <w:color w:val="FF0000"/>
          <w:sz w:val="18"/>
          <w:szCs w:val="18"/>
          <w:lang w:val="en-US"/>
        </w:rPr>
        <w:t>386H</w:t>
      </w:r>
      <w:r w:rsidRPr="00BE5B8B">
        <w:rPr>
          <w:rFonts w:ascii="Verdana" w:hAnsi="Verdana"/>
          <w:sz w:val="18"/>
          <w:szCs w:val="18"/>
          <w:lang w:val="en-US"/>
        </w:rPr>
        <w:t xml:space="preserve">, 64 GB RAM, </w:t>
      </w:r>
      <w:r w:rsidRPr="001F0DBA">
        <w:rPr>
          <w:rFonts w:ascii="Verdana" w:hAnsi="Verdana"/>
          <w:color w:val="EE0000"/>
          <w:sz w:val="18"/>
          <w:szCs w:val="18"/>
          <w:lang w:val="en-US"/>
        </w:rPr>
        <w:t xml:space="preserve">1 TB SSD </w:t>
      </w:r>
      <w:proofErr w:type="spellStart"/>
      <w:r w:rsidRPr="001F0DBA">
        <w:rPr>
          <w:rFonts w:ascii="Verdana" w:hAnsi="Verdana"/>
          <w:color w:val="EE0000"/>
          <w:sz w:val="18"/>
          <w:szCs w:val="18"/>
          <w:lang w:val="en-US"/>
        </w:rPr>
        <w:t>NVMe</w:t>
      </w:r>
      <w:proofErr w:type="spellEnd"/>
      <w:r w:rsidRPr="001F0DBA">
        <w:rPr>
          <w:rFonts w:ascii="Verdana" w:hAnsi="Verdana"/>
          <w:color w:val="EE0000"/>
          <w:sz w:val="18"/>
          <w:szCs w:val="18"/>
          <w:lang w:val="en-US"/>
        </w:rPr>
        <w:t xml:space="preserve"> </w:t>
      </w:r>
      <w:r w:rsidRPr="00BE5B8B">
        <w:rPr>
          <w:rFonts w:ascii="Verdana" w:hAnsi="Verdana"/>
          <w:sz w:val="18"/>
          <w:szCs w:val="18"/>
          <w:lang w:val="en-US"/>
        </w:rPr>
        <w:t>RTX PRO 2000 Blackwell 8GB ).</w:t>
      </w:r>
    </w:p>
    <w:p w14:paraId="72D9203F" w14:textId="77777777" w:rsidR="003323D0" w:rsidRPr="00DC2B6E" w:rsidRDefault="003323D0" w:rsidP="008C7776">
      <w:pPr>
        <w:rPr>
          <w:rFonts w:ascii="Verdana" w:hAnsi="Verdana"/>
          <w:sz w:val="18"/>
          <w:szCs w:val="18"/>
          <w:u w:val="single"/>
        </w:rPr>
      </w:pPr>
      <w:r w:rsidRPr="00DC2B6E">
        <w:rPr>
          <w:rFonts w:ascii="Verdana" w:hAnsi="Verdana"/>
          <w:sz w:val="18"/>
          <w:szCs w:val="18"/>
          <w:u w:val="single"/>
        </w:rPr>
        <w:t>Procesor:</w:t>
      </w:r>
    </w:p>
    <w:p w14:paraId="0EB6F90A" w14:textId="77777777" w:rsidR="003323D0" w:rsidRPr="00BE5B8B" w:rsidRDefault="003323D0" w:rsidP="008C7776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Procesor wykonany w technologii nie gorszej niż 7 nm, współczynnik TDP nie wyższy niż 55 W, przystosowany do wykonywania instrukcji x86-64 (64 bit), posiadający wbudowany kontroler obsługujący co najmniej dwa kanały pamięci w standardach nie gorszych niż DDR5-5600, LPDDR5/x-7467, wielkość obsługiwanej pamięci nie mniejsza niż 128 GB. Wielkość pamięci cache L3 nie mniejsza niż </w:t>
      </w:r>
      <w:r w:rsidRPr="00BE5B8B">
        <w:rPr>
          <w:rFonts w:ascii="Verdana" w:hAnsi="Verdana"/>
          <w:color w:val="FF0000"/>
          <w:sz w:val="18"/>
          <w:szCs w:val="18"/>
          <w:u w:val="single"/>
        </w:rPr>
        <w:t>18</w:t>
      </w:r>
      <w:r w:rsidRPr="00BE5B8B">
        <w:rPr>
          <w:rFonts w:ascii="Verdana" w:hAnsi="Verdana"/>
          <w:color w:val="FF0000"/>
          <w:sz w:val="18"/>
          <w:szCs w:val="18"/>
        </w:rPr>
        <w:t xml:space="preserve"> MB</w:t>
      </w:r>
      <w:r w:rsidRPr="00BE5B8B">
        <w:rPr>
          <w:rFonts w:ascii="Verdana" w:hAnsi="Verdana"/>
          <w:sz w:val="18"/>
          <w:szCs w:val="18"/>
        </w:rPr>
        <w:t>. Wspierający sprzętową obsługę wirtualizacji równoważną technologiom Intel VT x/EPT/VT d lub AMD V/IOMMU/RVI, obsługujący instrukcje SSE4.1/4.2, AVX 2.0, AES, posiadający sprzętową funkcję bezpieczeństwa równoważną Execute Disable Bit lub NX Bit.</w:t>
      </w:r>
    </w:p>
    <w:p w14:paraId="1C7CBAB1" w14:textId="77777777" w:rsidR="003323D0" w:rsidRPr="00BE5B8B" w:rsidRDefault="003323D0" w:rsidP="008C7776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Osiągający w teście CPU Benchmark Mark nie mniej niż 34000 punktów.</w:t>
      </w:r>
    </w:p>
    <w:p w14:paraId="2F57C244" w14:textId="77777777" w:rsidR="003323D0" w:rsidRPr="008C7776" w:rsidRDefault="003323D0" w:rsidP="008C7776">
      <w:pPr>
        <w:rPr>
          <w:rFonts w:ascii="Verdana" w:hAnsi="Verdana"/>
          <w:sz w:val="18"/>
          <w:szCs w:val="18"/>
          <w:u w:val="single"/>
        </w:rPr>
      </w:pPr>
      <w:r w:rsidRPr="008C7776">
        <w:rPr>
          <w:rFonts w:ascii="Verdana" w:hAnsi="Verdana"/>
          <w:sz w:val="18"/>
          <w:szCs w:val="18"/>
          <w:u w:val="single"/>
        </w:rPr>
        <w:t>Karta graficzna:</w:t>
      </w:r>
    </w:p>
    <w:p w14:paraId="4D955C7D" w14:textId="77777777" w:rsidR="003E0087" w:rsidRDefault="003323D0" w:rsidP="008C7776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 xml:space="preserve">1. Zintegrowany z procesorem układ graficzny posiadający nie mniej niż </w:t>
      </w:r>
      <w:r w:rsidRPr="00BE5B8B">
        <w:rPr>
          <w:rFonts w:ascii="Verdana" w:hAnsi="Verdana"/>
          <w:color w:val="FF0000"/>
          <w:sz w:val="18"/>
          <w:szCs w:val="18"/>
          <w:u w:val="single"/>
        </w:rPr>
        <w:t>32</w:t>
      </w:r>
      <w:r w:rsidRPr="00BE5B8B">
        <w:rPr>
          <w:rFonts w:ascii="Verdana" w:hAnsi="Verdana"/>
          <w:sz w:val="18"/>
          <w:szCs w:val="18"/>
        </w:rPr>
        <w:t xml:space="preserve"> jednostki wykonawcze (EU) lub co najmniej </w:t>
      </w:r>
      <w:r w:rsidRPr="00BE5B8B">
        <w:rPr>
          <w:rFonts w:ascii="Verdana" w:hAnsi="Verdana"/>
          <w:color w:val="FF0000"/>
          <w:sz w:val="18"/>
          <w:szCs w:val="18"/>
          <w:u w:val="single"/>
        </w:rPr>
        <w:t>4</w:t>
      </w:r>
      <w:r w:rsidRPr="00BE5B8B">
        <w:rPr>
          <w:rFonts w:ascii="Verdana" w:hAnsi="Verdana"/>
          <w:color w:val="FF0000"/>
          <w:sz w:val="18"/>
          <w:szCs w:val="18"/>
        </w:rPr>
        <w:t xml:space="preserve"> </w:t>
      </w:r>
      <w:r w:rsidRPr="00BE5B8B">
        <w:rPr>
          <w:rFonts w:ascii="Verdana" w:hAnsi="Verdana"/>
          <w:sz w:val="18"/>
          <w:szCs w:val="18"/>
        </w:rPr>
        <w:t>rdzenie</w:t>
      </w:r>
      <w:r w:rsidRPr="00BE5B8B">
        <w:rPr>
          <w:rFonts w:ascii="Verdana" w:hAnsi="Verdana"/>
          <w:color w:val="FF0000"/>
          <w:sz w:val="18"/>
          <w:szCs w:val="18"/>
        </w:rPr>
        <w:t xml:space="preserve"> </w:t>
      </w:r>
      <w:r w:rsidRPr="00BE5B8B">
        <w:rPr>
          <w:rFonts w:ascii="Verdana" w:hAnsi="Verdana"/>
          <w:sz w:val="18"/>
          <w:szCs w:val="18"/>
        </w:rPr>
        <w:t xml:space="preserve">graficzne Xe/Arc, albo nie mniej niż </w:t>
      </w:r>
      <w:r w:rsidRPr="00BE5B8B">
        <w:rPr>
          <w:rFonts w:ascii="Verdana" w:hAnsi="Verdana"/>
          <w:color w:val="FF0000"/>
          <w:sz w:val="18"/>
          <w:szCs w:val="18"/>
          <w:u w:val="single"/>
        </w:rPr>
        <w:t>8</w:t>
      </w:r>
      <w:r w:rsidRPr="00BE5B8B">
        <w:rPr>
          <w:rFonts w:ascii="Verdana" w:hAnsi="Verdana"/>
          <w:sz w:val="18"/>
          <w:szCs w:val="18"/>
        </w:rPr>
        <w:t xml:space="preserve"> jednostek obliczeniowych CU. </w:t>
      </w:r>
    </w:p>
    <w:p w14:paraId="6B6C5B88" w14:textId="77777777" w:rsidR="003E0087" w:rsidRDefault="003E0087" w:rsidP="008C7776">
      <w:pPr>
        <w:rPr>
          <w:rFonts w:ascii="Verdana" w:hAnsi="Verdana"/>
          <w:sz w:val="18"/>
          <w:szCs w:val="18"/>
        </w:rPr>
      </w:pPr>
    </w:p>
    <w:p w14:paraId="27573D8F" w14:textId="77777777" w:rsidR="003E0087" w:rsidRDefault="003E0087" w:rsidP="008C7776">
      <w:pPr>
        <w:rPr>
          <w:rFonts w:ascii="Verdana" w:hAnsi="Verdana"/>
          <w:sz w:val="18"/>
          <w:szCs w:val="18"/>
        </w:rPr>
      </w:pPr>
    </w:p>
    <w:p w14:paraId="54C47BED" w14:textId="59F95742" w:rsidR="003323D0" w:rsidRPr="00BE5B8B" w:rsidRDefault="003323D0" w:rsidP="008C7776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lastRenderedPageBreak/>
        <w:t>Kompatybilny z DirectX 12 lub wyższym, OpenGL 4.6 oraz OpenCL 2.1 lub wyższym. Obsługujący rozdzielczość co najmniej 4096 × 2304 @ 60Hz.</w:t>
      </w:r>
    </w:p>
    <w:p w14:paraId="10D3090B" w14:textId="77777777" w:rsidR="003323D0" w:rsidRPr="00BE5B8B" w:rsidRDefault="003323D0" w:rsidP="001F0DBA">
      <w:pPr>
        <w:rPr>
          <w:rFonts w:ascii="Verdana" w:hAnsi="Verdana"/>
          <w:sz w:val="18"/>
          <w:szCs w:val="18"/>
        </w:rPr>
      </w:pPr>
      <w:r w:rsidRPr="00BE5B8B">
        <w:rPr>
          <w:rFonts w:ascii="Verdana" w:hAnsi="Verdana"/>
          <w:sz w:val="18"/>
          <w:szCs w:val="18"/>
        </w:rPr>
        <w:t>2. Dedykowany układ graficzny wykonany w technologii nie gorszej niż 6 nm, posiadający nie mniej niż 80 jednostek teksturujących (TMU), nie mniej niż 32 jednostki renderujące (ROP), kompatybilny z DirectX 12, OpenGL 4.6, Shader 6.7, minimum 8 GB pamięci własnej (VRAM).</w:t>
      </w:r>
    </w:p>
    <w:p w14:paraId="2D15FBB8" w14:textId="7EE283C7" w:rsidR="0050517E" w:rsidRPr="008C7776" w:rsidRDefault="0050517E" w:rsidP="001F0DBA">
      <w:pPr>
        <w:rPr>
          <w:rFonts w:ascii="Verdana" w:hAnsi="Verdana"/>
          <w:color w:val="EE0000"/>
          <w:sz w:val="18"/>
          <w:szCs w:val="18"/>
        </w:rPr>
      </w:pPr>
      <w:r w:rsidRPr="008C7776">
        <w:rPr>
          <w:rFonts w:ascii="Verdana" w:hAnsi="Verdana"/>
          <w:color w:val="EE0000"/>
          <w:sz w:val="18"/>
          <w:szCs w:val="18"/>
        </w:rPr>
        <w:t>Dysk twardy:</w:t>
      </w:r>
    </w:p>
    <w:p w14:paraId="3F6685C4" w14:textId="77777777" w:rsidR="0050517E" w:rsidRPr="001F0DBA" w:rsidRDefault="0050517E" w:rsidP="001F0DBA">
      <w:pPr>
        <w:rPr>
          <w:rFonts w:ascii="Verdana" w:hAnsi="Verdana"/>
          <w:color w:val="EE0000"/>
          <w:sz w:val="18"/>
          <w:szCs w:val="18"/>
          <w:u w:val="single"/>
        </w:rPr>
      </w:pPr>
      <w:r w:rsidRPr="001F0DBA">
        <w:rPr>
          <w:rFonts w:ascii="Verdana" w:hAnsi="Verdana"/>
          <w:color w:val="EE0000"/>
          <w:sz w:val="18"/>
          <w:szCs w:val="18"/>
          <w:u w:val="single"/>
        </w:rPr>
        <w:t>Dysk twardy wykonany w technologii SSD Non-Volatile Memory Express (NVMe), o pojemności nie mniejszej niż 1 TB.</w:t>
      </w:r>
    </w:p>
    <w:p w14:paraId="27A112B3" w14:textId="77777777" w:rsidR="00976ADB" w:rsidRPr="00BE5B8B" w:rsidRDefault="00976ADB" w:rsidP="001F0DBA">
      <w:pPr>
        <w:ind w:left="426"/>
        <w:contextualSpacing/>
        <w:rPr>
          <w:rFonts w:ascii="Verdana" w:hAnsi="Verdana"/>
          <w:sz w:val="18"/>
          <w:szCs w:val="18"/>
        </w:rPr>
      </w:pPr>
    </w:p>
    <w:p w14:paraId="7FED4AFE" w14:textId="77777777" w:rsidR="006A0C25" w:rsidRPr="00D27343" w:rsidRDefault="006A0C25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07A91BDE" w14:textId="77777777" w:rsidR="00586A24" w:rsidRPr="00D27343" w:rsidRDefault="00586A24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21093109" w14:textId="77777777" w:rsidR="00586A24" w:rsidRPr="00D27343" w:rsidRDefault="00586A24" w:rsidP="00E67DE8">
      <w:pPr>
        <w:jc w:val="both"/>
        <w:rPr>
          <w:rFonts w:ascii="Verdana" w:hAnsi="Verdana"/>
          <w:b/>
          <w:sz w:val="18"/>
          <w:szCs w:val="18"/>
        </w:rPr>
      </w:pPr>
    </w:p>
    <w:p w14:paraId="7CA93606" w14:textId="77777777" w:rsidR="001E45F2" w:rsidRPr="00D27343" w:rsidRDefault="001E45F2" w:rsidP="00E67DE8">
      <w:pPr>
        <w:jc w:val="both"/>
        <w:rPr>
          <w:rFonts w:ascii="Verdana" w:hAnsi="Verdana"/>
          <w:i/>
          <w:sz w:val="18"/>
          <w:szCs w:val="18"/>
        </w:rPr>
      </w:pPr>
    </w:p>
    <w:p w14:paraId="4D62E404" w14:textId="13149117" w:rsidR="00192610" w:rsidRPr="00BE5B8B" w:rsidRDefault="00192610" w:rsidP="00E67DE8">
      <w:pPr>
        <w:jc w:val="both"/>
        <w:rPr>
          <w:rFonts w:ascii="Verdana" w:hAnsi="Verdana"/>
          <w:i/>
          <w:sz w:val="18"/>
          <w:szCs w:val="18"/>
        </w:rPr>
      </w:pPr>
      <w:r w:rsidRPr="00BE5B8B">
        <w:rPr>
          <w:rFonts w:ascii="Verdana" w:hAnsi="Verdana"/>
          <w:i/>
          <w:sz w:val="18"/>
          <w:szCs w:val="18"/>
        </w:rPr>
        <w:t xml:space="preserve">Zamawiający wprowadza </w:t>
      </w:r>
      <w:r w:rsidR="003F4A59" w:rsidRPr="00BE5B8B">
        <w:rPr>
          <w:rFonts w:ascii="Verdana" w:hAnsi="Verdana"/>
          <w:b/>
          <w:bCs/>
          <w:i/>
          <w:sz w:val="18"/>
          <w:szCs w:val="18"/>
        </w:rPr>
        <w:t xml:space="preserve">Aktualną </w:t>
      </w:r>
      <w:r w:rsidRPr="00BE5B8B">
        <w:rPr>
          <w:rFonts w:ascii="Verdana" w:hAnsi="Verdana"/>
          <w:b/>
          <w:bCs/>
          <w:i/>
          <w:sz w:val="18"/>
          <w:szCs w:val="18"/>
        </w:rPr>
        <w:t xml:space="preserve"> kalkulację cenową</w:t>
      </w:r>
      <w:r w:rsidR="003F4A59" w:rsidRPr="00BE5B8B">
        <w:rPr>
          <w:rFonts w:ascii="Verdana" w:hAnsi="Verdana"/>
          <w:b/>
          <w:bCs/>
          <w:i/>
          <w:sz w:val="18"/>
          <w:szCs w:val="18"/>
        </w:rPr>
        <w:t xml:space="preserve"> z dnia 0</w:t>
      </w:r>
      <w:r w:rsidR="001F0DBA">
        <w:rPr>
          <w:rFonts w:ascii="Verdana" w:hAnsi="Verdana"/>
          <w:b/>
          <w:bCs/>
          <w:i/>
          <w:sz w:val="18"/>
          <w:szCs w:val="18"/>
        </w:rPr>
        <w:t>3</w:t>
      </w:r>
      <w:r w:rsidR="003F4A59" w:rsidRPr="00BE5B8B">
        <w:rPr>
          <w:rFonts w:ascii="Verdana" w:hAnsi="Verdana"/>
          <w:b/>
          <w:bCs/>
          <w:i/>
          <w:sz w:val="18"/>
          <w:szCs w:val="18"/>
        </w:rPr>
        <w:t>.07.2026</w:t>
      </w:r>
    </w:p>
    <w:p w14:paraId="65D23D1A" w14:textId="77777777" w:rsidR="00B53B87" w:rsidRPr="00BE5B8B" w:rsidRDefault="00192610" w:rsidP="00E67DE8">
      <w:pPr>
        <w:jc w:val="both"/>
        <w:rPr>
          <w:rFonts w:ascii="Verdana" w:hAnsi="Verdana"/>
          <w:i/>
          <w:sz w:val="18"/>
          <w:szCs w:val="18"/>
        </w:rPr>
      </w:pPr>
      <w:r w:rsidRPr="00BE5B8B">
        <w:rPr>
          <w:rFonts w:ascii="Verdana" w:hAnsi="Verdana"/>
          <w:i/>
          <w:sz w:val="18"/>
          <w:szCs w:val="18"/>
        </w:rPr>
        <w:t>Pozostałe parametry pozostają bez zmian.</w:t>
      </w:r>
    </w:p>
    <w:sectPr w:rsidR="00B53B87" w:rsidRPr="00BE5B8B" w:rsidSect="001E45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BE33D" w14:textId="77777777" w:rsidR="000E1C2C" w:rsidRDefault="000E1C2C">
      <w:r>
        <w:separator/>
      </w:r>
    </w:p>
  </w:endnote>
  <w:endnote w:type="continuationSeparator" w:id="0">
    <w:p w14:paraId="2BE1604B" w14:textId="77777777" w:rsidR="000E1C2C" w:rsidRDefault="000E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1C6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3F80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2784" w14:textId="77777777" w:rsidR="006D4AB3" w:rsidRDefault="00CA6D2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F1E35E" wp14:editId="4AAC6BC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F898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6166AAB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64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2896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20BB8F" w14:textId="77777777" w:rsidR="006D4AB3" w:rsidRDefault="006D4AB3">
    <w:pPr>
      <w:pStyle w:val="Stopka"/>
      <w:tabs>
        <w:tab w:val="clear" w:pos="4536"/>
        <w:tab w:val="left" w:pos="6237"/>
      </w:tabs>
    </w:pPr>
  </w:p>
  <w:p w14:paraId="01C801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6BC3" w14:textId="77777777" w:rsidR="000E1C2C" w:rsidRDefault="000E1C2C">
      <w:r>
        <w:separator/>
      </w:r>
    </w:p>
  </w:footnote>
  <w:footnote w:type="continuationSeparator" w:id="0">
    <w:p w14:paraId="314533C0" w14:textId="77777777" w:rsidR="000E1C2C" w:rsidRDefault="000E1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1F80" w14:textId="77777777" w:rsidR="000054FD" w:rsidRDefault="00005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109B9" w14:textId="77777777" w:rsidR="000054FD" w:rsidRDefault="000054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C0301" w14:textId="77777777" w:rsidR="000054FD" w:rsidRDefault="000054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9A6117"/>
    <w:multiLevelType w:val="hybridMultilevel"/>
    <w:tmpl w:val="DCC2C110"/>
    <w:lvl w:ilvl="0" w:tplc="A5BC9C7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67139"/>
    <w:multiLevelType w:val="hybridMultilevel"/>
    <w:tmpl w:val="C2441DF0"/>
    <w:lvl w:ilvl="0" w:tplc="EC58AB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B22821"/>
    <w:multiLevelType w:val="hybridMultilevel"/>
    <w:tmpl w:val="F1444EB2"/>
    <w:lvl w:ilvl="0" w:tplc="FDC2850A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4F6282"/>
    <w:multiLevelType w:val="hybridMultilevel"/>
    <w:tmpl w:val="A650F622"/>
    <w:lvl w:ilvl="0" w:tplc="EC58AB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461D03"/>
    <w:multiLevelType w:val="hybridMultilevel"/>
    <w:tmpl w:val="7D06D198"/>
    <w:lvl w:ilvl="0" w:tplc="EC58AB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E472F1"/>
    <w:multiLevelType w:val="hybridMultilevel"/>
    <w:tmpl w:val="D5B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966163C"/>
    <w:multiLevelType w:val="hybridMultilevel"/>
    <w:tmpl w:val="C408F312"/>
    <w:lvl w:ilvl="0" w:tplc="571E8F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25664C"/>
    <w:multiLevelType w:val="hybridMultilevel"/>
    <w:tmpl w:val="8EC248DE"/>
    <w:lvl w:ilvl="0" w:tplc="EC58AB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DCF5A65"/>
    <w:multiLevelType w:val="hybridMultilevel"/>
    <w:tmpl w:val="53C66350"/>
    <w:lvl w:ilvl="0" w:tplc="EC58AB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FD5003A"/>
    <w:multiLevelType w:val="hybridMultilevel"/>
    <w:tmpl w:val="7632C75A"/>
    <w:lvl w:ilvl="0" w:tplc="B87041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C74475"/>
    <w:multiLevelType w:val="hybridMultilevel"/>
    <w:tmpl w:val="F02C534E"/>
    <w:lvl w:ilvl="0" w:tplc="EC58AB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101748">
    <w:abstractNumId w:val="9"/>
  </w:num>
  <w:num w:numId="2" w16cid:durableId="1386950034">
    <w:abstractNumId w:val="15"/>
  </w:num>
  <w:num w:numId="3" w16cid:durableId="1296066385">
    <w:abstractNumId w:val="8"/>
  </w:num>
  <w:num w:numId="4" w16cid:durableId="1124929135">
    <w:abstractNumId w:val="13"/>
  </w:num>
  <w:num w:numId="5" w16cid:durableId="700475517">
    <w:abstractNumId w:val="0"/>
  </w:num>
  <w:num w:numId="6" w16cid:durableId="1849520825">
    <w:abstractNumId w:val="4"/>
  </w:num>
  <w:num w:numId="7" w16cid:durableId="840924481">
    <w:abstractNumId w:val="12"/>
  </w:num>
  <w:num w:numId="8" w16cid:durableId="835724328">
    <w:abstractNumId w:val="7"/>
  </w:num>
  <w:num w:numId="9" w16cid:durableId="1860653596">
    <w:abstractNumId w:val="17"/>
  </w:num>
  <w:num w:numId="10" w16cid:durableId="1124084309">
    <w:abstractNumId w:val="1"/>
  </w:num>
  <w:num w:numId="11" w16cid:durableId="1324315289">
    <w:abstractNumId w:val="3"/>
  </w:num>
  <w:num w:numId="12" w16cid:durableId="126290008">
    <w:abstractNumId w:val="6"/>
  </w:num>
  <w:num w:numId="13" w16cid:durableId="1017778254">
    <w:abstractNumId w:val="14"/>
  </w:num>
  <w:num w:numId="14" w16cid:durableId="718673369">
    <w:abstractNumId w:val="2"/>
  </w:num>
  <w:num w:numId="15" w16cid:durableId="1339386801">
    <w:abstractNumId w:val="11"/>
  </w:num>
  <w:num w:numId="16" w16cid:durableId="1193961262">
    <w:abstractNumId w:val="5"/>
  </w:num>
  <w:num w:numId="17" w16cid:durableId="46952126">
    <w:abstractNumId w:val="10"/>
  </w:num>
  <w:num w:numId="18" w16cid:durableId="211709169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229"/>
    <w:rsid w:val="000054FD"/>
    <w:rsid w:val="000147A4"/>
    <w:rsid w:val="00031374"/>
    <w:rsid w:val="000343E1"/>
    <w:rsid w:val="00036582"/>
    <w:rsid w:val="000842DB"/>
    <w:rsid w:val="000A1097"/>
    <w:rsid w:val="000B53E7"/>
    <w:rsid w:val="000B6FB6"/>
    <w:rsid w:val="000D20EF"/>
    <w:rsid w:val="000D6B9C"/>
    <w:rsid w:val="000E1C2C"/>
    <w:rsid w:val="000E2A8F"/>
    <w:rsid w:val="000F793C"/>
    <w:rsid w:val="000F7A02"/>
    <w:rsid w:val="00116611"/>
    <w:rsid w:val="0012774F"/>
    <w:rsid w:val="001358C4"/>
    <w:rsid w:val="00144B7A"/>
    <w:rsid w:val="00154D2B"/>
    <w:rsid w:val="00180C6E"/>
    <w:rsid w:val="00191142"/>
    <w:rsid w:val="00192610"/>
    <w:rsid w:val="001C3970"/>
    <w:rsid w:val="001D75AC"/>
    <w:rsid w:val="001E45F2"/>
    <w:rsid w:val="001F0DBA"/>
    <w:rsid w:val="00202906"/>
    <w:rsid w:val="0027325B"/>
    <w:rsid w:val="0027571D"/>
    <w:rsid w:val="00275FA8"/>
    <w:rsid w:val="00277421"/>
    <w:rsid w:val="00280704"/>
    <w:rsid w:val="0029606A"/>
    <w:rsid w:val="002A7B00"/>
    <w:rsid w:val="002C16F0"/>
    <w:rsid w:val="002C7159"/>
    <w:rsid w:val="003323D0"/>
    <w:rsid w:val="00390306"/>
    <w:rsid w:val="003926A9"/>
    <w:rsid w:val="003E0087"/>
    <w:rsid w:val="003F4A59"/>
    <w:rsid w:val="00411ED6"/>
    <w:rsid w:val="00434296"/>
    <w:rsid w:val="004368F9"/>
    <w:rsid w:val="00442204"/>
    <w:rsid w:val="00446E44"/>
    <w:rsid w:val="00482CB8"/>
    <w:rsid w:val="004848F3"/>
    <w:rsid w:val="00485C5A"/>
    <w:rsid w:val="004A75F2"/>
    <w:rsid w:val="0050517E"/>
    <w:rsid w:val="005144A9"/>
    <w:rsid w:val="005176A2"/>
    <w:rsid w:val="00520165"/>
    <w:rsid w:val="00522D92"/>
    <w:rsid w:val="00526874"/>
    <w:rsid w:val="0053062D"/>
    <w:rsid w:val="005571D0"/>
    <w:rsid w:val="00585AA6"/>
    <w:rsid w:val="00586A24"/>
    <w:rsid w:val="005B1B08"/>
    <w:rsid w:val="005B6F98"/>
    <w:rsid w:val="00626C73"/>
    <w:rsid w:val="00632C3C"/>
    <w:rsid w:val="00645681"/>
    <w:rsid w:val="00657023"/>
    <w:rsid w:val="00662BDB"/>
    <w:rsid w:val="00680DEB"/>
    <w:rsid w:val="00690EB7"/>
    <w:rsid w:val="006A0C25"/>
    <w:rsid w:val="006A5DF1"/>
    <w:rsid w:val="006A6526"/>
    <w:rsid w:val="006B142D"/>
    <w:rsid w:val="006B7198"/>
    <w:rsid w:val="006C0A6A"/>
    <w:rsid w:val="006D4AB3"/>
    <w:rsid w:val="006F3B81"/>
    <w:rsid w:val="0071489F"/>
    <w:rsid w:val="00721F9A"/>
    <w:rsid w:val="00725BC2"/>
    <w:rsid w:val="00734252"/>
    <w:rsid w:val="00753B53"/>
    <w:rsid w:val="00765E12"/>
    <w:rsid w:val="007802C5"/>
    <w:rsid w:val="007C583A"/>
    <w:rsid w:val="007C7CD8"/>
    <w:rsid w:val="007D4289"/>
    <w:rsid w:val="007D6860"/>
    <w:rsid w:val="007D7198"/>
    <w:rsid w:val="007F5EB8"/>
    <w:rsid w:val="00802229"/>
    <w:rsid w:val="00802B72"/>
    <w:rsid w:val="00821F28"/>
    <w:rsid w:val="00856568"/>
    <w:rsid w:val="00863B4E"/>
    <w:rsid w:val="00870066"/>
    <w:rsid w:val="00870F9F"/>
    <w:rsid w:val="00874134"/>
    <w:rsid w:val="008771A1"/>
    <w:rsid w:val="008804B6"/>
    <w:rsid w:val="00893499"/>
    <w:rsid w:val="00897AB0"/>
    <w:rsid w:val="008A3553"/>
    <w:rsid w:val="008C6987"/>
    <w:rsid w:val="008C7776"/>
    <w:rsid w:val="008D2837"/>
    <w:rsid w:val="008D580D"/>
    <w:rsid w:val="008F0E61"/>
    <w:rsid w:val="008F4113"/>
    <w:rsid w:val="0092259C"/>
    <w:rsid w:val="00947A50"/>
    <w:rsid w:val="00976ADB"/>
    <w:rsid w:val="00993C1A"/>
    <w:rsid w:val="009B3429"/>
    <w:rsid w:val="009D0C1A"/>
    <w:rsid w:val="009D1333"/>
    <w:rsid w:val="009D375B"/>
    <w:rsid w:val="009D5D38"/>
    <w:rsid w:val="009E00BB"/>
    <w:rsid w:val="009F5853"/>
    <w:rsid w:val="00A56FF8"/>
    <w:rsid w:val="00A61C37"/>
    <w:rsid w:val="00A90008"/>
    <w:rsid w:val="00A905AC"/>
    <w:rsid w:val="00A91231"/>
    <w:rsid w:val="00A97715"/>
    <w:rsid w:val="00AA25FD"/>
    <w:rsid w:val="00AB6BA1"/>
    <w:rsid w:val="00AC080C"/>
    <w:rsid w:val="00AC2586"/>
    <w:rsid w:val="00AF0480"/>
    <w:rsid w:val="00B01B5E"/>
    <w:rsid w:val="00B13E08"/>
    <w:rsid w:val="00B268E6"/>
    <w:rsid w:val="00B53B87"/>
    <w:rsid w:val="00B6022C"/>
    <w:rsid w:val="00B82526"/>
    <w:rsid w:val="00BA567B"/>
    <w:rsid w:val="00BA6584"/>
    <w:rsid w:val="00BB55D0"/>
    <w:rsid w:val="00BE5B8B"/>
    <w:rsid w:val="00BE7BFD"/>
    <w:rsid w:val="00C25478"/>
    <w:rsid w:val="00C27DCA"/>
    <w:rsid w:val="00C358B8"/>
    <w:rsid w:val="00C370F2"/>
    <w:rsid w:val="00C44EEC"/>
    <w:rsid w:val="00C52EE8"/>
    <w:rsid w:val="00C648A0"/>
    <w:rsid w:val="00C728AE"/>
    <w:rsid w:val="00C9436A"/>
    <w:rsid w:val="00CA6D2C"/>
    <w:rsid w:val="00CB7A66"/>
    <w:rsid w:val="00CC0DE6"/>
    <w:rsid w:val="00CD3ED9"/>
    <w:rsid w:val="00CE627A"/>
    <w:rsid w:val="00CF0649"/>
    <w:rsid w:val="00CF6D79"/>
    <w:rsid w:val="00D12A51"/>
    <w:rsid w:val="00D14E95"/>
    <w:rsid w:val="00D17028"/>
    <w:rsid w:val="00D22FFA"/>
    <w:rsid w:val="00D27343"/>
    <w:rsid w:val="00D73303"/>
    <w:rsid w:val="00D8461B"/>
    <w:rsid w:val="00D9049C"/>
    <w:rsid w:val="00D915F2"/>
    <w:rsid w:val="00D93DB3"/>
    <w:rsid w:val="00DA0321"/>
    <w:rsid w:val="00DC287A"/>
    <w:rsid w:val="00DC2B6E"/>
    <w:rsid w:val="00DF1C1D"/>
    <w:rsid w:val="00DF32E8"/>
    <w:rsid w:val="00E03C76"/>
    <w:rsid w:val="00E21B49"/>
    <w:rsid w:val="00E2789F"/>
    <w:rsid w:val="00E32CA7"/>
    <w:rsid w:val="00E64B66"/>
    <w:rsid w:val="00E67DE8"/>
    <w:rsid w:val="00E72428"/>
    <w:rsid w:val="00E80406"/>
    <w:rsid w:val="00E91AB3"/>
    <w:rsid w:val="00EA14B3"/>
    <w:rsid w:val="00EA416E"/>
    <w:rsid w:val="00EE462F"/>
    <w:rsid w:val="00F11073"/>
    <w:rsid w:val="00F33A8E"/>
    <w:rsid w:val="00F37775"/>
    <w:rsid w:val="00F402AA"/>
    <w:rsid w:val="00F50C5E"/>
    <w:rsid w:val="00F96FAD"/>
    <w:rsid w:val="00FB5E2B"/>
    <w:rsid w:val="00FC5957"/>
    <w:rsid w:val="00FD265E"/>
    <w:rsid w:val="00FD5F15"/>
    <w:rsid w:val="00FF2F35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97AB86"/>
  <w15:chartTrackingRefBased/>
  <w15:docId w15:val="{FADD37DC-1233-4A2D-8618-6A309E7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25F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Znak Znak Znak"/>
    <w:link w:val="Tekstpodstawowy"/>
    <w:uiPriority w:val="1"/>
    <w:rsid w:val="00C9436A"/>
    <w:rPr>
      <w:sz w:val="2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94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9436A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C9436A"/>
    <w:rPr>
      <w:color w:val="0000FF"/>
      <w:u w:val="single"/>
    </w:rPr>
  </w:style>
  <w:style w:type="character" w:styleId="Odwoaniedokomentarza">
    <w:name w:val="annotation reference"/>
    <w:basedOn w:val="Domylnaczcionkaakapitu"/>
    <w:rsid w:val="00CD3ED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D3ED9"/>
  </w:style>
  <w:style w:type="character" w:customStyle="1" w:styleId="TekstkomentarzaZnak">
    <w:name w:val="Tekst komentarza Znak"/>
    <w:basedOn w:val="Domylnaczcionkaakapitu"/>
    <w:link w:val="Tekstkomentarza"/>
    <w:rsid w:val="00CD3ED9"/>
  </w:style>
  <w:style w:type="paragraph" w:styleId="Tematkomentarza">
    <w:name w:val="annotation subject"/>
    <w:basedOn w:val="Tekstkomentarza"/>
    <w:next w:val="Tekstkomentarza"/>
    <w:link w:val="TematkomentarzaZnak"/>
    <w:rsid w:val="00CD3E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D3ED9"/>
    <w:rPr>
      <w:b/>
      <w:bCs/>
    </w:rPr>
  </w:style>
  <w:style w:type="paragraph" w:styleId="Poprawka">
    <w:name w:val="Revision"/>
    <w:hidden/>
    <w:uiPriority w:val="99"/>
    <w:semiHidden/>
    <w:rsid w:val="007F5EB8"/>
  </w:style>
  <w:style w:type="paragraph" w:styleId="Akapitzlist">
    <w:name w:val="List Paragraph"/>
    <w:basedOn w:val="Normalny"/>
    <w:uiPriority w:val="34"/>
    <w:qFormat/>
    <w:rsid w:val="00780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2F551-8D95-46BC-9F78-15B0CA59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1455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Lucyna Śliwa-Naporowska</cp:lastModifiedBy>
  <cp:revision>6</cp:revision>
  <cp:lastPrinted>2026-07-02T09:08:00Z</cp:lastPrinted>
  <dcterms:created xsi:type="dcterms:W3CDTF">2026-07-03T06:38:00Z</dcterms:created>
  <dcterms:modified xsi:type="dcterms:W3CDTF">2026-07-03T09:59:00Z</dcterms:modified>
</cp:coreProperties>
</file>