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B03A1F" w14:textId="236187CE" w:rsidR="00890B92" w:rsidRDefault="00DC2F91" w:rsidP="00890B92">
      <w:pPr>
        <w:spacing w:after="240"/>
        <w:jc w:val="right"/>
        <w:rPr>
          <w:sz w:val="22"/>
          <w:szCs w:val="22"/>
        </w:rPr>
      </w:pPr>
      <w:r w:rsidRPr="00DC2F91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DC2F91">
        <w:rPr>
          <w:sz w:val="22"/>
          <w:szCs w:val="22"/>
        </w:rPr>
        <w:t>2026-06-29</w:t>
      </w:r>
    </w:p>
    <w:p w14:paraId="26EF1779" w14:textId="77777777" w:rsidR="00DC2F91" w:rsidRPr="00DC2F91" w:rsidRDefault="00DC2F91" w:rsidP="00890B92">
      <w:pPr>
        <w:rPr>
          <w:b/>
          <w:bCs/>
          <w:sz w:val="22"/>
          <w:szCs w:val="22"/>
        </w:rPr>
      </w:pPr>
      <w:r w:rsidRPr="00DC2F91">
        <w:rPr>
          <w:b/>
          <w:bCs/>
          <w:sz w:val="22"/>
          <w:szCs w:val="22"/>
        </w:rPr>
        <w:t>Akademia Górniczo - Hutnicza</w:t>
      </w:r>
    </w:p>
    <w:p w14:paraId="4985CE45" w14:textId="77777777" w:rsidR="00DC2F91" w:rsidRPr="00DC2F91" w:rsidRDefault="00DC2F91" w:rsidP="00890B92">
      <w:pPr>
        <w:rPr>
          <w:b/>
          <w:bCs/>
          <w:sz w:val="22"/>
          <w:szCs w:val="22"/>
        </w:rPr>
      </w:pPr>
      <w:r w:rsidRPr="00DC2F91">
        <w:rPr>
          <w:b/>
          <w:bCs/>
          <w:sz w:val="22"/>
          <w:szCs w:val="22"/>
        </w:rPr>
        <w:t>im. Stanisława Staszica w Krakowie</w:t>
      </w:r>
    </w:p>
    <w:p w14:paraId="65B281F7" w14:textId="2D4704A9" w:rsidR="00890B92" w:rsidRPr="00D91931" w:rsidRDefault="00DC2F91" w:rsidP="00890B92">
      <w:pPr>
        <w:rPr>
          <w:b/>
          <w:bCs/>
          <w:sz w:val="22"/>
          <w:szCs w:val="22"/>
        </w:rPr>
      </w:pPr>
      <w:r w:rsidRPr="00DC2F91">
        <w:rPr>
          <w:b/>
          <w:bCs/>
          <w:sz w:val="22"/>
          <w:szCs w:val="22"/>
        </w:rPr>
        <w:t>Dział Zamówień Publicznych</w:t>
      </w:r>
    </w:p>
    <w:p w14:paraId="0C30BE3F" w14:textId="0EE3E299" w:rsidR="00890B92" w:rsidRPr="00BD5546" w:rsidRDefault="00DC2F91" w:rsidP="00890B92">
      <w:pPr>
        <w:rPr>
          <w:sz w:val="22"/>
          <w:szCs w:val="22"/>
        </w:rPr>
      </w:pPr>
      <w:r w:rsidRPr="00DC2F91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DC2F91">
        <w:rPr>
          <w:sz w:val="22"/>
          <w:szCs w:val="22"/>
        </w:rPr>
        <w:t>30</w:t>
      </w:r>
    </w:p>
    <w:p w14:paraId="44FF1E60" w14:textId="641C7DB1" w:rsidR="00890B92" w:rsidRPr="00BD5546" w:rsidRDefault="00DC2F91" w:rsidP="00890B92">
      <w:pPr>
        <w:rPr>
          <w:sz w:val="22"/>
          <w:szCs w:val="22"/>
        </w:rPr>
      </w:pPr>
      <w:r w:rsidRPr="00DC2F91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DC2F91">
        <w:rPr>
          <w:sz w:val="22"/>
          <w:szCs w:val="22"/>
        </w:rPr>
        <w:t>Kraków</w:t>
      </w:r>
    </w:p>
    <w:p w14:paraId="0A3D1827" w14:textId="3B2C835D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C2F91" w:rsidRPr="00DC2F91">
        <w:rPr>
          <w:b/>
          <w:sz w:val="22"/>
          <w:szCs w:val="22"/>
        </w:rPr>
        <w:t>KC-DE-zp.25.222.2026</w:t>
      </w:r>
      <w:r w:rsidR="00A80738" w:rsidRPr="00890B92">
        <w:rPr>
          <w:sz w:val="22"/>
          <w:szCs w:val="22"/>
        </w:rPr>
        <w:tab/>
        <w:t xml:space="preserve"> </w:t>
      </w:r>
    </w:p>
    <w:p w14:paraId="64D44A6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F3696F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C4AB49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8FEA812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6C82A29D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6AA54656" w14:textId="4A349598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DC2F91" w:rsidRPr="00DC2F91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14:paraId="61884142" w14:textId="7E3FE1B5" w:rsidR="00A80738" w:rsidRPr="00890B92" w:rsidRDefault="00DC2F91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DC2F91">
        <w:rPr>
          <w:b/>
          <w:sz w:val="22"/>
          <w:szCs w:val="22"/>
        </w:rPr>
        <w:t>Dostawa maszyny wytrzymałościowej - KC-DE-zp.25.222.2026</w:t>
      </w:r>
    </w:p>
    <w:p w14:paraId="433C7005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00A25101" w14:textId="13648E9E" w:rsidR="0069085C" w:rsidRPr="00890B92" w:rsidRDefault="00DC2F91" w:rsidP="00A80738">
      <w:pPr>
        <w:spacing w:before="120" w:after="120"/>
        <w:jc w:val="both"/>
        <w:rPr>
          <w:sz w:val="22"/>
          <w:szCs w:val="22"/>
        </w:rPr>
      </w:pPr>
      <w:r w:rsidRPr="00DC2F91">
        <w:rPr>
          <w:b/>
          <w:sz w:val="22"/>
          <w:szCs w:val="22"/>
        </w:rPr>
        <w:t>399 135.00</w:t>
      </w:r>
      <w:r w:rsidR="00890B92" w:rsidRPr="00890B92">
        <w:rPr>
          <w:sz w:val="22"/>
          <w:szCs w:val="22"/>
        </w:rPr>
        <w:t xml:space="preserve"> zł brutto.</w:t>
      </w:r>
    </w:p>
    <w:p w14:paraId="6E0A3707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18EDF312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7B92AB5D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93DE32" w14:textId="77777777" w:rsidR="00086624" w:rsidRDefault="00086624">
      <w:r>
        <w:separator/>
      </w:r>
    </w:p>
  </w:endnote>
  <w:endnote w:type="continuationSeparator" w:id="0">
    <w:p w14:paraId="3E050E96" w14:textId="77777777" w:rsidR="00086624" w:rsidRDefault="000866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00474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BBADB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6A2CA7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A86C65D">
        <v:line id="_x0000_s1025" style="position:absolute;left:0;text-align:left;z-index:251657728" from="-3.85pt,8.7pt" to="455.15pt,8.7pt"/>
      </w:pict>
    </w:r>
  </w:p>
  <w:p w14:paraId="183FB82B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5C0BF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B4427CC" w14:textId="77777777" w:rsidR="009F189D" w:rsidRDefault="009F189D">
    <w:pPr>
      <w:pStyle w:val="Stopka"/>
      <w:tabs>
        <w:tab w:val="clear" w:pos="4536"/>
      </w:tabs>
      <w:jc w:val="center"/>
    </w:pPr>
  </w:p>
  <w:p w14:paraId="10B79CD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938AF3" w14:textId="77777777" w:rsidR="00086624" w:rsidRDefault="00086624">
      <w:r>
        <w:separator/>
      </w:r>
    </w:p>
  </w:footnote>
  <w:footnote w:type="continuationSeparator" w:id="0">
    <w:p w14:paraId="05411924" w14:textId="77777777" w:rsidR="00086624" w:rsidRDefault="000866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95521C" w14:textId="77777777" w:rsidR="00DC2F91" w:rsidRDefault="00DC2F9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D7D2F2" w14:textId="77777777" w:rsidR="00DC2F91" w:rsidRDefault="00DC2F9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2C3008" w14:textId="77777777" w:rsidR="00DC2F91" w:rsidRDefault="00DC2F9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95284"/>
    <w:rsid w:val="00007727"/>
    <w:rsid w:val="00017720"/>
    <w:rsid w:val="00027748"/>
    <w:rsid w:val="00035488"/>
    <w:rsid w:val="00086624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95284"/>
    <w:rsid w:val="00AF15BE"/>
    <w:rsid w:val="00B426D2"/>
    <w:rsid w:val="00B65DB5"/>
    <w:rsid w:val="00C236D3"/>
    <w:rsid w:val="00C659E2"/>
    <w:rsid w:val="00CB0802"/>
    <w:rsid w:val="00D61B0F"/>
    <w:rsid w:val="00D7128F"/>
    <w:rsid w:val="00DC2F91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DE5CD94"/>
  <w15:chartTrackingRefBased/>
  <w15:docId w15:val="{6D2F9096-56E2-4C84-99BB-21E50BFAF1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96</Words>
  <Characters>579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Marzena Kurek</cp:lastModifiedBy>
  <cp:revision>2</cp:revision>
  <dcterms:created xsi:type="dcterms:W3CDTF">2026-06-29T09:16:00Z</dcterms:created>
  <dcterms:modified xsi:type="dcterms:W3CDTF">2026-06-29T09:16:00Z</dcterms:modified>
</cp:coreProperties>
</file>