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68C67" w14:textId="77777777" w:rsidR="00E2217F" w:rsidRPr="00E2217F" w:rsidRDefault="00E2217F" w:rsidP="00E2217F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E2217F">
        <w:rPr>
          <w:rFonts w:ascii="Verdana" w:hAnsi="Verdana"/>
          <w:bCs/>
          <w:sz w:val="20"/>
          <w:szCs w:val="20"/>
        </w:rPr>
        <w:tab/>
      </w:r>
      <w:r w:rsidRPr="00E2217F">
        <w:rPr>
          <w:rFonts w:ascii="Verdana" w:hAnsi="Verdana"/>
          <w:bCs/>
          <w:sz w:val="20"/>
          <w:szCs w:val="20"/>
        </w:rPr>
        <w:tab/>
      </w:r>
      <w:r w:rsidRPr="00E2217F">
        <w:rPr>
          <w:rFonts w:ascii="Verdana" w:hAnsi="Verdana"/>
          <w:bCs/>
          <w:sz w:val="20"/>
          <w:szCs w:val="20"/>
        </w:rPr>
        <w:tab/>
      </w:r>
      <w:r w:rsidRPr="00E2217F">
        <w:rPr>
          <w:rFonts w:ascii="Verdana" w:hAnsi="Verdana"/>
          <w:bCs/>
          <w:sz w:val="20"/>
          <w:szCs w:val="20"/>
        </w:rPr>
        <w:tab/>
      </w:r>
      <w:r w:rsidRPr="00E2217F">
        <w:rPr>
          <w:rFonts w:ascii="Verdana" w:hAnsi="Verdana"/>
          <w:bCs/>
          <w:sz w:val="20"/>
          <w:szCs w:val="20"/>
        </w:rPr>
        <w:tab/>
      </w:r>
      <w:r w:rsidRPr="00E2217F">
        <w:rPr>
          <w:rFonts w:ascii="Verdana" w:hAnsi="Verdana"/>
          <w:bCs/>
          <w:sz w:val="20"/>
          <w:szCs w:val="20"/>
        </w:rPr>
        <w:tab/>
      </w:r>
      <w:r w:rsidRPr="00E2217F">
        <w:rPr>
          <w:rFonts w:ascii="Verdana" w:hAnsi="Verdana"/>
          <w:bCs/>
          <w:sz w:val="20"/>
          <w:szCs w:val="20"/>
        </w:rPr>
        <w:tab/>
      </w:r>
      <w:r w:rsidRPr="00E2217F">
        <w:rPr>
          <w:rFonts w:ascii="Verdana" w:hAnsi="Verdana"/>
          <w:b/>
          <w:bCs/>
          <w:sz w:val="20"/>
          <w:szCs w:val="20"/>
        </w:rPr>
        <w:t>Załącznik nr 1</w:t>
      </w:r>
    </w:p>
    <w:p w14:paraId="446526FB" w14:textId="77777777" w:rsidR="00E2217F" w:rsidRPr="00E2217F" w:rsidRDefault="00E2217F" w:rsidP="00E2217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79543AC" w14:textId="77777777" w:rsidR="00E2217F" w:rsidRPr="00E2217F" w:rsidRDefault="00E2217F" w:rsidP="00E2217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>FORMULARZ OFERTY</w:t>
      </w:r>
    </w:p>
    <w:p w14:paraId="34520B2E" w14:textId="77777777" w:rsidR="00E2217F" w:rsidRPr="00E2217F" w:rsidRDefault="00E2217F" w:rsidP="00E2217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A83BA8D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A98A111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FORMA PROWADZONEJ DZIAŁALNOŚCI: ..................................................................</w:t>
      </w:r>
    </w:p>
    <w:p w14:paraId="0C67EDF5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A208F3F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E24230E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217F">
        <w:rPr>
          <w:rFonts w:ascii="Verdana" w:hAnsi="Verdana"/>
          <w:sz w:val="20"/>
          <w:szCs w:val="20"/>
          <w:lang w:val="de-DE"/>
        </w:rPr>
        <w:t>TEL.</w:t>
      </w:r>
      <w:r w:rsidRPr="00E2217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B618848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217F">
        <w:rPr>
          <w:rFonts w:ascii="Verdana" w:hAnsi="Verdana"/>
          <w:sz w:val="20"/>
          <w:szCs w:val="20"/>
          <w:lang w:val="de-DE"/>
        </w:rPr>
        <w:t xml:space="preserve">FAX </w:t>
      </w:r>
      <w:r w:rsidRPr="00E2217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7B614D7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2217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F4A3820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2217F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D57EA0F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E8D2710" w14:textId="77777777" w:rsidR="00E2217F" w:rsidRDefault="00E2217F" w:rsidP="00E2217F">
      <w:pPr>
        <w:rPr>
          <w:rFonts w:ascii="Verdana" w:hAnsi="Verdana"/>
          <w:sz w:val="20"/>
          <w:szCs w:val="20"/>
        </w:rPr>
      </w:pPr>
    </w:p>
    <w:p w14:paraId="339748A0" w14:textId="78206F4B" w:rsidR="00E2217F" w:rsidRPr="00E2217F" w:rsidRDefault="00E2217F" w:rsidP="00E2217F">
      <w:pPr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Do: Nazwa i siedziba Zamawiającego:</w:t>
      </w:r>
    </w:p>
    <w:p w14:paraId="4DCA0268" w14:textId="77777777" w:rsidR="00E2217F" w:rsidRPr="00E2217F" w:rsidRDefault="00E2217F" w:rsidP="00E2217F">
      <w:pPr>
        <w:ind w:right="-110"/>
        <w:rPr>
          <w:rFonts w:ascii="Verdana" w:hAnsi="Verdana"/>
          <w:b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9CB3947" w14:textId="77777777" w:rsidR="00E2217F" w:rsidRPr="00E2217F" w:rsidRDefault="00E2217F" w:rsidP="00E2217F">
      <w:pPr>
        <w:ind w:right="-110"/>
        <w:rPr>
          <w:rFonts w:ascii="Verdana" w:hAnsi="Verdana"/>
          <w:b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4614F67" w14:textId="77777777" w:rsidR="00E2217F" w:rsidRPr="00E2217F" w:rsidRDefault="00E2217F" w:rsidP="00E2217F">
      <w:pPr>
        <w:ind w:right="-110"/>
        <w:rPr>
          <w:rFonts w:ascii="Verdana" w:hAnsi="Verdana"/>
          <w:b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43010DE" w14:textId="77777777" w:rsidR="00E2217F" w:rsidRPr="00E2217F" w:rsidRDefault="00E2217F" w:rsidP="00E2217F">
      <w:pPr>
        <w:ind w:firstLine="3969"/>
        <w:rPr>
          <w:rFonts w:ascii="Verdana" w:hAnsi="Verdana"/>
          <w:b/>
          <w:sz w:val="20"/>
          <w:szCs w:val="20"/>
        </w:rPr>
      </w:pPr>
    </w:p>
    <w:p w14:paraId="4303BE15" w14:textId="1F1E040A" w:rsidR="00E2217F" w:rsidRPr="00E2217F" w:rsidRDefault="00E2217F" w:rsidP="00E2217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Przystępując</w:t>
      </w:r>
      <w:r>
        <w:rPr>
          <w:rFonts w:ascii="Verdana" w:hAnsi="Verdana"/>
          <w:sz w:val="20"/>
          <w:szCs w:val="20"/>
        </w:rPr>
        <w:t xml:space="preserve"> </w:t>
      </w:r>
      <w:r w:rsidRPr="00E2217F">
        <w:rPr>
          <w:rFonts w:ascii="Verdana" w:hAnsi="Verdana"/>
          <w:sz w:val="20"/>
          <w:szCs w:val="20"/>
        </w:rPr>
        <w:t xml:space="preserve">do postępowania o udzielenie zamówienia publicznego, którego przedmiotem jest </w:t>
      </w:r>
      <w:r w:rsidR="00086BC3" w:rsidRPr="00086BC3">
        <w:rPr>
          <w:rFonts w:ascii="Verdana" w:hAnsi="Verdana"/>
          <w:b/>
          <w:bCs/>
          <w:sz w:val="20"/>
          <w:szCs w:val="20"/>
        </w:rPr>
        <w:t>Remont loggii i balkonów budynku mieszkalnego wielorodzinnego AGH przy ul. Gramatyka 7 w Krakowie - KC-DE-zp.25.288.2026</w:t>
      </w:r>
      <w:r w:rsidRPr="00E2217F">
        <w:rPr>
          <w:rFonts w:ascii="Verdana" w:hAnsi="Verdana"/>
          <w:b/>
          <w:sz w:val="20"/>
          <w:szCs w:val="20"/>
        </w:rPr>
        <w:t xml:space="preserve">, </w:t>
      </w:r>
      <w:r w:rsidRPr="00E2217F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1A016A1" w14:textId="77777777" w:rsidR="00E2217F" w:rsidRPr="00E2217F" w:rsidRDefault="00E2217F" w:rsidP="00E2217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590E0A6" w14:textId="77777777" w:rsidR="00E2217F" w:rsidRPr="00E2217F" w:rsidRDefault="00E2217F" w:rsidP="00E2217F">
      <w:pPr>
        <w:jc w:val="both"/>
        <w:outlineLvl w:val="1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5207290E" w14:textId="77777777" w:rsidR="00E2217F" w:rsidRPr="00E2217F" w:rsidRDefault="00E2217F" w:rsidP="00E2217F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77BEE0EA" w14:textId="77777777" w:rsidR="00E2217F" w:rsidRPr="00E2217F" w:rsidRDefault="00E2217F" w:rsidP="00E2217F">
      <w:pPr>
        <w:jc w:val="both"/>
        <w:outlineLvl w:val="1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70C7613F" w14:textId="77777777" w:rsidR="00E2217F" w:rsidRPr="00E2217F" w:rsidRDefault="00E2217F" w:rsidP="00E2217F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2BEAB1FD" w14:textId="77777777" w:rsidR="00E2217F" w:rsidRPr="00E2217F" w:rsidRDefault="00E2217F" w:rsidP="00E2217F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 xml:space="preserve">Powyższa cena zawiera podatek VAT w wysokości </w:t>
      </w:r>
      <w:r w:rsidRPr="00E2217F">
        <w:rPr>
          <w:rFonts w:ascii="Verdana" w:hAnsi="Verdana"/>
          <w:b/>
          <w:color w:val="FF0000"/>
          <w:sz w:val="20"/>
          <w:szCs w:val="20"/>
        </w:rPr>
        <w:t>8 %</w:t>
      </w:r>
      <w:r w:rsidRPr="00E2217F">
        <w:rPr>
          <w:rFonts w:ascii="Verdana" w:hAnsi="Verdana"/>
          <w:b/>
          <w:sz w:val="20"/>
          <w:szCs w:val="20"/>
        </w:rPr>
        <w:t xml:space="preserve"> tj.…………….PLN</w:t>
      </w:r>
    </w:p>
    <w:p w14:paraId="65BAF360" w14:textId="77777777" w:rsidR="00E2217F" w:rsidRPr="00E2217F" w:rsidRDefault="00E2217F" w:rsidP="00E2217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FA5D00A" w14:textId="77777777" w:rsidR="005E3DEE" w:rsidRDefault="00E2217F" w:rsidP="0023414D">
      <w:pPr>
        <w:jc w:val="both"/>
        <w:rPr>
          <w:rFonts w:ascii="Verdana" w:hAnsi="Verdana"/>
          <w:bCs/>
          <w:i/>
          <w:color w:val="FF0000"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>Okres udzielonej gwarancji (tzw. podstawowej) wynosi</w:t>
      </w:r>
      <w:r w:rsidRPr="00E2217F">
        <w:rPr>
          <w:rFonts w:ascii="Verdana" w:hAnsi="Verdana"/>
          <w:bCs/>
          <w:sz w:val="20"/>
          <w:szCs w:val="20"/>
        </w:rPr>
        <w:t>: ………………………miesięcy</w:t>
      </w:r>
      <w:r w:rsidRPr="00E2217F">
        <w:rPr>
          <w:rFonts w:ascii="Verdana" w:hAnsi="Verdana"/>
          <w:bCs/>
          <w:i/>
          <w:iCs/>
          <w:sz w:val="20"/>
          <w:szCs w:val="20"/>
        </w:rPr>
        <w:t>*</w:t>
      </w:r>
      <w:r w:rsidRPr="00E2217F">
        <w:rPr>
          <w:rFonts w:ascii="Verdana" w:hAnsi="Verdana"/>
          <w:bCs/>
          <w:sz w:val="20"/>
          <w:szCs w:val="20"/>
        </w:rPr>
        <w:t xml:space="preserve"> </w:t>
      </w:r>
      <w:r w:rsidRPr="00E2217F">
        <w:rPr>
          <w:rFonts w:ascii="Verdana" w:hAnsi="Verdana"/>
          <w:bCs/>
          <w:color w:val="FF0000"/>
          <w:sz w:val="20"/>
          <w:szCs w:val="20"/>
        </w:rPr>
        <w:t>(</w:t>
      </w:r>
      <w:r w:rsidRPr="00E2217F">
        <w:rPr>
          <w:rFonts w:ascii="Verdana" w:hAnsi="Verdana"/>
          <w:bCs/>
          <w:i/>
          <w:color w:val="FF0000"/>
          <w:sz w:val="20"/>
          <w:szCs w:val="20"/>
        </w:rPr>
        <w:t>kryterium oceny ofert)</w:t>
      </w:r>
      <w:r w:rsidR="005E3DEE">
        <w:rPr>
          <w:rFonts w:ascii="Verdana" w:hAnsi="Verdana"/>
          <w:bCs/>
          <w:i/>
          <w:color w:val="FF0000"/>
          <w:sz w:val="20"/>
          <w:szCs w:val="20"/>
        </w:rPr>
        <w:t xml:space="preserve">, </w:t>
      </w:r>
    </w:p>
    <w:p w14:paraId="2C75D4BD" w14:textId="3344C0D1" w:rsidR="005E3DEE" w:rsidRPr="009D6AB9" w:rsidRDefault="005E3DEE" w:rsidP="0023414D">
      <w:pPr>
        <w:ind w:left="426"/>
        <w:jc w:val="both"/>
        <w:rPr>
          <w:rFonts w:ascii="Verdana" w:hAnsi="Verdana"/>
          <w:i/>
          <w:color w:val="525252"/>
          <w:sz w:val="18"/>
          <w:szCs w:val="18"/>
          <w:lang w:eastAsia="ar-SA"/>
        </w:rPr>
      </w:pPr>
      <w:r w:rsidRPr="009D6AB9">
        <w:rPr>
          <w:rFonts w:ascii="Verdana" w:hAnsi="Verdana"/>
          <w:iCs/>
          <w:color w:val="525252"/>
          <w:sz w:val="18"/>
          <w:szCs w:val="18"/>
          <w:u w:val="single"/>
          <w:lang w:eastAsia="ar-SA"/>
        </w:rPr>
        <w:t>za wyjątkiem:</w:t>
      </w:r>
    </w:p>
    <w:p w14:paraId="34804E7C" w14:textId="3F6F1992" w:rsidR="00E2217F" w:rsidRPr="00E2217F" w:rsidRDefault="005E3DEE" w:rsidP="0023414D">
      <w:pPr>
        <w:widowControl w:val="0"/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9D6AB9">
        <w:rPr>
          <w:rFonts w:ascii="Verdana" w:hAnsi="Verdana"/>
          <w:b/>
          <w:bCs/>
          <w:i/>
          <w:sz w:val="18"/>
          <w:szCs w:val="18"/>
          <w:u w:val="single"/>
          <w:lang w:eastAsia="ar-SA"/>
        </w:rPr>
        <w:t>- szczelności balkonów i tarasów</w:t>
      </w:r>
      <w:r w:rsidRPr="009D6AB9">
        <w:rPr>
          <w:rFonts w:ascii="Verdana" w:hAnsi="Verdana"/>
          <w:b/>
          <w:bCs/>
          <w:i/>
          <w:sz w:val="18"/>
          <w:szCs w:val="18"/>
          <w:lang w:eastAsia="ar-SA"/>
        </w:rPr>
        <w:t xml:space="preserve">,  elewacji, </w:t>
      </w:r>
      <w:r w:rsidRPr="009D6AB9">
        <w:rPr>
          <w:rFonts w:ascii="Verdana" w:hAnsi="Verdana"/>
          <w:bCs/>
          <w:i/>
          <w:sz w:val="18"/>
          <w:szCs w:val="18"/>
          <w:lang w:eastAsia="ar-SA"/>
        </w:rPr>
        <w:t xml:space="preserve">gdzie okres gwarancji nie może być </w:t>
      </w:r>
      <w:r w:rsidRPr="009D6AB9">
        <w:rPr>
          <w:rFonts w:ascii="Verdana" w:hAnsi="Verdana"/>
          <w:b/>
          <w:bCs/>
          <w:i/>
          <w:sz w:val="18"/>
          <w:szCs w:val="18"/>
          <w:lang w:eastAsia="ar-SA"/>
        </w:rPr>
        <w:t>krótszy niż 10 lat</w:t>
      </w:r>
    </w:p>
    <w:p w14:paraId="394FBFDE" w14:textId="77777777" w:rsidR="00E2217F" w:rsidRPr="00E2217F" w:rsidRDefault="00E2217F" w:rsidP="00E2217F">
      <w:pPr>
        <w:ind w:right="-45"/>
        <w:jc w:val="both"/>
        <w:rPr>
          <w:rFonts w:ascii="Verdana" w:hAnsi="Verdana"/>
          <w:bCs/>
          <w:sz w:val="20"/>
          <w:szCs w:val="20"/>
        </w:rPr>
      </w:pPr>
      <w:r w:rsidRPr="00E2217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</w:t>
      </w:r>
      <w:r w:rsidRPr="00E2217F">
        <w:rPr>
          <w:rFonts w:ascii="Verdana" w:hAnsi="Verdana"/>
          <w:bCs/>
          <w:i/>
          <w:iCs/>
          <w:sz w:val="20"/>
          <w:szCs w:val="20"/>
        </w:rPr>
        <w:t xml:space="preserve">.  </w:t>
      </w:r>
      <w:r w:rsidRPr="00E2217F">
        <w:rPr>
          <w:rFonts w:ascii="Verdana" w:hAnsi="Verdana"/>
          <w:bCs/>
          <w:sz w:val="20"/>
          <w:szCs w:val="20"/>
        </w:rPr>
        <w:t xml:space="preserve"> </w:t>
      </w:r>
    </w:p>
    <w:p w14:paraId="438072CD" w14:textId="77777777" w:rsidR="00E2217F" w:rsidRPr="00E2217F" w:rsidRDefault="00E2217F" w:rsidP="00E2217F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31C1036E" w14:textId="6C627F03" w:rsidR="00E2217F" w:rsidRPr="00E2217F" w:rsidRDefault="00E2217F" w:rsidP="00E2217F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3 miesięcy</w:t>
      </w:r>
      <w:r w:rsidRPr="00E2217F">
        <w:rPr>
          <w:rFonts w:ascii="Verdana" w:hAnsi="Verdana"/>
          <w:b/>
          <w:sz w:val="20"/>
          <w:szCs w:val="20"/>
        </w:rPr>
        <w:t xml:space="preserve"> od daty podpisania umowy </w:t>
      </w:r>
    </w:p>
    <w:p w14:paraId="54AD6E73" w14:textId="77777777" w:rsidR="00E2217F" w:rsidRPr="00E2217F" w:rsidRDefault="00E2217F" w:rsidP="00E2217F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1C73034D" w14:textId="77777777" w:rsidR="00E2217F" w:rsidRPr="00E2217F" w:rsidRDefault="00E2217F" w:rsidP="00E2217F">
      <w:pPr>
        <w:ind w:right="-47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 xml:space="preserve">Termin płatności: </w:t>
      </w:r>
      <w:r w:rsidRPr="00E2217F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3526C6E" w14:textId="77777777" w:rsidR="00E2217F" w:rsidRPr="00E2217F" w:rsidRDefault="00E2217F" w:rsidP="00E2217F">
      <w:pPr>
        <w:ind w:right="-47"/>
        <w:jc w:val="both"/>
        <w:rPr>
          <w:rFonts w:ascii="Verdana" w:hAnsi="Verdana"/>
          <w:sz w:val="20"/>
          <w:szCs w:val="20"/>
        </w:rPr>
      </w:pPr>
    </w:p>
    <w:p w14:paraId="0C166812" w14:textId="77777777" w:rsidR="00E2217F" w:rsidRPr="00E2217F" w:rsidRDefault="00E2217F" w:rsidP="00E2217F">
      <w:pPr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2A31F2E" w14:textId="77777777" w:rsidR="00E2217F" w:rsidRPr="00E2217F" w:rsidRDefault="00E2217F" w:rsidP="00E2217F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E2217F">
        <w:rPr>
          <w:rFonts w:ascii="Verdana" w:hAnsi="Verdana"/>
          <w:sz w:val="20"/>
          <w:szCs w:val="20"/>
        </w:rPr>
        <w:t xml:space="preserve"> </w:t>
      </w:r>
    </w:p>
    <w:p w14:paraId="56F011B9" w14:textId="77777777" w:rsidR="00E2217F" w:rsidRPr="00E2217F" w:rsidRDefault="00E2217F" w:rsidP="00E2217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E2217F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2217F">
        <w:rPr>
          <w:rFonts w:ascii="Verdana" w:hAnsi="Verdana"/>
          <w:sz w:val="20"/>
          <w:szCs w:val="20"/>
          <w:lang w:eastAsia="ar-SA"/>
        </w:rPr>
        <w:t>zamawiającego</w:t>
      </w:r>
      <w:r w:rsidRPr="00E2217F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2E4D7F3" w14:textId="77777777" w:rsidR="00E2217F" w:rsidRPr="00E2217F" w:rsidRDefault="00E2217F" w:rsidP="00E2217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E2217F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E2217F">
        <w:rPr>
          <w:rFonts w:ascii="Verdana" w:hAnsi="Verdana"/>
          <w:b/>
          <w:sz w:val="20"/>
          <w:szCs w:val="20"/>
        </w:rPr>
        <w:t>*</w:t>
      </w:r>
    </w:p>
    <w:p w14:paraId="303D54C7" w14:textId="77777777" w:rsidR="00E2217F" w:rsidRPr="00E2217F" w:rsidRDefault="00E2217F" w:rsidP="00E2217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lastRenderedPageBreak/>
        <w:t xml:space="preserve">oświadczamy, że oferta została sporządzona na podstawie: SWZ, dokumentacji projektowej i przetargowej, </w:t>
      </w:r>
      <w:proofErr w:type="spellStart"/>
      <w:r w:rsidRPr="00E2217F">
        <w:rPr>
          <w:rFonts w:ascii="Verdana" w:hAnsi="Verdana"/>
          <w:sz w:val="20"/>
          <w:szCs w:val="20"/>
        </w:rPr>
        <w:t>STWiORB</w:t>
      </w:r>
      <w:proofErr w:type="spellEnd"/>
      <w:r w:rsidRPr="00E2217F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3BEA256B" w14:textId="77777777" w:rsidR="00E2217F" w:rsidRPr="00E2217F" w:rsidRDefault="00E2217F" w:rsidP="00E2217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0AA4C85" w14:textId="77777777" w:rsidR="00E2217F" w:rsidRPr="00E2217F" w:rsidRDefault="00E2217F" w:rsidP="00E2217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E2217F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E2217F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E2217F">
        <w:rPr>
          <w:rFonts w:ascii="Verdana" w:hAnsi="Verdana"/>
          <w:bCs/>
          <w:iCs/>
          <w:sz w:val="20"/>
          <w:szCs w:val="20"/>
        </w:rPr>
        <w:t>zgodnie z zapisami SWZ.</w:t>
      </w:r>
    </w:p>
    <w:p w14:paraId="40464B34" w14:textId="77777777" w:rsidR="00E2217F" w:rsidRPr="00E2217F" w:rsidRDefault="00E2217F" w:rsidP="00E2217F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E2217F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E2217F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E2217F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E2217F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E2217F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63BFEF44" w14:textId="77777777" w:rsidR="00E2217F" w:rsidRPr="00E2217F" w:rsidRDefault="00E2217F" w:rsidP="00E2217F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bCs/>
          <w:iCs/>
          <w:sz w:val="20"/>
          <w:szCs w:val="20"/>
        </w:rPr>
        <w:t>a.</w:t>
      </w:r>
      <w:r w:rsidRPr="00E2217F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54AFAB0" w14:textId="77777777" w:rsidR="00E2217F" w:rsidRPr="00E2217F" w:rsidRDefault="00E2217F" w:rsidP="00E2217F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bCs/>
          <w:iCs/>
          <w:sz w:val="20"/>
          <w:szCs w:val="20"/>
        </w:rPr>
        <w:t>b.</w:t>
      </w:r>
      <w:r w:rsidRPr="00E2217F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38801CDC" w14:textId="77777777" w:rsidR="00E2217F" w:rsidRPr="00E2217F" w:rsidRDefault="00E2217F" w:rsidP="00E2217F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E2217F">
        <w:rPr>
          <w:rFonts w:ascii="Verdana" w:hAnsi="Verdana"/>
          <w:bCs/>
          <w:iCs/>
          <w:sz w:val="20"/>
          <w:szCs w:val="20"/>
        </w:rPr>
        <w:t>c.</w:t>
      </w:r>
      <w:r w:rsidRPr="00E2217F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5E0057B" w14:textId="77777777" w:rsidR="00E2217F" w:rsidRPr="00E2217F" w:rsidRDefault="00E2217F" w:rsidP="00E2217F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E2217F">
        <w:rPr>
          <w:rFonts w:ascii="Verdana" w:hAnsi="Verdana"/>
          <w:bCs/>
          <w:iCs/>
          <w:sz w:val="20"/>
          <w:szCs w:val="20"/>
        </w:rPr>
        <w:t xml:space="preserve">d. </w:t>
      </w:r>
      <w:r w:rsidRPr="00E2217F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E3F0632" w14:textId="77777777" w:rsidR="00E2217F" w:rsidRPr="00E2217F" w:rsidRDefault="00E2217F" w:rsidP="00E2217F">
      <w:pPr>
        <w:tabs>
          <w:tab w:val="left" w:pos="1440"/>
        </w:tabs>
        <w:jc w:val="both"/>
        <w:rPr>
          <w:rFonts w:ascii="Verdana" w:hAnsi="Verdana"/>
          <w:bCs/>
          <w:iCs/>
          <w:sz w:val="20"/>
          <w:szCs w:val="20"/>
        </w:rPr>
      </w:pPr>
      <w:r w:rsidRPr="00E2217F">
        <w:rPr>
          <w:rFonts w:ascii="Verdana" w:hAnsi="Verdana"/>
          <w:bCs/>
          <w:iCs/>
          <w:sz w:val="20"/>
          <w:szCs w:val="20"/>
        </w:rPr>
        <w:t>8. Ośw</w:t>
      </w:r>
      <w:r w:rsidRPr="00E2217F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E2217F">
        <w:rPr>
          <w:rFonts w:ascii="Verdana" w:hAnsi="Verdana"/>
          <w:sz w:val="20"/>
          <w:szCs w:val="20"/>
        </w:rPr>
        <w:t>*</w:t>
      </w:r>
      <w:r w:rsidRPr="00E2217F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E2217F">
        <w:rPr>
          <w:rFonts w:ascii="Verdana" w:hAnsi="Verdana"/>
          <w:sz w:val="20"/>
          <w:szCs w:val="20"/>
        </w:rPr>
        <w:t>od których dane osobowe bezpośrednio lub pośrednio pozyskałem</w:t>
      </w:r>
      <w:r w:rsidRPr="00E2217F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E2217F">
        <w:rPr>
          <w:rFonts w:ascii="Verdana" w:hAnsi="Verdana"/>
          <w:sz w:val="20"/>
          <w:szCs w:val="20"/>
        </w:rPr>
        <w:t xml:space="preserve">.* * </w:t>
      </w:r>
    </w:p>
    <w:p w14:paraId="72DD5CB7" w14:textId="77777777" w:rsidR="00E2217F" w:rsidRPr="0023414D" w:rsidRDefault="00E2217F" w:rsidP="00E2217F">
      <w:pPr>
        <w:jc w:val="both"/>
        <w:rPr>
          <w:rFonts w:ascii="Verdana" w:hAnsi="Verdana"/>
          <w:sz w:val="16"/>
          <w:szCs w:val="16"/>
        </w:rPr>
      </w:pPr>
      <w:r w:rsidRPr="0023414D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3ACD4B" w14:textId="77777777" w:rsidR="00E2217F" w:rsidRPr="0023414D" w:rsidRDefault="00E2217F" w:rsidP="00E2217F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23414D">
        <w:rPr>
          <w:rFonts w:ascii="Verdana" w:eastAsia="Calibri" w:hAnsi="Verdana"/>
          <w:sz w:val="16"/>
          <w:szCs w:val="16"/>
          <w:lang w:eastAsia="zh-CN"/>
        </w:rPr>
        <w:t>**</w:t>
      </w:r>
      <w:r w:rsidRPr="0023414D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23414D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E296FB" w14:textId="77777777" w:rsidR="00E2217F" w:rsidRPr="0023414D" w:rsidRDefault="00E2217F" w:rsidP="00E2217F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</w:p>
    <w:p w14:paraId="0AC6E1C5" w14:textId="77777777" w:rsidR="00E2217F" w:rsidRPr="00E2217F" w:rsidRDefault="00E2217F" w:rsidP="00E2217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E2217F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E2217F">
        <w:rPr>
          <w:rFonts w:ascii="Verdana" w:hAnsi="Verdana"/>
          <w:b/>
          <w:sz w:val="20"/>
          <w:szCs w:val="20"/>
        </w:rPr>
        <w:t>ppkt</w:t>
      </w:r>
      <w:proofErr w:type="spellEnd"/>
      <w:r w:rsidRPr="00E2217F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E2217F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E2217F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</w:t>
      </w:r>
    </w:p>
    <w:p w14:paraId="0ACFFA18" w14:textId="77777777" w:rsidR="00E2217F" w:rsidRPr="00E2217F" w:rsidRDefault="00E2217F" w:rsidP="00E2217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2217F" w:rsidRPr="00E2217F" w14:paraId="649EEE22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7BA0EAF" w14:textId="77777777" w:rsidR="00E2217F" w:rsidRPr="00E2217F" w:rsidRDefault="00E2217F" w:rsidP="00E2217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7D2309B" w14:textId="77777777" w:rsidR="00E2217F" w:rsidRPr="00E2217F" w:rsidRDefault="00E2217F" w:rsidP="00E2217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59F8CC5" w14:textId="77777777" w:rsidR="00E2217F" w:rsidRPr="00E2217F" w:rsidRDefault="00E2217F" w:rsidP="00E2217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8089A" w14:textId="77777777" w:rsidR="00E2217F" w:rsidRPr="00E2217F" w:rsidRDefault="00E2217F" w:rsidP="00E2217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E2217F" w:rsidRPr="00E2217F" w14:paraId="0DD621B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2287A9" w14:textId="77777777" w:rsidR="00E2217F" w:rsidRPr="00E2217F" w:rsidRDefault="00E2217F" w:rsidP="00E2217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BB3B29" w14:textId="77777777" w:rsidR="00E2217F" w:rsidRPr="00E2217F" w:rsidRDefault="00E2217F" w:rsidP="00E2217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9426D" w14:textId="77777777" w:rsidR="00E2217F" w:rsidRPr="00E2217F" w:rsidRDefault="00E2217F" w:rsidP="00E2217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AD86CAD" w14:textId="77777777" w:rsidR="00E2217F" w:rsidRPr="00E2217F" w:rsidRDefault="00E2217F" w:rsidP="00E2217F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2217F">
        <w:rPr>
          <w:rFonts w:ascii="Verdana" w:hAnsi="Verdana"/>
          <w:b/>
          <w:sz w:val="20"/>
          <w:szCs w:val="20"/>
        </w:rPr>
        <w:t xml:space="preserve">Oświadczenie, w przypadku </w:t>
      </w:r>
      <w:r w:rsidRPr="00E2217F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E2217F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2217F" w:rsidRPr="00E2217F" w14:paraId="48967A42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CE2B14" w14:textId="77777777" w:rsidR="00E2217F" w:rsidRPr="00E2217F" w:rsidRDefault="00E2217F" w:rsidP="00E2217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57460D" w14:textId="77777777" w:rsidR="00E2217F" w:rsidRPr="00E2217F" w:rsidRDefault="00E2217F" w:rsidP="00E2217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74BDF" w14:textId="77777777" w:rsidR="00E2217F" w:rsidRPr="00E2217F" w:rsidRDefault="00E2217F" w:rsidP="00E2217F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E2217F" w:rsidRPr="00E2217F" w14:paraId="7A16FA7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FDD246C" w14:textId="77777777" w:rsidR="00E2217F" w:rsidRPr="00E2217F" w:rsidRDefault="00E2217F" w:rsidP="00E2217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CB1308" w14:textId="77777777" w:rsidR="00E2217F" w:rsidRPr="00E2217F" w:rsidRDefault="00E2217F" w:rsidP="00E2217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604E8" w14:textId="77777777" w:rsidR="00E2217F" w:rsidRPr="00E2217F" w:rsidRDefault="00E2217F" w:rsidP="00E2217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2217F" w:rsidRPr="00E2217F" w14:paraId="7ED78E2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E92A9CD" w14:textId="77777777" w:rsidR="00E2217F" w:rsidRPr="00E2217F" w:rsidRDefault="00E2217F" w:rsidP="00E2217F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2217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88F4EA" w14:textId="77777777" w:rsidR="00E2217F" w:rsidRPr="00E2217F" w:rsidRDefault="00E2217F" w:rsidP="00E2217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88DE0" w14:textId="77777777" w:rsidR="00E2217F" w:rsidRPr="00E2217F" w:rsidRDefault="00E2217F" w:rsidP="00E2217F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E7689AD" w14:textId="77777777" w:rsidR="00E2217F" w:rsidRPr="00E2217F" w:rsidRDefault="00E2217F" w:rsidP="00E2217F">
      <w:pPr>
        <w:ind w:left="720"/>
        <w:jc w:val="both"/>
        <w:rPr>
          <w:rFonts w:ascii="Verdana" w:hAnsi="Verdana"/>
          <w:sz w:val="20"/>
          <w:szCs w:val="20"/>
        </w:rPr>
      </w:pPr>
    </w:p>
    <w:p w14:paraId="148C7B35" w14:textId="77777777" w:rsidR="00E2217F" w:rsidRPr="00E2217F" w:rsidRDefault="00E2217F" w:rsidP="00E2217F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C5F4D0F" w14:textId="77777777" w:rsidR="00E2217F" w:rsidRPr="00E2217F" w:rsidRDefault="00E2217F" w:rsidP="00E2217F">
      <w:pPr>
        <w:keepNext/>
        <w:numPr>
          <w:ilvl w:val="0"/>
          <w:numId w:val="7"/>
        </w:numPr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E2217F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2217F">
        <w:rPr>
          <w:rFonts w:ascii="Verdana" w:hAnsi="Verdana"/>
          <w:b/>
          <w:bCs/>
          <w:kern w:val="32"/>
          <w:sz w:val="20"/>
          <w:szCs w:val="20"/>
        </w:rPr>
        <w:tab/>
      </w:r>
      <w:r w:rsidRPr="00E2217F">
        <w:rPr>
          <w:rFonts w:ascii="Verdana" w:hAnsi="Verdana"/>
          <w:b/>
          <w:bCs/>
          <w:kern w:val="32"/>
          <w:sz w:val="20"/>
          <w:szCs w:val="20"/>
        </w:rPr>
        <w:tab/>
      </w:r>
      <w:r w:rsidRPr="00E2217F">
        <w:rPr>
          <w:rFonts w:ascii="Verdana" w:hAnsi="Verdana"/>
          <w:b/>
          <w:bCs/>
          <w:kern w:val="32"/>
          <w:sz w:val="20"/>
          <w:szCs w:val="20"/>
        </w:rPr>
        <w:tab/>
      </w:r>
      <w:r w:rsidRPr="00E2217F">
        <w:rPr>
          <w:rFonts w:ascii="Verdana" w:hAnsi="Verdana"/>
          <w:b/>
          <w:bCs/>
          <w:kern w:val="32"/>
          <w:sz w:val="20"/>
          <w:szCs w:val="20"/>
        </w:rPr>
        <w:tab/>
      </w:r>
      <w:r w:rsidRPr="00E2217F">
        <w:rPr>
          <w:rFonts w:ascii="Verdana" w:hAnsi="Verdana"/>
          <w:b/>
          <w:bCs/>
          <w:kern w:val="32"/>
          <w:sz w:val="20"/>
          <w:szCs w:val="20"/>
        </w:rPr>
        <w:tab/>
      </w:r>
      <w:r w:rsidRPr="00E2217F">
        <w:rPr>
          <w:rFonts w:ascii="Verdana" w:hAnsi="Verdana"/>
          <w:b/>
          <w:bCs/>
          <w:kern w:val="32"/>
          <w:sz w:val="20"/>
          <w:szCs w:val="20"/>
        </w:rPr>
        <w:tab/>
      </w:r>
      <w:r w:rsidRPr="00E2217F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1F1C2A1E" w14:textId="77777777" w:rsidR="00E2217F" w:rsidRPr="00E2217F" w:rsidRDefault="00E2217F" w:rsidP="00E2217F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6888982" w14:textId="77777777" w:rsidR="00E2217F" w:rsidRPr="00E2217F" w:rsidRDefault="00E2217F" w:rsidP="00E2217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2217F">
        <w:rPr>
          <w:rFonts w:ascii="Verdana" w:hAnsi="Verdana"/>
          <w:sz w:val="20"/>
          <w:szCs w:val="20"/>
        </w:rPr>
        <w:tab/>
      </w:r>
      <w:r w:rsidRPr="00E2217F">
        <w:rPr>
          <w:rFonts w:ascii="Verdana" w:hAnsi="Verdana"/>
          <w:sz w:val="20"/>
          <w:szCs w:val="20"/>
        </w:rPr>
        <w:tab/>
        <w:t xml:space="preserve"> </w:t>
      </w:r>
    </w:p>
    <w:p w14:paraId="0F0FF415" w14:textId="77777777" w:rsidR="00E2217F" w:rsidRPr="00E2217F" w:rsidRDefault="00E2217F" w:rsidP="00E2217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213716A" w14:textId="77777777" w:rsidR="00E2217F" w:rsidRPr="00E2217F" w:rsidRDefault="00E2217F" w:rsidP="00E2217F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2217F">
        <w:rPr>
          <w:rFonts w:ascii="Verdana" w:hAnsi="Verdana"/>
          <w:sz w:val="20"/>
          <w:szCs w:val="20"/>
        </w:rPr>
        <w:t>ych</w:t>
      </w:r>
      <w:proofErr w:type="spellEnd"/>
      <w:r w:rsidRPr="00E2217F">
        <w:rPr>
          <w:rFonts w:ascii="Verdana" w:hAnsi="Verdana"/>
          <w:sz w:val="20"/>
          <w:szCs w:val="20"/>
        </w:rPr>
        <w:t>) dokumentu(ów)</w:t>
      </w:r>
    </w:p>
    <w:p w14:paraId="6EF2DAA7" w14:textId="77777777" w:rsidR="00E2217F" w:rsidRPr="00E2217F" w:rsidRDefault="00E2217F" w:rsidP="00E2217F">
      <w:pPr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75BB2F47" w14:textId="77777777" w:rsidR="00E2217F" w:rsidRPr="00E2217F" w:rsidRDefault="00E2217F" w:rsidP="00E2217F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załącznikami do niniejszej oferty są:</w:t>
      </w:r>
    </w:p>
    <w:p w14:paraId="2911A550" w14:textId="77777777" w:rsidR="00E2217F" w:rsidRPr="00E2217F" w:rsidRDefault="00E2217F" w:rsidP="00E2217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4FFC4E8" w14:textId="77777777" w:rsidR="00E2217F" w:rsidRPr="00E2217F" w:rsidRDefault="00E2217F" w:rsidP="00E2217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331BFC4" w14:textId="77777777" w:rsidR="00E2217F" w:rsidRPr="00E2217F" w:rsidRDefault="00E2217F" w:rsidP="00E2217F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2217F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696809F" w14:textId="77777777" w:rsidR="00E2217F" w:rsidRPr="00E2217F" w:rsidRDefault="00E2217F" w:rsidP="00E2217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76D11300" w14:textId="77777777" w:rsidR="00E2217F" w:rsidRPr="00E2217F" w:rsidRDefault="00E2217F" w:rsidP="00E2217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2217F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DD2E388" w14:textId="77777777" w:rsidR="00E2217F" w:rsidRPr="00E2217F" w:rsidRDefault="00E2217F" w:rsidP="00E2217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E2217F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2E6FAE0D" w14:textId="77777777" w:rsidR="00E2217F" w:rsidRPr="00E2217F" w:rsidRDefault="00E2217F" w:rsidP="00E2217F">
      <w:pPr>
        <w:rPr>
          <w:rFonts w:ascii="Verdana" w:hAnsi="Verdana"/>
          <w:sz w:val="20"/>
          <w:szCs w:val="20"/>
          <w:lang w:eastAsia="zh-CN"/>
        </w:rPr>
      </w:pPr>
    </w:p>
    <w:p w14:paraId="0D74F3CE" w14:textId="77777777" w:rsidR="00E2217F" w:rsidRPr="00E2217F" w:rsidRDefault="00E2217F" w:rsidP="00E2217F">
      <w:pPr>
        <w:rPr>
          <w:rFonts w:ascii="Verdana" w:hAnsi="Verdana"/>
          <w:sz w:val="20"/>
          <w:szCs w:val="20"/>
        </w:rPr>
      </w:pPr>
    </w:p>
    <w:p w14:paraId="5AB9D976" w14:textId="77777777" w:rsidR="00E2217F" w:rsidRPr="00E2217F" w:rsidRDefault="00E2217F" w:rsidP="00E2217F">
      <w:pPr>
        <w:rPr>
          <w:rFonts w:ascii="Verdana" w:hAnsi="Verdana"/>
          <w:sz w:val="20"/>
          <w:szCs w:val="20"/>
        </w:rPr>
      </w:pPr>
    </w:p>
    <w:p w14:paraId="26D8637A" w14:textId="77777777" w:rsidR="00E2217F" w:rsidRPr="00E2217F" w:rsidRDefault="00E2217F" w:rsidP="00E2217F">
      <w:pPr>
        <w:rPr>
          <w:rFonts w:ascii="Verdana" w:hAnsi="Verdana"/>
          <w:sz w:val="20"/>
          <w:szCs w:val="20"/>
        </w:rPr>
      </w:pPr>
    </w:p>
    <w:p w14:paraId="566D1077" w14:textId="77777777" w:rsidR="00E2217F" w:rsidRPr="00E2217F" w:rsidRDefault="00E2217F" w:rsidP="00E2217F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311D9A92" w14:textId="77777777" w:rsidR="00E2217F" w:rsidRPr="00E2217F" w:rsidRDefault="00E2217F" w:rsidP="00E2217F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46B300FA" w14:textId="77777777" w:rsidR="00FE545C" w:rsidRPr="00E2217F" w:rsidRDefault="00FE545C" w:rsidP="00E2217F">
      <w:pPr>
        <w:rPr>
          <w:rFonts w:ascii="Verdana" w:hAnsi="Verdana"/>
          <w:sz w:val="20"/>
          <w:szCs w:val="20"/>
        </w:rPr>
      </w:pPr>
    </w:p>
    <w:sectPr w:rsidR="00FE545C" w:rsidRPr="00E221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B0CCA" w14:textId="77777777" w:rsidR="007231BF" w:rsidRDefault="007231BF">
      <w:r>
        <w:separator/>
      </w:r>
    </w:p>
  </w:endnote>
  <w:endnote w:type="continuationSeparator" w:id="0">
    <w:p w14:paraId="30EA17FC" w14:textId="77777777" w:rsidR="007231BF" w:rsidRDefault="00723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5A35D" w14:textId="77777777" w:rsidR="00153B19" w:rsidRDefault="00153B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677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8C614" w14:textId="77777777" w:rsidR="00153B19" w:rsidRDefault="00153B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BF05B" w14:textId="77777777" w:rsidR="007231BF" w:rsidRDefault="007231BF">
      <w:r>
        <w:separator/>
      </w:r>
    </w:p>
  </w:footnote>
  <w:footnote w:type="continuationSeparator" w:id="0">
    <w:p w14:paraId="670EC202" w14:textId="77777777" w:rsidR="007231BF" w:rsidRDefault="007231BF">
      <w:r>
        <w:continuationSeparator/>
      </w:r>
    </w:p>
  </w:footnote>
  <w:footnote w:id="1">
    <w:p w14:paraId="57BF97BF" w14:textId="77777777" w:rsidR="00E2217F" w:rsidRDefault="00E2217F" w:rsidP="00E2217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C2D69E1" w14:textId="77777777" w:rsidR="00E2217F" w:rsidRDefault="00E2217F" w:rsidP="00E2217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15EC2" w14:textId="77777777" w:rsidR="00153B19" w:rsidRDefault="00153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65F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A887E" w14:textId="77777777" w:rsidR="00153B19" w:rsidRDefault="00153B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BF76AAA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7D6E7B"/>
    <w:multiLevelType w:val="hybridMultilevel"/>
    <w:tmpl w:val="B16AA9FA"/>
    <w:lvl w:ilvl="0" w:tplc="0415000F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1891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76451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1652859">
    <w:abstractNumId w:val="3"/>
  </w:num>
  <w:num w:numId="4" w16cid:durableId="188835034">
    <w:abstractNumId w:val="6"/>
  </w:num>
  <w:num w:numId="5" w16cid:durableId="1945770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606164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4206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339074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FFD"/>
    <w:rsid w:val="00012286"/>
    <w:rsid w:val="000704FC"/>
    <w:rsid w:val="00071CCC"/>
    <w:rsid w:val="00086BC3"/>
    <w:rsid w:val="000B731D"/>
    <w:rsid w:val="000D6134"/>
    <w:rsid w:val="000E09C7"/>
    <w:rsid w:val="000F6589"/>
    <w:rsid w:val="00106636"/>
    <w:rsid w:val="00116EC6"/>
    <w:rsid w:val="00132B0F"/>
    <w:rsid w:val="00153B19"/>
    <w:rsid w:val="001801DD"/>
    <w:rsid w:val="001D4612"/>
    <w:rsid w:val="00207E98"/>
    <w:rsid w:val="0023414D"/>
    <w:rsid w:val="002723B0"/>
    <w:rsid w:val="00315A4A"/>
    <w:rsid w:val="003A499F"/>
    <w:rsid w:val="003B5C17"/>
    <w:rsid w:val="004B7300"/>
    <w:rsid w:val="004C6753"/>
    <w:rsid w:val="004F1FFD"/>
    <w:rsid w:val="00595C87"/>
    <w:rsid w:val="005D2C65"/>
    <w:rsid w:val="005E3DEE"/>
    <w:rsid w:val="005E6D94"/>
    <w:rsid w:val="0063384F"/>
    <w:rsid w:val="00643C6F"/>
    <w:rsid w:val="00646202"/>
    <w:rsid w:val="0065290F"/>
    <w:rsid w:val="006815F6"/>
    <w:rsid w:val="007231B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41AC"/>
    <w:rsid w:val="00C969A6"/>
    <w:rsid w:val="00CA7D36"/>
    <w:rsid w:val="00D24208"/>
    <w:rsid w:val="00D60C38"/>
    <w:rsid w:val="00D66893"/>
    <w:rsid w:val="00D90ACB"/>
    <w:rsid w:val="00DC1500"/>
    <w:rsid w:val="00E2217F"/>
    <w:rsid w:val="00E44371"/>
    <w:rsid w:val="00E949B0"/>
    <w:rsid w:val="00EC0BEA"/>
    <w:rsid w:val="00F00591"/>
    <w:rsid w:val="00F51688"/>
    <w:rsid w:val="00F53146"/>
    <w:rsid w:val="00F6677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F6393B"/>
  <w15:chartTrackingRefBased/>
  <w15:docId w15:val="{98548488-7AFB-42C8-B386-276410F8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892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2026-06-22T10:16:00Z</dcterms:created>
  <dcterms:modified xsi:type="dcterms:W3CDTF">2026-06-22T10:47:00Z</dcterms:modified>
</cp:coreProperties>
</file>