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57B6A9AD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C0C9A" w:rsidRPr="002C0C9A">
        <w:rPr>
          <w:rFonts w:ascii="Verdana" w:hAnsi="Verdana"/>
          <w:b/>
          <w:sz w:val="18"/>
          <w:szCs w:val="18"/>
        </w:rPr>
        <w:t>Dostawa sonoporatora (transduktora dźwiękowego) dla WIMiIP KC-DE-zp.25.280.2026</w:t>
      </w:r>
      <w:r w:rsidR="00811AAB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0420B60B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3511EC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9BD94EA" w14:textId="5B8A0B34" w:rsidR="003511EC" w:rsidRPr="003511EC" w:rsidRDefault="003511EC" w:rsidP="003511EC">
      <w:pPr>
        <w:jc w:val="both"/>
        <w:rPr>
          <w:rFonts w:ascii="Verdana" w:hAnsi="Verdana"/>
          <w:b/>
          <w:bCs/>
          <w:sz w:val="18"/>
          <w:szCs w:val="18"/>
        </w:rPr>
      </w:pPr>
      <w:bookmarkStart w:id="0" w:name="_Hlk184300427"/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</w:t>
      </w:r>
      <w:r w:rsidR="00811AAB">
        <w:rPr>
          <w:rFonts w:ascii="Verdana" w:hAnsi="Verdana"/>
          <w:b/>
          <w:bCs/>
          <w:sz w:val="18"/>
          <w:szCs w:val="18"/>
        </w:rPr>
        <w:t xml:space="preserve"> i model</w:t>
      </w:r>
      <w:r w:rsidR="002C0C9A">
        <w:rPr>
          <w:rFonts w:ascii="Verdana" w:hAnsi="Verdana"/>
          <w:b/>
          <w:bCs/>
          <w:sz w:val="18"/>
          <w:szCs w:val="18"/>
        </w:rPr>
        <w:t xml:space="preserve"> urządzenia</w:t>
      </w:r>
      <w:r w:rsidR="007B162C">
        <w:rPr>
          <w:rFonts w:ascii="Verdana" w:hAnsi="Verdana"/>
          <w:b/>
          <w:bCs/>
          <w:sz w:val="18"/>
          <w:szCs w:val="18"/>
        </w:rPr>
        <w:t>:</w:t>
      </w:r>
      <w:r w:rsidRPr="003511EC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…………………………………………………</w:t>
      </w:r>
      <w:r w:rsidR="007B162C">
        <w:rPr>
          <w:rFonts w:ascii="Verdana" w:hAnsi="Verdana"/>
          <w:b/>
          <w:bCs/>
          <w:sz w:val="18"/>
          <w:szCs w:val="18"/>
        </w:rPr>
        <w:t>……</w:t>
      </w:r>
      <w:r w:rsidR="006E501F">
        <w:rPr>
          <w:rFonts w:ascii="Verdana" w:hAnsi="Verdana"/>
          <w:b/>
          <w:bCs/>
          <w:sz w:val="18"/>
          <w:szCs w:val="18"/>
        </w:rPr>
        <w:t>.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7AEEB7F0" w14:textId="77777777" w:rsidR="006E501F" w:rsidRPr="003511EC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D8B4955" w14:textId="4D138BA5" w:rsidR="00AE2ADC" w:rsidRDefault="00646BA4" w:rsidP="003511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2C0C9A">
        <w:rPr>
          <w:rFonts w:ascii="Verdana" w:hAnsi="Verdana"/>
          <w:sz w:val="18"/>
          <w:szCs w:val="18"/>
        </w:rPr>
        <w:t xml:space="preserve">min. </w:t>
      </w:r>
      <w:r w:rsidR="002C0C9A">
        <w:rPr>
          <w:rFonts w:ascii="Verdana" w:hAnsi="Verdana"/>
          <w:b/>
          <w:bCs/>
          <w:sz w:val="18"/>
          <w:szCs w:val="18"/>
        </w:rPr>
        <w:t xml:space="preserve">24 </w:t>
      </w:r>
      <w:r w:rsidR="00576ADB" w:rsidRPr="00646BA4">
        <w:rPr>
          <w:rFonts w:ascii="Verdana" w:hAnsi="Verdana"/>
          <w:b/>
          <w:bCs/>
          <w:sz w:val="18"/>
          <w:szCs w:val="18"/>
        </w:rPr>
        <w:t>miesi</w:t>
      </w:r>
      <w:r w:rsidR="002C0C9A">
        <w:rPr>
          <w:rFonts w:ascii="Verdana" w:hAnsi="Verdana"/>
          <w:b/>
          <w:bCs/>
          <w:sz w:val="18"/>
          <w:szCs w:val="18"/>
        </w:rPr>
        <w:t>ące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7B162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29E764C" w14:textId="784684E6" w:rsidR="002C0C9A" w:rsidRPr="002C0C9A" w:rsidRDefault="002C0C9A" w:rsidP="002C0C9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F65894">
        <w:rPr>
          <w:rFonts w:ascii="Verdana" w:hAnsi="Verdana"/>
          <w:sz w:val="18"/>
          <w:szCs w:val="18"/>
          <w:highlight w:val="yellow"/>
        </w:rPr>
        <w:t>Oświadczamy, że usługa gwarancyjna  realizowana będzie przez producenta lub autoryzowanego partnera serwisowego producenta tj…………</w:t>
      </w:r>
      <w:r>
        <w:rPr>
          <w:rFonts w:ascii="Verdana" w:hAnsi="Verdana"/>
          <w:sz w:val="18"/>
          <w:szCs w:val="18"/>
          <w:highlight w:val="yellow"/>
        </w:rPr>
        <w:t>……………….</w:t>
      </w:r>
      <w:r w:rsidRPr="00F65894">
        <w:rPr>
          <w:rFonts w:ascii="Verdana" w:hAnsi="Verdana"/>
          <w:sz w:val="18"/>
          <w:szCs w:val="18"/>
          <w:highlight w:val="yellow"/>
        </w:rPr>
        <w:t>… (należy wpisać).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223B7F8C" w:rsidR="00D90F6D" w:rsidRPr="00541840" w:rsidRDefault="00D90F6D" w:rsidP="00F80A9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1A7EBA34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</w:t>
      </w:r>
      <w:r w:rsidR="003511EC">
        <w:rPr>
          <w:rFonts w:ascii="Verdana" w:hAnsi="Verdana"/>
          <w:sz w:val="18"/>
          <w:szCs w:val="18"/>
        </w:rPr>
        <w:t>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0B31C" w14:textId="77777777" w:rsidR="00350DDA" w:rsidRDefault="00350DDA">
      <w:r>
        <w:separator/>
      </w:r>
    </w:p>
  </w:endnote>
  <w:endnote w:type="continuationSeparator" w:id="0">
    <w:p w14:paraId="14411A2D" w14:textId="77777777" w:rsidR="00350DDA" w:rsidRDefault="0035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92223" w14:textId="77777777" w:rsidR="00350DDA" w:rsidRDefault="00350DDA">
      <w:r>
        <w:separator/>
      </w:r>
    </w:p>
  </w:footnote>
  <w:footnote w:type="continuationSeparator" w:id="0">
    <w:p w14:paraId="1A5F2FC3" w14:textId="77777777" w:rsidR="00350DDA" w:rsidRDefault="00350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3069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0391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2A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0C9A"/>
    <w:rsid w:val="002C123A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0DDA"/>
    <w:rsid w:val="003511EC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623C5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811AAB"/>
    <w:rsid w:val="008135FF"/>
    <w:rsid w:val="00825C32"/>
    <w:rsid w:val="00833933"/>
    <w:rsid w:val="00846D74"/>
    <w:rsid w:val="00853083"/>
    <w:rsid w:val="00856FE1"/>
    <w:rsid w:val="008607BD"/>
    <w:rsid w:val="00862214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94C77"/>
    <w:rsid w:val="00997E5C"/>
    <w:rsid w:val="009A01D9"/>
    <w:rsid w:val="009A1728"/>
    <w:rsid w:val="009B2687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81B16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E7582"/>
    <w:rsid w:val="00CF07F1"/>
    <w:rsid w:val="00D002C7"/>
    <w:rsid w:val="00D24208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0A91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727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2025-11-18T08:34:00Z</cp:lastPrinted>
  <dcterms:created xsi:type="dcterms:W3CDTF">2026-06-18T08:10:00Z</dcterms:created>
  <dcterms:modified xsi:type="dcterms:W3CDTF">2026-06-19T12:52:00Z</dcterms:modified>
</cp:coreProperties>
</file>