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76E5429A" w14:textId="360684A2" w:rsidR="005A4CE4" w:rsidRPr="00B72C07" w:rsidRDefault="005A4CE4" w:rsidP="00B72C07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08C37EF6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pn.</w:t>
      </w:r>
      <w:r w:rsidR="00B72C07" w:rsidRPr="00B72C07">
        <w:t xml:space="preserve"> </w:t>
      </w:r>
      <w:r w:rsidR="008D1682" w:rsidRPr="008D1682">
        <w:rPr>
          <w:rFonts w:ascii="Verdana" w:eastAsia="Times New Roman" w:hAnsi="Verdana"/>
          <w:b/>
          <w:sz w:val="20"/>
          <w:szCs w:val="20"/>
          <w:lang w:eastAsia="pl-PL"/>
        </w:rPr>
        <w:t>Usługa przeprowadzenia cyklu szkoleń z oprogramowania ANSYS w ramach projektu KOMPAS AGH - KC-DE-zp.25.234.2026</w:t>
      </w:r>
      <w:bookmarkStart w:id="0" w:name="_GoBack"/>
      <w:bookmarkEnd w:id="0"/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EBB462" w14:textId="10340091" w:rsidR="00A821AF" w:rsidRPr="00B72C07" w:rsidRDefault="00A821AF" w:rsidP="00B72C0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="00B72C0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  <w:r w:rsidRPr="00B72C07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331AF90B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93EA74B" w14:textId="2CD0EBB2" w:rsidR="005103B9" w:rsidRPr="00B72C07" w:rsidRDefault="00A821AF" w:rsidP="00B72C0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B72C07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3BB0E" w14:textId="77777777" w:rsidR="00730C59" w:rsidRDefault="00730C59" w:rsidP="0038231F">
      <w:pPr>
        <w:spacing w:after="0" w:line="240" w:lineRule="auto"/>
      </w:pPr>
      <w:r>
        <w:separator/>
      </w:r>
    </w:p>
  </w:endnote>
  <w:endnote w:type="continuationSeparator" w:id="0">
    <w:p w14:paraId="2777A5DB" w14:textId="77777777" w:rsidR="00730C59" w:rsidRDefault="00730C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32C1D" w14:textId="77777777" w:rsidR="00730C59" w:rsidRDefault="00730C59" w:rsidP="0038231F">
      <w:pPr>
        <w:spacing w:after="0" w:line="240" w:lineRule="auto"/>
      </w:pPr>
      <w:r>
        <w:separator/>
      </w:r>
    </w:p>
  </w:footnote>
  <w:footnote w:type="continuationSeparator" w:id="0">
    <w:p w14:paraId="41969CE5" w14:textId="77777777" w:rsidR="00730C59" w:rsidRDefault="00730C59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187270166"/>
  <w:p w14:paraId="4FB6DC43" w14:textId="77777777" w:rsidR="00CF7861" w:rsidRDefault="00CF7861" w:rsidP="00CF7861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5324FC1" wp14:editId="462A59D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3ED67A" w14:textId="77777777" w:rsidR="00CF7861" w:rsidRDefault="00CF7861" w:rsidP="00CF7861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15324FC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23ED67A" w14:textId="77777777" w:rsidR="00CF7861" w:rsidRDefault="00CF7861" w:rsidP="00CF7861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61C60FFB" wp14:editId="065FFFD5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1"/>
  <w:p w14:paraId="352CDD4B" w14:textId="77777777" w:rsidR="00CF7861" w:rsidRPr="00A844AF" w:rsidRDefault="00CF7861" w:rsidP="00CF7861">
    <w:pPr>
      <w:pStyle w:val="Nagwek"/>
    </w:pPr>
  </w:p>
  <w:p w14:paraId="18D3C453" w14:textId="32892435" w:rsidR="008128AD" w:rsidRPr="007407DE" w:rsidRDefault="008128AD" w:rsidP="00740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36672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30C59"/>
    <w:rsid w:val="007407DE"/>
    <w:rsid w:val="00741CB1"/>
    <w:rsid w:val="00746532"/>
    <w:rsid w:val="00751725"/>
    <w:rsid w:val="00756C8F"/>
    <w:rsid w:val="00757EFB"/>
    <w:rsid w:val="0077153E"/>
    <w:rsid w:val="00771627"/>
    <w:rsid w:val="007818CC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1E9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1682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9F29AA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72C07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F8DDE-AC68-43C9-85F7-978753E19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2026-05-29T09:37:00Z</dcterms:created>
  <dcterms:modified xsi:type="dcterms:W3CDTF">2026-05-29T09:37:00Z</dcterms:modified>
</cp:coreProperties>
</file>