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EBD37" w14:textId="77777777" w:rsidR="006F12BE" w:rsidRPr="00E874DC" w:rsidRDefault="006F12BE" w:rsidP="006F12BE">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B5DB0B7" w14:textId="77777777" w:rsidR="006F12BE" w:rsidRDefault="006F12BE" w:rsidP="006F12BE">
      <w:pPr>
        <w:spacing w:before="48" w:line="240" w:lineRule="atLeast"/>
        <w:jc w:val="right"/>
        <w:rPr>
          <w:b/>
          <w:sz w:val="24"/>
          <w:szCs w:val="24"/>
          <w:lang w:val="pl-PL"/>
        </w:rPr>
      </w:pPr>
    </w:p>
    <w:p w14:paraId="245105C5" w14:textId="77777777" w:rsidR="006F12BE" w:rsidRDefault="006F12BE" w:rsidP="006F12BE">
      <w:pPr>
        <w:spacing w:before="48" w:line="240" w:lineRule="atLeast"/>
        <w:jc w:val="center"/>
        <w:rPr>
          <w:b/>
          <w:sz w:val="24"/>
          <w:szCs w:val="24"/>
          <w:lang w:val="pl-PL"/>
        </w:rPr>
      </w:pPr>
      <w:r>
        <w:rPr>
          <w:b/>
          <w:sz w:val="24"/>
          <w:szCs w:val="24"/>
          <w:lang w:val="pl-PL"/>
        </w:rPr>
        <w:t>WZÓR UMOWY</w:t>
      </w:r>
    </w:p>
    <w:p w14:paraId="53570D43" w14:textId="77777777" w:rsidR="006F12BE" w:rsidRDefault="006F12BE" w:rsidP="006F12BE">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4DA4B41B" w14:textId="77777777" w:rsidR="006F12BE" w:rsidRDefault="006F12BE" w:rsidP="006F12BE">
      <w:pPr>
        <w:spacing w:before="48" w:line="240" w:lineRule="atLeast"/>
        <w:jc w:val="center"/>
        <w:rPr>
          <w:b/>
          <w:sz w:val="28"/>
          <w:lang w:val="pl-PL"/>
        </w:rPr>
      </w:pPr>
    </w:p>
    <w:p w14:paraId="429E57CF" w14:textId="5CC96C49" w:rsidR="006F12BE" w:rsidRPr="00AA2A22" w:rsidRDefault="006F12BE" w:rsidP="006F12B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KC-DE-zp.25.248.2026</w:t>
      </w:r>
      <w:r w:rsidRPr="00AA2A22">
        <w:rPr>
          <w:rFonts w:ascii="Times New Roman" w:hAnsi="Times New Roman"/>
        </w:rPr>
        <w:t xml:space="preserve"> </w:t>
      </w:r>
    </w:p>
    <w:p w14:paraId="4F9B7E89" w14:textId="77777777" w:rsidR="006F12BE" w:rsidRDefault="006F12BE" w:rsidP="006F12BE">
      <w:pPr>
        <w:pStyle w:val="Tekstpodstawowy"/>
        <w:ind w:right="-47"/>
        <w:jc w:val="both"/>
        <w:rPr>
          <w:rFonts w:ascii="Times New Roman" w:hAnsi="Times New Roman"/>
        </w:rPr>
      </w:pPr>
      <w:r w:rsidRPr="00AA2A22">
        <w:rPr>
          <w:rFonts w:ascii="Times New Roman" w:hAnsi="Times New Roman"/>
        </w:rPr>
        <w:t>pomiędzy</w:t>
      </w:r>
    </w:p>
    <w:p w14:paraId="1B521B8C" w14:textId="77777777" w:rsidR="006F12BE" w:rsidRDefault="006F12BE" w:rsidP="006F12B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7F7922A" w14:textId="77777777" w:rsidR="006F12BE" w:rsidRDefault="006F12BE" w:rsidP="006F12BE">
      <w:pPr>
        <w:pStyle w:val="Tekstpodstawowy"/>
        <w:ind w:right="-47"/>
        <w:jc w:val="both"/>
        <w:rPr>
          <w:rFonts w:ascii="Times New Roman" w:hAnsi="Times New Roman"/>
        </w:rPr>
      </w:pPr>
      <w:r>
        <w:rPr>
          <w:rFonts w:ascii="Times New Roman" w:hAnsi="Times New Roman"/>
        </w:rPr>
        <w:t>reprezentowana przez:</w:t>
      </w:r>
    </w:p>
    <w:p w14:paraId="2FAF39F6" w14:textId="77777777" w:rsidR="006F12BE" w:rsidRDefault="006F12BE" w:rsidP="006F12BE">
      <w:pPr>
        <w:pStyle w:val="Tekstpodstawowy"/>
        <w:ind w:right="-47"/>
        <w:jc w:val="both"/>
        <w:rPr>
          <w:rFonts w:ascii="Times New Roman" w:hAnsi="Times New Roman"/>
        </w:rPr>
      </w:pPr>
      <w:r>
        <w:rPr>
          <w:rFonts w:ascii="Times New Roman" w:hAnsi="Times New Roman"/>
        </w:rPr>
        <w:t xml:space="preserve">1.Dziekana Wydziału /Kierownika Jednostki/............................................................................. </w:t>
      </w:r>
    </w:p>
    <w:p w14:paraId="704F7100" w14:textId="77777777" w:rsidR="006F12BE" w:rsidRDefault="006F12BE" w:rsidP="006F12B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2AEF6A6" w14:textId="77777777" w:rsidR="006F12BE" w:rsidRDefault="006F12BE" w:rsidP="006F12BE">
      <w:pPr>
        <w:pStyle w:val="Tekstpodstawowy"/>
        <w:ind w:right="-47"/>
        <w:jc w:val="both"/>
        <w:rPr>
          <w:rFonts w:ascii="Times New Roman" w:hAnsi="Times New Roman"/>
        </w:rPr>
      </w:pPr>
      <w:r>
        <w:rPr>
          <w:rFonts w:ascii="Times New Roman" w:hAnsi="Times New Roman"/>
        </w:rPr>
        <w:t>zwaną dalej KUPUJĄCYM</w:t>
      </w:r>
    </w:p>
    <w:p w14:paraId="7D391CA3" w14:textId="77777777" w:rsidR="006F12BE" w:rsidRDefault="006F12BE" w:rsidP="006F12BE">
      <w:pPr>
        <w:pStyle w:val="Tekstpodstawowy"/>
        <w:ind w:right="-47"/>
        <w:jc w:val="both"/>
        <w:rPr>
          <w:rFonts w:ascii="Times New Roman" w:hAnsi="Times New Roman"/>
        </w:rPr>
      </w:pPr>
      <w:r>
        <w:rPr>
          <w:rFonts w:ascii="Times New Roman" w:hAnsi="Times New Roman"/>
        </w:rPr>
        <w:t xml:space="preserve">a </w:t>
      </w:r>
    </w:p>
    <w:p w14:paraId="130C8D5B" w14:textId="77777777" w:rsidR="006F12BE" w:rsidRDefault="006F12BE" w:rsidP="006F12BE">
      <w:pPr>
        <w:pStyle w:val="Tekstpodstawowy"/>
        <w:ind w:right="-47"/>
        <w:jc w:val="both"/>
        <w:rPr>
          <w:rFonts w:ascii="Times New Roman" w:hAnsi="Times New Roman"/>
        </w:rPr>
      </w:pPr>
      <w:r>
        <w:rPr>
          <w:rFonts w:ascii="Times New Roman" w:hAnsi="Times New Roman"/>
        </w:rPr>
        <w:t>......................................................................................................................................................</w:t>
      </w:r>
    </w:p>
    <w:p w14:paraId="6397A483" w14:textId="77777777" w:rsidR="006F12BE" w:rsidRDefault="006F12BE" w:rsidP="006F12BE">
      <w:pPr>
        <w:pStyle w:val="Tekstpodstawowy"/>
        <w:ind w:right="-47"/>
        <w:jc w:val="both"/>
        <w:rPr>
          <w:rFonts w:ascii="Times New Roman" w:hAnsi="Times New Roman"/>
        </w:rPr>
      </w:pPr>
      <w:r>
        <w:rPr>
          <w:rFonts w:ascii="Times New Roman" w:hAnsi="Times New Roman"/>
        </w:rPr>
        <w:t>......................................................................................................................................................</w:t>
      </w:r>
    </w:p>
    <w:p w14:paraId="4B8F283B" w14:textId="77777777" w:rsidR="006F12BE" w:rsidRDefault="006F12BE" w:rsidP="006F12BE">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E0735D3" w14:textId="77777777" w:rsidR="006F12BE" w:rsidRDefault="006F12BE" w:rsidP="006F12BE">
      <w:pPr>
        <w:pStyle w:val="Tekstpodstawowy"/>
        <w:ind w:right="-47"/>
        <w:jc w:val="both"/>
        <w:rPr>
          <w:rFonts w:ascii="Times New Roman" w:hAnsi="Times New Roman"/>
        </w:rPr>
      </w:pPr>
      <w:r>
        <w:rPr>
          <w:rFonts w:ascii="Times New Roman" w:hAnsi="Times New Roman"/>
        </w:rPr>
        <w:t>reprezentowanym przez:</w:t>
      </w:r>
    </w:p>
    <w:p w14:paraId="05A8CA0E" w14:textId="77777777" w:rsidR="006F12BE" w:rsidRDefault="006F12BE" w:rsidP="006F12BE">
      <w:pPr>
        <w:pStyle w:val="Tekstpodstawowy"/>
        <w:ind w:right="-47"/>
        <w:jc w:val="both"/>
        <w:rPr>
          <w:rFonts w:ascii="Times New Roman" w:hAnsi="Times New Roman"/>
        </w:rPr>
      </w:pPr>
      <w:r>
        <w:rPr>
          <w:rFonts w:ascii="Times New Roman" w:hAnsi="Times New Roman"/>
        </w:rPr>
        <w:t>1...................................................................................................................................................</w:t>
      </w:r>
    </w:p>
    <w:p w14:paraId="375C2BDD" w14:textId="77777777" w:rsidR="006F12BE" w:rsidRDefault="006F12BE" w:rsidP="006F12BE">
      <w:pPr>
        <w:pStyle w:val="Tekstpodstawowy"/>
        <w:ind w:right="-47"/>
        <w:jc w:val="both"/>
        <w:rPr>
          <w:rFonts w:ascii="Times New Roman" w:hAnsi="Times New Roman"/>
        </w:rPr>
      </w:pPr>
      <w:r>
        <w:rPr>
          <w:rFonts w:ascii="Times New Roman" w:hAnsi="Times New Roman"/>
        </w:rPr>
        <w:t xml:space="preserve">2................................................................................................................................................... </w:t>
      </w:r>
    </w:p>
    <w:p w14:paraId="660BA0A3" w14:textId="77777777" w:rsidR="006F12BE" w:rsidRDefault="006F12BE" w:rsidP="006F12BE">
      <w:pPr>
        <w:pStyle w:val="Tekstpodstawowy"/>
        <w:ind w:right="-47"/>
        <w:jc w:val="both"/>
        <w:rPr>
          <w:rFonts w:ascii="Times New Roman" w:hAnsi="Times New Roman"/>
        </w:rPr>
      </w:pPr>
      <w:r>
        <w:rPr>
          <w:rFonts w:ascii="Times New Roman" w:hAnsi="Times New Roman"/>
        </w:rPr>
        <w:t>zwanym dalej SPRZEDAWCĄ</w:t>
      </w:r>
    </w:p>
    <w:p w14:paraId="671E87DF" w14:textId="77777777" w:rsidR="006F12BE" w:rsidRDefault="006F12BE" w:rsidP="006F12BE">
      <w:pPr>
        <w:pStyle w:val="Tekstpodstawowy"/>
        <w:ind w:right="-47"/>
        <w:jc w:val="center"/>
        <w:rPr>
          <w:rFonts w:ascii="Times New Roman" w:hAnsi="Times New Roman"/>
        </w:rPr>
      </w:pPr>
    </w:p>
    <w:p w14:paraId="194F5D1E"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 1</w:t>
      </w:r>
    </w:p>
    <w:p w14:paraId="14B3F8FB" w14:textId="1203CAA8" w:rsidR="006F12BE" w:rsidRPr="009D242F" w:rsidRDefault="006F12BE" w:rsidP="00CA0709">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DD6A57">
        <w:rPr>
          <w:rFonts w:ascii="Times New Roman" w:hAnsi="Times New Roman"/>
          <w:b/>
        </w:rPr>
        <w:t>d</w:t>
      </w:r>
      <w:r w:rsidR="00DD6A57" w:rsidRPr="00DD6A57">
        <w:rPr>
          <w:rFonts w:ascii="Times New Roman" w:hAnsi="Times New Roman"/>
          <w:b/>
        </w:rPr>
        <w:t>ostawa 2 szt. urządzeń mobilnych będących elementem stanowisk do programowania urządzeń mobilnych na potrzeby WI</w:t>
      </w:r>
    </w:p>
    <w:p w14:paraId="576367AF" w14:textId="77777777" w:rsidR="006F12BE" w:rsidRDefault="006F12BE" w:rsidP="00CA0709">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B8D8EC0" w14:textId="77777777" w:rsidR="006F12BE" w:rsidRPr="0043435F" w:rsidRDefault="006F12BE" w:rsidP="00CA0709">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0AA1DFD" w14:textId="77777777" w:rsidR="006F12BE" w:rsidRDefault="006F12BE" w:rsidP="006F12BE">
      <w:pPr>
        <w:pStyle w:val="Tekstpodstawowy"/>
        <w:ind w:right="-47"/>
        <w:jc w:val="both"/>
        <w:rPr>
          <w:rFonts w:ascii="Times New Roman" w:hAnsi="Times New Roman"/>
        </w:rPr>
      </w:pPr>
    </w:p>
    <w:p w14:paraId="394D3C44"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 2</w:t>
      </w:r>
    </w:p>
    <w:p w14:paraId="630DCFDF" w14:textId="77777777" w:rsidR="006F12BE" w:rsidRPr="0043435F" w:rsidRDefault="006F12BE" w:rsidP="00CA0709">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23EC8FAE" w14:textId="77777777" w:rsidR="006F12BE" w:rsidRPr="0043435F" w:rsidRDefault="006F12BE" w:rsidP="00CA070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550CEBE" w14:textId="77777777" w:rsidR="006F12BE" w:rsidRPr="0043435F" w:rsidRDefault="006F12BE" w:rsidP="00CA070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8182245" w14:textId="77777777" w:rsidR="006F12BE" w:rsidRDefault="006F12BE" w:rsidP="006F12BE">
      <w:pPr>
        <w:pStyle w:val="Tekstpodstawowy"/>
        <w:ind w:right="-47"/>
        <w:jc w:val="both"/>
        <w:rPr>
          <w:rFonts w:ascii="Times New Roman" w:hAnsi="Times New Roman"/>
        </w:rPr>
      </w:pPr>
    </w:p>
    <w:p w14:paraId="60E78356" w14:textId="77777777" w:rsidR="006F12BE" w:rsidRDefault="006F12BE" w:rsidP="006F12BE">
      <w:pPr>
        <w:pStyle w:val="Tekstpodstawowy"/>
        <w:ind w:right="-47"/>
        <w:jc w:val="center"/>
        <w:rPr>
          <w:rFonts w:ascii="Times New Roman" w:hAnsi="Times New Roman"/>
          <w:b/>
        </w:rPr>
      </w:pPr>
    </w:p>
    <w:p w14:paraId="2CA66504" w14:textId="77777777" w:rsidR="006F12BE" w:rsidRDefault="006F12BE" w:rsidP="006F12BE">
      <w:pPr>
        <w:pStyle w:val="Tekstpodstawowy"/>
        <w:ind w:right="-47"/>
        <w:jc w:val="center"/>
        <w:rPr>
          <w:rFonts w:ascii="Times New Roman" w:hAnsi="Times New Roman"/>
          <w:b/>
        </w:rPr>
      </w:pPr>
    </w:p>
    <w:p w14:paraId="067E1E14"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 3</w:t>
      </w:r>
    </w:p>
    <w:p w14:paraId="2F548DA7" w14:textId="77777777" w:rsidR="006F12BE" w:rsidRPr="0043435F" w:rsidRDefault="006F12BE" w:rsidP="00CA070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9CB15D6" w14:textId="77777777" w:rsidR="006F12BE" w:rsidRPr="0043435F" w:rsidRDefault="006F12BE" w:rsidP="00CA070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5F11883C" w14:textId="77777777" w:rsidR="006F12BE" w:rsidRPr="0043435F" w:rsidRDefault="006F12BE" w:rsidP="00CA070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EA4494D" w14:textId="77777777" w:rsidR="006F12BE" w:rsidRPr="0043435F" w:rsidRDefault="006F12BE" w:rsidP="00CA070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F9CF134" w14:textId="77777777" w:rsidR="006F12BE" w:rsidRDefault="006F12BE" w:rsidP="006F12BE">
      <w:pPr>
        <w:pStyle w:val="Tekstpodstawowy"/>
        <w:ind w:right="-47"/>
        <w:jc w:val="both"/>
        <w:rPr>
          <w:rFonts w:ascii="Times New Roman" w:hAnsi="Times New Roman"/>
        </w:rPr>
      </w:pPr>
    </w:p>
    <w:p w14:paraId="02DE36C1"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 4</w:t>
      </w:r>
    </w:p>
    <w:p w14:paraId="21E73BF1" w14:textId="77777777" w:rsidR="006F12BE" w:rsidRPr="00391863" w:rsidRDefault="006F12BE" w:rsidP="006F12BE">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3EF35E60" w14:textId="77777777" w:rsidR="006F12BE" w:rsidRPr="00391863" w:rsidRDefault="006F12BE" w:rsidP="006F12BE">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97860D8" w14:textId="77777777" w:rsidR="006F12BE" w:rsidRPr="00391863" w:rsidRDefault="006F12BE" w:rsidP="006F12BE">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3A27FB63" w14:textId="77777777" w:rsidR="006F12BE" w:rsidRPr="00391863" w:rsidRDefault="006F12BE" w:rsidP="006F12BE">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2AE3D24B" w14:textId="77777777" w:rsidR="006F12BE" w:rsidRPr="00391863" w:rsidRDefault="006F12BE" w:rsidP="006F12BE">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01074C1C" w14:textId="77777777" w:rsidR="006F12BE" w:rsidRPr="00391863" w:rsidRDefault="006F12BE" w:rsidP="006F12BE">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0FFF7EE1" w14:textId="77777777" w:rsidR="006F12BE" w:rsidRPr="00391863" w:rsidRDefault="006F12BE" w:rsidP="006F12BE">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57B333C3" w14:textId="77777777" w:rsidR="006F12BE" w:rsidRDefault="006F12BE" w:rsidP="006F12BE">
      <w:pPr>
        <w:pStyle w:val="Tekstpodstawowy"/>
        <w:ind w:right="-47"/>
        <w:jc w:val="center"/>
        <w:rPr>
          <w:rFonts w:ascii="Times New Roman" w:hAnsi="Times New Roman"/>
        </w:rPr>
      </w:pPr>
    </w:p>
    <w:p w14:paraId="10D5A3C3"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 5</w:t>
      </w:r>
    </w:p>
    <w:p w14:paraId="6EF81873" w14:textId="77777777" w:rsidR="006F12BE" w:rsidRPr="00C53B52" w:rsidRDefault="006F12BE" w:rsidP="00CA0709">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ECEDEDA" w14:textId="77777777" w:rsidR="006F12BE" w:rsidRPr="00C53B52" w:rsidRDefault="006F12BE" w:rsidP="00CA0709">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1481A67" w14:textId="77777777" w:rsidR="006F12BE" w:rsidRPr="00C53B52" w:rsidRDefault="006F12BE" w:rsidP="006F12BE">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629A6A6" w14:textId="77777777" w:rsidR="006F12BE" w:rsidRPr="00C53B52" w:rsidRDefault="006F12BE" w:rsidP="006F12B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6EB2836" w14:textId="77777777" w:rsidR="006F12BE" w:rsidRPr="00C53B52" w:rsidRDefault="006F12BE" w:rsidP="006F12B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66728DC2" w14:textId="77777777" w:rsidR="006F12BE" w:rsidRPr="00C53B52" w:rsidRDefault="006F12BE" w:rsidP="006F12B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53B54C21" w14:textId="77777777" w:rsidR="006F12BE" w:rsidRPr="00C53B52" w:rsidRDefault="006F12BE" w:rsidP="00CA0709">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D36631B" w14:textId="77777777" w:rsidR="006F12BE" w:rsidRPr="00C53B52" w:rsidRDefault="006F12BE" w:rsidP="00CA0709">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5A84E9D5" w14:textId="77777777" w:rsidR="006F12BE" w:rsidRPr="00C53B52" w:rsidRDefault="006F12BE" w:rsidP="00CA0709">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380B874A" w14:textId="77777777" w:rsidR="006F12BE" w:rsidRPr="006B2CAA" w:rsidRDefault="006F12BE" w:rsidP="00CA0709">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2D5205D7" w14:textId="77777777" w:rsidR="006F12BE" w:rsidRDefault="006F12BE" w:rsidP="00CA0709">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EB6C86C" w14:textId="77777777" w:rsidR="006F12BE" w:rsidRDefault="006F12BE" w:rsidP="006F12BE">
      <w:pPr>
        <w:pStyle w:val="Tekstpodstawowy"/>
        <w:ind w:right="-47"/>
        <w:jc w:val="center"/>
        <w:rPr>
          <w:rFonts w:ascii="Times New Roman" w:hAnsi="Times New Roman"/>
          <w:b/>
        </w:rPr>
      </w:pPr>
    </w:p>
    <w:p w14:paraId="05339D5F" w14:textId="77777777" w:rsidR="006F12BE" w:rsidRDefault="006F12BE" w:rsidP="006F12BE">
      <w:pPr>
        <w:pStyle w:val="Tekstpodstawowy"/>
        <w:ind w:right="-47"/>
        <w:jc w:val="center"/>
        <w:rPr>
          <w:rFonts w:ascii="Times New Roman" w:hAnsi="Times New Roman"/>
          <w:b/>
        </w:rPr>
      </w:pPr>
      <w:r w:rsidRPr="00877B92">
        <w:rPr>
          <w:rFonts w:ascii="Times New Roman" w:hAnsi="Times New Roman"/>
          <w:b/>
        </w:rPr>
        <w:t>§ 6</w:t>
      </w:r>
    </w:p>
    <w:p w14:paraId="2828F997" w14:textId="77777777" w:rsidR="006F12BE" w:rsidRDefault="006F12BE" w:rsidP="006F12BE">
      <w:pPr>
        <w:pStyle w:val="Tekstpodstawowy"/>
        <w:ind w:right="-47"/>
        <w:jc w:val="center"/>
        <w:rPr>
          <w:rFonts w:ascii="Times New Roman" w:hAnsi="Times New Roman"/>
          <w:b/>
        </w:rPr>
      </w:pPr>
    </w:p>
    <w:p w14:paraId="46FBD28C" w14:textId="77777777" w:rsidR="006F12BE" w:rsidRDefault="006F12BE" w:rsidP="00CA0709">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5C923A5" w14:textId="77777777" w:rsidR="006F12BE" w:rsidRDefault="006F12BE" w:rsidP="00CA0709">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069422A" w14:textId="77777777" w:rsidR="006F12BE" w:rsidRDefault="006F12BE" w:rsidP="00CA0709">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11C1B33" w14:textId="77777777" w:rsidR="006F12BE" w:rsidRDefault="006F12BE" w:rsidP="00CA0709">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E4C5A7A" w14:textId="77777777" w:rsidR="006F12BE" w:rsidRDefault="006F12BE" w:rsidP="00CA0709">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237EA57"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625D44A" w14:textId="77777777" w:rsidR="006F12BE" w:rsidRPr="003F1749" w:rsidRDefault="006F12BE" w:rsidP="006F12B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44DD5B4" w14:textId="77777777" w:rsidR="006F12BE" w:rsidRDefault="006F12BE" w:rsidP="006F12B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90C246C" w14:textId="77777777" w:rsidR="006F12BE" w:rsidRDefault="006F12BE" w:rsidP="006F12BE">
      <w:pPr>
        <w:pStyle w:val="Tekstpodstawowy"/>
        <w:ind w:right="-47"/>
        <w:jc w:val="center"/>
        <w:rPr>
          <w:rFonts w:ascii="Times New Roman" w:hAnsi="Times New Roman"/>
        </w:rPr>
      </w:pPr>
    </w:p>
    <w:p w14:paraId="31DE0865" w14:textId="77777777" w:rsidR="006F12BE" w:rsidRDefault="006F12BE" w:rsidP="006F12BE">
      <w:pPr>
        <w:pStyle w:val="Tekstpodstawowy"/>
        <w:ind w:right="-47"/>
        <w:jc w:val="center"/>
        <w:rPr>
          <w:rFonts w:ascii="Times New Roman" w:hAnsi="Times New Roman"/>
          <w:b/>
        </w:rPr>
      </w:pPr>
    </w:p>
    <w:p w14:paraId="2DF4D745"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24F33DF9" w14:textId="77777777" w:rsidR="006F12BE" w:rsidRPr="0043435F" w:rsidRDefault="006F12BE" w:rsidP="00CA0709">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12</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229D2D03" w14:textId="77777777" w:rsidR="006F12BE" w:rsidRPr="0043435F" w:rsidRDefault="006F12BE" w:rsidP="00CA0709">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02D47E5F" w14:textId="77777777" w:rsidR="006F12BE" w:rsidRPr="0043435F" w:rsidRDefault="006F12BE" w:rsidP="00CA0709">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D00B16B" w14:textId="77777777" w:rsidR="006F12BE" w:rsidRPr="0043435F" w:rsidRDefault="006F12BE" w:rsidP="00CA0709">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EA3247A" w14:textId="77777777" w:rsidR="006F12BE" w:rsidRPr="0043435F" w:rsidRDefault="006F12BE" w:rsidP="00CA0709">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23BB1531" w14:textId="77777777" w:rsidR="006F12BE" w:rsidRPr="0043435F" w:rsidRDefault="006F12BE" w:rsidP="00CA0709">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B28CD78" w14:textId="77777777" w:rsidR="006F12BE" w:rsidRPr="0043435F" w:rsidRDefault="006F12BE" w:rsidP="00CA0709">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475F582C" w14:textId="77777777" w:rsidR="006F12BE" w:rsidRPr="0043435F" w:rsidRDefault="006F12BE" w:rsidP="00CA0709">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2FC6792F" w14:textId="77777777" w:rsidR="006F12BE" w:rsidRPr="0043435F" w:rsidRDefault="006F12BE" w:rsidP="00CA0709">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C23DACF" w14:textId="77777777" w:rsidR="006F12BE" w:rsidRPr="0043435F" w:rsidRDefault="006F12BE" w:rsidP="00CA0709">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68E3621" w14:textId="77777777" w:rsidR="006F12BE" w:rsidRPr="0043435F" w:rsidRDefault="006F12BE" w:rsidP="00CA0709">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8BF5E71" w14:textId="77777777" w:rsidR="006F12BE" w:rsidRPr="0043435F" w:rsidRDefault="006F12BE" w:rsidP="00CA0709">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096CF59" w14:textId="77777777" w:rsidR="006F12BE" w:rsidRDefault="006F12BE" w:rsidP="006F12BE">
      <w:pPr>
        <w:pStyle w:val="Tekstpodstawowy"/>
        <w:ind w:left="284" w:right="-47"/>
        <w:jc w:val="both"/>
        <w:rPr>
          <w:rFonts w:ascii="Times New Roman" w:hAnsi="Times New Roman"/>
        </w:rPr>
      </w:pPr>
    </w:p>
    <w:p w14:paraId="249D48F3" w14:textId="77777777" w:rsidR="006F12BE" w:rsidRDefault="006F12BE" w:rsidP="006F12BE">
      <w:pPr>
        <w:pStyle w:val="Tekstpodstawowy"/>
        <w:ind w:right="-47"/>
        <w:jc w:val="center"/>
        <w:rPr>
          <w:rFonts w:ascii="Times New Roman" w:hAnsi="Times New Roman"/>
          <w:b/>
        </w:rPr>
      </w:pPr>
    </w:p>
    <w:p w14:paraId="41044DEC"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D2E20B0" w14:textId="77777777" w:rsidR="006F12BE" w:rsidRPr="009B2595" w:rsidRDefault="006F12BE" w:rsidP="00CA0709">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DA8E47E" w14:textId="77777777" w:rsidR="006F12BE" w:rsidRPr="009B2595" w:rsidRDefault="006F12BE" w:rsidP="00CA0709">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3528678" w14:textId="77777777" w:rsidR="006F12BE" w:rsidRPr="009B2595" w:rsidRDefault="006F12BE" w:rsidP="00CA0709">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6FFD9B7B" w14:textId="77777777" w:rsidR="006F12BE" w:rsidRPr="009B2595" w:rsidRDefault="006F12BE" w:rsidP="00CA0709">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F42C17B" w14:textId="77777777" w:rsidR="006F12BE" w:rsidRPr="009B2595" w:rsidRDefault="006F12BE" w:rsidP="00CA0709">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F057900" w14:textId="77777777" w:rsidR="006F12BE" w:rsidRPr="009B2595" w:rsidRDefault="006F12BE" w:rsidP="00CA0709">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FFFF5CD" w14:textId="77777777" w:rsidR="006F12BE" w:rsidRPr="009B2595" w:rsidRDefault="006F12BE" w:rsidP="00CA0709">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9859C9A" w14:textId="77777777" w:rsidR="006F12BE" w:rsidRPr="009B2595" w:rsidRDefault="006F12BE" w:rsidP="00CA0709">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5D5A5B2" w14:textId="77777777" w:rsidR="006F12BE" w:rsidRPr="009B2595" w:rsidRDefault="006F12BE" w:rsidP="00CA0709">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0429121" w14:textId="77777777" w:rsidR="006F12BE" w:rsidRPr="00042F5C" w:rsidRDefault="006F12BE" w:rsidP="006F12BE">
      <w:pPr>
        <w:widowControl w:val="0"/>
        <w:suppressAutoHyphens/>
        <w:autoSpaceDN w:val="0"/>
        <w:ind w:left="360"/>
        <w:jc w:val="center"/>
        <w:textAlignment w:val="baseline"/>
        <w:rPr>
          <w:rFonts w:eastAsia="SimSun"/>
          <w:b/>
          <w:bCs/>
          <w:color w:val="000000"/>
          <w:kern w:val="2"/>
          <w:sz w:val="24"/>
          <w:szCs w:val="24"/>
          <w:lang w:val="pl-PL"/>
        </w:rPr>
      </w:pPr>
    </w:p>
    <w:p w14:paraId="34C67562" w14:textId="77777777" w:rsidR="006F12BE" w:rsidRPr="009B2595" w:rsidRDefault="006F12BE" w:rsidP="006F12BE">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C91F4A3" w14:textId="77777777" w:rsidR="006F12BE" w:rsidRPr="009B2595" w:rsidRDefault="006F12BE" w:rsidP="00CA0709">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662E85B" w14:textId="77777777" w:rsidR="006F12BE" w:rsidRPr="009B2595" w:rsidRDefault="006F12BE" w:rsidP="00CA0709">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B78CE6A" w14:textId="77777777" w:rsidR="006F12BE" w:rsidRPr="009B2595" w:rsidRDefault="006F12BE" w:rsidP="00CA0709">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4938CCD" w14:textId="77777777" w:rsidR="006F12BE" w:rsidRPr="009B2595" w:rsidRDefault="006F12BE" w:rsidP="00CA0709">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B8D7B92" w14:textId="77777777" w:rsidR="006F12BE" w:rsidRDefault="006F12BE" w:rsidP="006F12BE">
      <w:pPr>
        <w:pStyle w:val="Tekstpodstawowy"/>
        <w:ind w:right="-47"/>
        <w:jc w:val="center"/>
        <w:rPr>
          <w:rFonts w:ascii="Times New Roman" w:hAnsi="Times New Roman"/>
          <w:b/>
        </w:rPr>
      </w:pPr>
    </w:p>
    <w:p w14:paraId="2DCA8DD8" w14:textId="77777777" w:rsidR="006F12BE" w:rsidRDefault="006F12BE" w:rsidP="006F12BE">
      <w:pPr>
        <w:pStyle w:val="Tekstpodstawowy"/>
        <w:ind w:right="-47"/>
        <w:jc w:val="center"/>
        <w:rPr>
          <w:rFonts w:ascii="Times New Roman" w:hAnsi="Times New Roman"/>
          <w:b/>
        </w:rPr>
      </w:pPr>
    </w:p>
    <w:p w14:paraId="4EB07068"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61D536EC" w14:textId="77777777" w:rsidR="006F12BE" w:rsidRDefault="006F12BE" w:rsidP="006F12B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BA8E036" w14:textId="77777777" w:rsidR="006F12BE" w:rsidRDefault="006F12BE" w:rsidP="006F12BE">
      <w:pPr>
        <w:pStyle w:val="Tekstpodstawowy"/>
        <w:ind w:right="-47"/>
        <w:jc w:val="center"/>
        <w:rPr>
          <w:rFonts w:ascii="Times New Roman" w:hAnsi="Times New Roman"/>
        </w:rPr>
      </w:pPr>
    </w:p>
    <w:p w14:paraId="28AE67B6"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45CD80C4" w14:textId="77777777" w:rsidR="006F12BE" w:rsidRDefault="006F12BE" w:rsidP="006F12B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7D1BC43" w14:textId="77777777" w:rsidR="006F12BE" w:rsidRDefault="006F12BE" w:rsidP="006F12BE">
      <w:pPr>
        <w:pStyle w:val="Tekstpodstawowy"/>
        <w:ind w:right="-47"/>
        <w:jc w:val="both"/>
        <w:rPr>
          <w:rFonts w:ascii="Times New Roman" w:hAnsi="Times New Roman"/>
        </w:rPr>
      </w:pPr>
    </w:p>
    <w:p w14:paraId="4430471B"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B24BEE3" w14:textId="77777777" w:rsidR="006F12BE" w:rsidRDefault="006F12BE" w:rsidP="006F12BE">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BBBC968" w14:textId="77777777" w:rsidR="006F12BE" w:rsidRDefault="006F12BE" w:rsidP="006F12BE">
      <w:pPr>
        <w:pStyle w:val="Tekstpodstawowy"/>
        <w:ind w:right="-47"/>
        <w:jc w:val="both"/>
        <w:rPr>
          <w:rFonts w:ascii="Times New Roman" w:hAnsi="Times New Roman"/>
        </w:rPr>
      </w:pPr>
    </w:p>
    <w:p w14:paraId="0E2A6470" w14:textId="77777777" w:rsidR="006F12BE" w:rsidRDefault="006F12BE" w:rsidP="006F12BE">
      <w:pPr>
        <w:pStyle w:val="Tekstpodstawowy"/>
        <w:ind w:right="-47"/>
        <w:jc w:val="center"/>
        <w:rPr>
          <w:rFonts w:ascii="Times New Roman" w:hAnsi="Times New Roman"/>
          <w:b/>
        </w:rPr>
      </w:pPr>
    </w:p>
    <w:p w14:paraId="0B5BE55F" w14:textId="77777777" w:rsidR="006F12BE" w:rsidRPr="00877B92" w:rsidRDefault="006F12BE" w:rsidP="006F12B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F7B2854" w14:textId="77777777" w:rsidR="006F12BE" w:rsidRPr="004F0507" w:rsidRDefault="006F12BE" w:rsidP="006F12B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2C70EE9" w14:textId="77777777" w:rsidR="006F12BE" w:rsidRDefault="006F12BE" w:rsidP="006F12BE">
      <w:pPr>
        <w:pStyle w:val="Tekstpodstawowy2"/>
        <w:spacing w:line="240" w:lineRule="auto"/>
        <w:ind w:right="-47"/>
      </w:pPr>
    </w:p>
    <w:p w14:paraId="7993C5CD" w14:textId="77777777" w:rsidR="006F12BE" w:rsidRDefault="006F12BE" w:rsidP="006F12BE">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35183C6A" w14:textId="77777777" w:rsidR="006F12BE" w:rsidRDefault="006F12BE" w:rsidP="006F12BE">
      <w:pPr>
        <w:rPr>
          <w:sz w:val="22"/>
          <w:szCs w:val="22"/>
          <w:lang w:val="pl-PL"/>
        </w:rPr>
      </w:pPr>
    </w:p>
    <w:p w14:paraId="7DD27A8E" w14:textId="77777777" w:rsidR="006F12BE" w:rsidRDefault="006F12BE" w:rsidP="006F12BE">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0EB4A7CE" w14:textId="77777777" w:rsidR="006F12BE" w:rsidRDefault="006F12BE" w:rsidP="006F12BE">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43963405" w14:textId="77777777" w:rsidR="006F12BE" w:rsidRDefault="006F12BE" w:rsidP="006F12BE">
      <w:pPr>
        <w:pStyle w:val="Zwykytekst"/>
        <w:rPr>
          <w:rFonts w:ascii="Times New Roman" w:hAnsi="Times New Roman" w:cs="Times New Roman"/>
          <w:sz w:val="22"/>
          <w:szCs w:val="22"/>
          <w:lang w:val="pl-PL"/>
        </w:rPr>
      </w:pPr>
    </w:p>
    <w:p w14:paraId="745687C5" w14:textId="77777777" w:rsidR="006F12BE" w:rsidRDefault="006F12BE" w:rsidP="006F12BE">
      <w:pPr>
        <w:pStyle w:val="Zwykytekst"/>
        <w:ind w:left="4956" w:firstLine="708"/>
        <w:rPr>
          <w:rFonts w:ascii="Times New Roman" w:hAnsi="Times New Roman" w:cs="Times New Roman"/>
          <w:sz w:val="22"/>
          <w:szCs w:val="22"/>
          <w:lang w:val="pl-PL"/>
        </w:rPr>
      </w:pPr>
    </w:p>
    <w:p w14:paraId="36A3763F" w14:textId="77777777" w:rsidR="006F12BE" w:rsidRDefault="006F12BE" w:rsidP="006F12BE">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37FC1518" w14:textId="77777777" w:rsidR="006F12BE" w:rsidRDefault="006F12BE" w:rsidP="006F12BE">
      <w:pPr>
        <w:pStyle w:val="Zwykytekst"/>
        <w:ind w:left="4956" w:firstLine="708"/>
        <w:rPr>
          <w:rFonts w:ascii="Times New Roman" w:hAnsi="Times New Roman" w:cs="Times New Roman"/>
          <w:b/>
          <w:bCs/>
          <w:sz w:val="22"/>
          <w:szCs w:val="22"/>
          <w:lang w:val="pl-PL"/>
        </w:rPr>
      </w:pPr>
    </w:p>
    <w:p w14:paraId="5CC21B20" w14:textId="77777777" w:rsidR="006F12BE" w:rsidRDefault="006F12BE" w:rsidP="006F12BE">
      <w:pPr>
        <w:pStyle w:val="Zwykytekst"/>
        <w:ind w:left="4956" w:firstLine="708"/>
        <w:rPr>
          <w:rFonts w:ascii="Times New Roman" w:hAnsi="Times New Roman" w:cs="Times New Roman"/>
          <w:b/>
          <w:bCs/>
          <w:sz w:val="22"/>
          <w:szCs w:val="22"/>
          <w:lang w:val="pl-PL"/>
        </w:rPr>
      </w:pPr>
    </w:p>
    <w:p w14:paraId="1D977990" w14:textId="77777777" w:rsidR="006F12BE" w:rsidRDefault="006F12BE" w:rsidP="006F12BE">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71F421B" w14:textId="77777777" w:rsidR="006F12BE" w:rsidRDefault="006F12BE" w:rsidP="006F12BE">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6537F9DF"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2F79C7B7"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6DEF79F0"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1725F0D0"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25942286"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3EFD22AE"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1028494D"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7490CB83"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71DC57CC"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2D212D03"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6CC8A853"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68EE68FE"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1D3EC765"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0C742F7B"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604E4797"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361D57C1"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1EBC502C"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395C5F48"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27C028F2"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11EF92F3"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2EE52F3F"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29525BDB"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579A9D79"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61981EA5" w14:textId="77777777" w:rsidR="006F12BE" w:rsidRDefault="006F12BE" w:rsidP="006F12BE">
      <w:pPr>
        <w:pStyle w:val="Zwykytekst"/>
        <w:tabs>
          <w:tab w:val="left" w:pos="7050"/>
        </w:tabs>
        <w:rPr>
          <w:rFonts w:ascii="Times New Roman" w:hAnsi="Times New Roman" w:cs="Times New Roman"/>
          <w:i/>
          <w:iCs/>
          <w:sz w:val="22"/>
          <w:szCs w:val="22"/>
          <w:lang w:val="pl-PL"/>
        </w:rPr>
      </w:pPr>
    </w:p>
    <w:p w14:paraId="23DC8B2A" w14:textId="77777777" w:rsidR="006F12BE" w:rsidRPr="00515AFA" w:rsidRDefault="006F12BE" w:rsidP="006F12B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ED3A153" w14:textId="77777777" w:rsidR="006F12BE" w:rsidRPr="00515AFA" w:rsidRDefault="006F12BE" w:rsidP="006F12B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7E0C989" w14:textId="77777777" w:rsidR="006F12BE" w:rsidRDefault="006F12BE" w:rsidP="006F12BE">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5A08B8D" w14:textId="77777777" w:rsidR="006F12BE" w:rsidRDefault="006F12BE" w:rsidP="006F12BE">
      <w:pPr>
        <w:widowControl w:val="0"/>
        <w:autoSpaceDE w:val="0"/>
        <w:autoSpaceDN w:val="0"/>
        <w:jc w:val="right"/>
        <w:textAlignment w:val="baseline"/>
        <w:rPr>
          <w:sz w:val="22"/>
          <w:szCs w:val="22"/>
          <w:lang w:val="pl-PL"/>
        </w:rPr>
      </w:pPr>
    </w:p>
    <w:p w14:paraId="7B166095" w14:textId="77777777" w:rsidR="006F12BE" w:rsidRPr="00515AFA" w:rsidRDefault="006F12BE" w:rsidP="006F12BE">
      <w:pPr>
        <w:widowControl w:val="0"/>
        <w:autoSpaceDE w:val="0"/>
        <w:autoSpaceDN w:val="0"/>
        <w:jc w:val="right"/>
        <w:textAlignment w:val="baseline"/>
        <w:rPr>
          <w:sz w:val="22"/>
          <w:szCs w:val="22"/>
          <w:lang w:val="pl-PL"/>
        </w:rPr>
      </w:pPr>
      <w:r w:rsidRPr="00515AFA">
        <w:rPr>
          <w:sz w:val="22"/>
          <w:szCs w:val="22"/>
          <w:lang w:val="pl-PL"/>
        </w:rPr>
        <w:t>Załącznik nr 2 do umowy</w:t>
      </w:r>
    </w:p>
    <w:p w14:paraId="24843575" w14:textId="77777777" w:rsidR="006F12BE" w:rsidRPr="00515AFA" w:rsidRDefault="006F12BE" w:rsidP="006F12BE">
      <w:pPr>
        <w:widowControl w:val="0"/>
        <w:autoSpaceDE w:val="0"/>
        <w:autoSpaceDN w:val="0"/>
        <w:jc w:val="both"/>
        <w:textAlignment w:val="baseline"/>
        <w:rPr>
          <w:sz w:val="22"/>
          <w:szCs w:val="22"/>
          <w:lang w:val="pl-PL"/>
        </w:rPr>
      </w:pPr>
    </w:p>
    <w:p w14:paraId="7F0390C2" w14:textId="77777777" w:rsidR="006F12BE" w:rsidRPr="00515AFA" w:rsidRDefault="006F12BE" w:rsidP="006F12BE">
      <w:pPr>
        <w:widowControl w:val="0"/>
        <w:autoSpaceDE w:val="0"/>
        <w:autoSpaceDN w:val="0"/>
        <w:jc w:val="both"/>
        <w:textAlignment w:val="baseline"/>
        <w:rPr>
          <w:sz w:val="22"/>
          <w:szCs w:val="22"/>
          <w:lang w:val="pl-PL"/>
        </w:rPr>
      </w:pPr>
    </w:p>
    <w:p w14:paraId="46D558B7" w14:textId="77777777" w:rsidR="006F12BE" w:rsidRPr="00515AFA" w:rsidRDefault="006F12BE" w:rsidP="006F12BE">
      <w:pPr>
        <w:widowControl w:val="0"/>
        <w:autoSpaceDE w:val="0"/>
        <w:autoSpaceDN w:val="0"/>
        <w:jc w:val="both"/>
        <w:textAlignment w:val="baseline"/>
        <w:rPr>
          <w:sz w:val="22"/>
          <w:szCs w:val="22"/>
          <w:lang w:val="pl-PL"/>
        </w:rPr>
      </w:pPr>
      <w:r w:rsidRPr="00515AFA">
        <w:rPr>
          <w:sz w:val="22"/>
          <w:szCs w:val="22"/>
          <w:lang w:val="pl-PL"/>
        </w:rPr>
        <w:t>.....................................… </w:t>
      </w:r>
    </w:p>
    <w:p w14:paraId="01B9303D" w14:textId="77777777" w:rsidR="006F12BE" w:rsidRPr="00515AFA" w:rsidRDefault="006F12BE" w:rsidP="006F12BE">
      <w:pPr>
        <w:widowControl w:val="0"/>
        <w:autoSpaceDE w:val="0"/>
        <w:autoSpaceDN w:val="0"/>
        <w:ind w:firstLine="555"/>
        <w:textAlignment w:val="baseline"/>
        <w:rPr>
          <w:sz w:val="22"/>
          <w:szCs w:val="22"/>
          <w:lang w:val="pl-PL"/>
        </w:rPr>
      </w:pPr>
      <w:r w:rsidRPr="00515AFA">
        <w:rPr>
          <w:sz w:val="22"/>
          <w:szCs w:val="22"/>
          <w:lang w:val="pl-PL"/>
        </w:rPr>
        <w:t>Nazwa Wykonawcy</w:t>
      </w:r>
    </w:p>
    <w:p w14:paraId="387C39C6" w14:textId="77777777" w:rsidR="006F12BE" w:rsidRPr="00515AFA" w:rsidRDefault="006F12BE" w:rsidP="006F12BE">
      <w:pPr>
        <w:widowControl w:val="0"/>
        <w:autoSpaceDE w:val="0"/>
        <w:autoSpaceDN w:val="0"/>
        <w:textAlignment w:val="baseline"/>
        <w:rPr>
          <w:sz w:val="22"/>
          <w:szCs w:val="22"/>
          <w:lang w:val="pl-PL"/>
        </w:rPr>
      </w:pPr>
    </w:p>
    <w:p w14:paraId="10C141D1" w14:textId="77777777" w:rsidR="006F12BE" w:rsidRPr="00515AFA" w:rsidRDefault="006F12BE" w:rsidP="006F12BE">
      <w:pPr>
        <w:widowControl w:val="0"/>
        <w:autoSpaceDE w:val="0"/>
        <w:autoSpaceDN w:val="0"/>
        <w:jc w:val="both"/>
        <w:textAlignment w:val="baseline"/>
        <w:rPr>
          <w:sz w:val="22"/>
          <w:szCs w:val="22"/>
          <w:lang w:val="pl-PL"/>
        </w:rPr>
      </w:pPr>
      <w:r w:rsidRPr="00515AFA">
        <w:rPr>
          <w:sz w:val="22"/>
          <w:szCs w:val="22"/>
          <w:lang w:val="pl-PL"/>
        </w:rPr>
        <w:t>.....................................…</w:t>
      </w:r>
    </w:p>
    <w:p w14:paraId="6106B415" w14:textId="77777777" w:rsidR="006F12BE" w:rsidRPr="00515AFA" w:rsidRDefault="006F12BE" w:rsidP="006F12B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9377C91" w14:textId="77777777" w:rsidR="006F12BE" w:rsidRPr="00515AFA" w:rsidRDefault="006F12BE" w:rsidP="006F12BE">
      <w:pPr>
        <w:widowControl w:val="0"/>
        <w:autoSpaceDE w:val="0"/>
        <w:autoSpaceDN w:val="0"/>
        <w:spacing w:before="90"/>
        <w:ind w:left="115" w:right="110"/>
        <w:jc w:val="both"/>
        <w:outlineLvl w:val="0"/>
        <w:rPr>
          <w:rFonts w:eastAsia="Verdana"/>
          <w:b/>
          <w:bCs/>
          <w:sz w:val="22"/>
          <w:szCs w:val="22"/>
          <w:lang w:val="pl-PL" w:eastAsia="en-US"/>
        </w:rPr>
      </w:pPr>
    </w:p>
    <w:p w14:paraId="40B2B8F1" w14:textId="77777777" w:rsidR="006F12BE" w:rsidRPr="00515AFA" w:rsidRDefault="006F12BE" w:rsidP="006F12BE">
      <w:pPr>
        <w:widowControl w:val="0"/>
        <w:autoSpaceDE w:val="0"/>
        <w:autoSpaceDN w:val="0"/>
        <w:spacing w:before="90"/>
        <w:ind w:right="110"/>
        <w:jc w:val="both"/>
        <w:outlineLvl w:val="0"/>
        <w:rPr>
          <w:rFonts w:eastAsia="Verdana"/>
          <w:b/>
          <w:bCs/>
          <w:sz w:val="22"/>
          <w:szCs w:val="22"/>
          <w:lang w:val="pl-PL" w:eastAsia="en-US"/>
        </w:rPr>
      </w:pPr>
    </w:p>
    <w:p w14:paraId="236DCF78" w14:textId="77777777" w:rsidR="006F12BE" w:rsidRPr="00515AFA" w:rsidRDefault="006F12BE" w:rsidP="006F12BE">
      <w:pPr>
        <w:widowControl w:val="0"/>
        <w:autoSpaceDE w:val="0"/>
        <w:autoSpaceDN w:val="0"/>
        <w:jc w:val="center"/>
        <w:textAlignment w:val="baseline"/>
        <w:rPr>
          <w:b/>
          <w:bCs/>
          <w:sz w:val="22"/>
          <w:szCs w:val="22"/>
          <w:lang w:val="pl-PL"/>
        </w:rPr>
      </w:pPr>
    </w:p>
    <w:p w14:paraId="46BCE0DF" w14:textId="77777777" w:rsidR="006F12BE" w:rsidRPr="00515AFA" w:rsidRDefault="006F12BE" w:rsidP="006F12BE">
      <w:pPr>
        <w:widowControl w:val="0"/>
        <w:autoSpaceDE w:val="0"/>
        <w:autoSpaceDN w:val="0"/>
        <w:jc w:val="center"/>
        <w:textAlignment w:val="baseline"/>
        <w:rPr>
          <w:b/>
          <w:bCs/>
          <w:sz w:val="22"/>
          <w:szCs w:val="22"/>
          <w:lang w:val="pl-PL"/>
        </w:rPr>
      </w:pPr>
    </w:p>
    <w:p w14:paraId="570BA047" w14:textId="77777777" w:rsidR="006F12BE" w:rsidRPr="00515AFA" w:rsidRDefault="006F12BE" w:rsidP="006F12B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410B8C1" w14:textId="77777777" w:rsidR="006F12BE" w:rsidRPr="00515AFA" w:rsidRDefault="006F12BE" w:rsidP="006F12B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08CB2B5" w14:textId="77777777" w:rsidR="006F12BE" w:rsidRPr="00515AFA" w:rsidRDefault="006F12BE" w:rsidP="006F12BE">
      <w:pPr>
        <w:widowControl w:val="0"/>
        <w:autoSpaceDE w:val="0"/>
        <w:autoSpaceDN w:val="0"/>
        <w:jc w:val="center"/>
        <w:textAlignment w:val="baseline"/>
        <w:rPr>
          <w:b/>
          <w:bCs/>
          <w:sz w:val="22"/>
          <w:szCs w:val="22"/>
          <w:lang w:val="pl-PL"/>
        </w:rPr>
      </w:pPr>
    </w:p>
    <w:p w14:paraId="70B0A77D" w14:textId="77777777" w:rsidR="006F12BE" w:rsidRPr="00515AFA" w:rsidRDefault="006F12BE" w:rsidP="006F12B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4416492A" w14:textId="77777777" w:rsidR="006F12BE" w:rsidRPr="00515AFA" w:rsidRDefault="006F12BE" w:rsidP="00CA0709">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601B9AF" w14:textId="77777777" w:rsidR="006F12BE" w:rsidRPr="00515AFA" w:rsidRDefault="006F12BE" w:rsidP="00CA0709">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B3D37DB" w14:textId="77777777" w:rsidR="006F12BE" w:rsidRPr="00515AFA" w:rsidRDefault="006F12BE" w:rsidP="00CA0709">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69498C2" w14:textId="77777777" w:rsidR="006F12BE" w:rsidRPr="00515AFA" w:rsidRDefault="006F12BE" w:rsidP="00CA0709">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DB54043" w14:textId="77777777" w:rsidR="006F12BE" w:rsidRPr="00515AFA" w:rsidRDefault="006F12BE" w:rsidP="006F12BE">
      <w:pPr>
        <w:spacing w:after="200" w:line="276" w:lineRule="auto"/>
        <w:ind w:left="780"/>
        <w:contextualSpacing/>
        <w:textAlignment w:val="baseline"/>
        <w:rPr>
          <w:sz w:val="22"/>
          <w:szCs w:val="22"/>
          <w:lang w:val="pl-PL"/>
        </w:rPr>
      </w:pPr>
    </w:p>
    <w:p w14:paraId="5D6F38DC" w14:textId="77777777" w:rsidR="006F12BE" w:rsidRPr="00515AFA" w:rsidRDefault="006F12BE" w:rsidP="006F12BE">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EE526C4" w14:textId="77777777" w:rsidR="006F12BE" w:rsidRPr="00515AFA" w:rsidRDefault="006F12BE" w:rsidP="006F12BE">
      <w:pPr>
        <w:widowControl w:val="0"/>
        <w:autoSpaceDE w:val="0"/>
        <w:autoSpaceDN w:val="0"/>
        <w:spacing w:before="90"/>
        <w:ind w:right="110"/>
        <w:jc w:val="both"/>
        <w:outlineLvl w:val="0"/>
        <w:rPr>
          <w:rFonts w:eastAsia="Verdana"/>
          <w:b/>
          <w:bCs/>
          <w:sz w:val="22"/>
          <w:szCs w:val="22"/>
          <w:lang w:val="pl-PL" w:eastAsia="en-US"/>
        </w:rPr>
      </w:pPr>
    </w:p>
    <w:p w14:paraId="080CF4B0" w14:textId="77777777" w:rsidR="006F12BE" w:rsidRPr="00515AFA" w:rsidRDefault="006F12BE" w:rsidP="006F12BE">
      <w:pPr>
        <w:widowControl w:val="0"/>
        <w:autoSpaceDE w:val="0"/>
        <w:autoSpaceDN w:val="0"/>
        <w:spacing w:before="90"/>
        <w:ind w:right="110"/>
        <w:jc w:val="both"/>
        <w:outlineLvl w:val="0"/>
        <w:rPr>
          <w:rFonts w:eastAsia="Verdana"/>
          <w:b/>
          <w:bCs/>
          <w:sz w:val="22"/>
          <w:szCs w:val="22"/>
          <w:lang w:val="pl-PL" w:eastAsia="en-US"/>
        </w:rPr>
      </w:pPr>
    </w:p>
    <w:p w14:paraId="7413C25A" w14:textId="77777777" w:rsidR="006F12BE" w:rsidRPr="00515AFA" w:rsidRDefault="006F12BE" w:rsidP="006F12BE">
      <w:pPr>
        <w:widowControl w:val="0"/>
        <w:autoSpaceDE w:val="0"/>
        <w:autoSpaceDN w:val="0"/>
        <w:spacing w:before="90"/>
        <w:ind w:right="110"/>
        <w:jc w:val="both"/>
        <w:outlineLvl w:val="0"/>
        <w:rPr>
          <w:rFonts w:eastAsia="Verdana"/>
          <w:b/>
          <w:bCs/>
          <w:sz w:val="22"/>
          <w:szCs w:val="22"/>
          <w:lang w:val="pl-PL" w:eastAsia="en-US"/>
        </w:rPr>
      </w:pPr>
    </w:p>
    <w:p w14:paraId="3513DC4D" w14:textId="77777777" w:rsidR="006F12BE" w:rsidRPr="00515AFA" w:rsidRDefault="006F12BE" w:rsidP="006F12B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F12BE" w:rsidRPr="00DD6A57" w14:paraId="2D33861D" w14:textId="77777777" w:rsidTr="00A8634F">
        <w:tc>
          <w:tcPr>
            <w:tcW w:w="4105" w:type="dxa"/>
            <w:hideMark/>
          </w:tcPr>
          <w:p w14:paraId="55F73523" w14:textId="77777777" w:rsidR="006F12BE" w:rsidRPr="00515AFA" w:rsidRDefault="006F12BE" w:rsidP="00A8634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7BE5E47" w14:textId="77777777" w:rsidR="006F12BE" w:rsidRPr="00515AFA" w:rsidRDefault="006F12BE" w:rsidP="00A8634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CACC27B" w14:textId="77777777" w:rsidR="006F12BE" w:rsidRPr="00515AFA" w:rsidRDefault="006F12BE" w:rsidP="006F12BE">
      <w:pPr>
        <w:spacing w:line="360" w:lineRule="auto"/>
        <w:jc w:val="both"/>
        <w:rPr>
          <w:rFonts w:eastAsia="Calibri"/>
          <w:color w:val="222A35"/>
          <w:sz w:val="22"/>
          <w:szCs w:val="22"/>
          <w:lang w:val="pl-PL" w:eastAsia="x-none"/>
        </w:rPr>
      </w:pPr>
    </w:p>
    <w:p w14:paraId="7AADA825" w14:textId="77777777" w:rsidR="006F12BE" w:rsidRPr="002E3AF9" w:rsidRDefault="006F12BE" w:rsidP="006F12BE">
      <w:pPr>
        <w:rPr>
          <w:lang w:val="pl-PL"/>
        </w:rPr>
      </w:pPr>
    </w:p>
    <w:p w14:paraId="73188DDF" w14:textId="77777777" w:rsidR="006F12BE" w:rsidRPr="007775F0" w:rsidRDefault="006F12BE" w:rsidP="006F12BE">
      <w:pPr>
        <w:rPr>
          <w:lang w:val="pl-PL"/>
        </w:rPr>
      </w:pPr>
    </w:p>
    <w:p w14:paraId="10079CB9" w14:textId="77777777" w:rsidR="006F12BE" w:rsidRPr="009A2FD4" w:rsidRDefault="006F12BE" w:rsidP="006F12BE">
      <w:pPr>
        <w:rPr>
          <w:lang w:val="pl-PL"/>
        </w:rPr>
      </w:pPr>
    </w:p>
    <w:p w14:paraId="0F1430AA" w14:textId="77777777" w:rsidR="006F12BE" w:rsidRPr="004830B6" w:rsidRDefault="006F12BE" w:rsidP="006F12BE">
      <w:pPr>
        <w:rPr>
          <w:lang w:val="pl-PL"/>
        </w:rPr>
      </w:pPr>
    </w:p>
    <w:p w14:paraId="149B99DD" w14:textId="77777777" w:rsidR="006F12BE" w:rsidRPr="00291156" w:rsidRDefault="006F12BE" w:rsidP="006F12BE">
      <w:pPr>
        <w:rPr>
          <w:lang w:val="pl-PL"/>
        </w:rPr>
      </w:pPr>
    </w:p>
    <w:p w14:paraId="306A7E4A" w14:textId="77777777" w:rsidR="006F12BE" w:rsidRPr="006B6179" w:rsidRDefault="006F12BE" w:rsidP="006F12BE">
      <w:pPr>
        <w:rPr>
          <w:lang w:val="pl-PL"/>
        </w:rPr>
      </w:pPr>
    </w:p>
    <w:p w14:paraId="007BAFE8" w14:textId="77777777" w:rsidR="006F12BE" w:rsidRPr="00063BD0" w:rsidRDefault="006F12BE" w:rsidP="006F12BE">
      <w:pPr>
        <w:rPr>
          <w:lang w:val="pl-PL"/>
        </w:rPr>
      </w:pPr>
    </w:p>
    <w:p w14:paraId="241814A6" w14:textId="77777777" w:rsidR="006F12BE" w:rsidRPr="00011CE8" w:rsidRDefault="006F12BE" w:rsidP="006F12BE">
      <w:pPr>
        <w:rPr>
          <w:lang w:val="pl-PL"/>
        </w:rPr>
      </w:pPr>
    </w:p>
    <w:p w14:paraId="4ADCF514" w14:textId="77777777" w:rsidR="006F12BE" w:rsidRPr="00E755C8" w:rsidRDefault="006F12BE" w:rsidP="006F12BE">
      <w:pPr>
        <w:rPr>
          <w:lang w:val="pl-PL"/>
        </w:rPr>
      </w:pPr>
    </w:p>
    <w:p w14:paraId="1BD2C368" w14:textId="77777777" w:rsidR="00496551" w:rsidRPr="006F12BE" w:rsidRDefault="00496551" w:rsidP="006F12BE">
      <w:pPr>
        <w:rPr>
          <w:lang w:val="pl-PL"/>
        </w:rPr>
      </w:pPr>
    </w:p>
    <w:sectPr w:rsidR="00496551" w:rsidRPr="006F12BE">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DAE05" w14:textId="77777777" w:rsidR="00565830" w:rsidRDefault="00565830">
      <w:r>
        <w:separator/>
      </w:r>
    </w:p>
  </w:endnote>
  <w:endnote w:type="continuationSeparator" w:id="0">
    <w:p w14:paraId="6F5BA0A1" w14:textId="77777777" w:rsidR="00565830" w:rsidRDefault="00565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CC1D" w14:textId="77777777" w:rsidR="00572CED" w:rsidRDefault="00572CED">
    <w:pPr>
      <w:pStyle w:val="Stopka"/>
      <w:jc w:val="right"/>
    </w:pPr>
    <w:r>
      <w:fldChar w:fldCharType="begin"/>
    </w:r>
    <w:r>
      <w:instrText>PAGE   \* MERGEFORMAT</w:instrText>
    </w:r>
    <w:r>
      <w:fldChar w:fldCharType="separate"/>
    </w:r>
    <w:r>
      <w:rPr>
        <w:lang w:val="pl-PL"/>
      </w:rPr>
      <w:t>2</w:t>
    </w:r>
    <w:r>
      <w:fldChar w:fldCharType="end"/>
    </w:r>
  </w:p>
  <w:p w14:paraId="13B4D753" w14:textId="77777777" w:rsidR="00212D4D" w:rsidRDefault="00212D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ABE76" w14:textId="77777777" w:rsidR="00565830" w:rsidRDefault="00565830">
      <w:r>
        <w:separator/>
      </w:r>
    </w:p>
  </w:footnote>
  <w:footnote w:type="continuationSeparator" w:id="0">
    <w:p w14:paraId="35CC5E0B" w14:textId="77777777" w:rsidR="00565830" w:rsidRDefault="00565830">
      <w:r>
        <w:continuationSeparator/>
      </w:r>
    </w:p>
  </w:footnote>
  <w:footnote w:id="1">
    <w:p w14:paraId="19B2DE44" w14:textId="77777777" w:rsidR="006F12BE" w:rsidRDefault="006F12BE" w:rsidP="006F12B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E059856" w14:textId="77777777" w:rsidR="006F12BE" w:rsidRDefault="006F12BE" w:rsidP="006F12B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7B21FF1" w14:textId="77777777" w:rsidR="006F12BE" w:rsidRDefault="006F12BE" w:rsidP="00CA0709">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7802E67" w14:textId="77777777" w:rsidR="006F12BE" w:rsidRDefault="006F12BE" w:rsidP="00CA0709">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B80F4B2" w14:textId="77777777" w:rsidR="006F12BE" w:rsidRDefault="006F12BE" w:rsidP="00CA0709">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D380AE2" w14:textId="77777777" w:rsidR="006F12BE" w:rsidRDefault="006F12BE" w:rsidP="00CA0709">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A065F1D" w14:textId="77777777" w:rsidR="006F12BE" w:rsidRDefault="006F12BE" w:rsidP="006F12B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17B9B4C" w14:textId="77777777" w:rsidR="006F12BE" w:rsidRDefault="006F12BE" w:rsidP="00CA0709">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E01A28E" w14:textId="77777777" w:rsidR="006F12BE" w:rsidRDefault="006F12BE" w:rsidP="00CA0709">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FC5E34C" w14:textId="77777777" w:rsidR="006F12BE" w:rsidRDefault="006F12BE" w:rsidP="00CA0709">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5ADBFEA" w14:textId="77777777" w:rsidR="006F12BE" w:rsidRDefault="006F12BE" w:rsidP="00CA0709">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5A83DAA" w14:textId="77777777" w:rsidR="006F12BE" w:rsidRDefault="006F12BE" w:rsidP="00CA0709">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2526B70" w14:textId="77777777" w:rsidR="006F12BE" w:rsidRDefault="006F12BE" w:rsidP="006F12B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EF088DF" w14:textId="77777777" w:rsidR="006F12BE" w:rsidRDefault="006F12BE" w:rsidP="006F12B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CBF9D0B" w14:textId="77777777" w:rsidR="006F12BE" w:rsidRDefault="006F12BE" w:rsidP="006F12B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DF87428" w14:textId="77777777" w:rsidR="006F12BE" w:rsidRDefault="006F12BE" w:rsidP="006F12B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F8CEF1B" w14:textId="77777777" w:rsidR="006F12BE" w:rsidRDefault="006F12BE" w:rsidP="00CA0709">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CBDD113" w14:textId="77777777" w:rsidR="006F12BE" w:rsidRDefault="006F12BE" w:rsidP="00CA0709">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0A9FD1" w14:textId="77777777" w:rsidR="006F12BE" w:rsidRDefault="006F12BE" w:rsidP="00CA0709">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7A1ED92" w14:textId="77777777" w:rsidR="006F12BE" w:rsidRDefault="006F12BE" w:rsidP="006F12B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A23A8F1" w14:textId="77777777" w:rsidR="006F12BE" w:rsidRDefault="006F12BE" w:rsidP="006F12B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5151A83" w14:textId="77777777" w:rsidR="006F12BE" w:rsidRDefault="006F12BE" w:rsidP="006F12B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5A7022F" w14:textId="77777777" w:rsidR="006F12BE" w:rsidRDefault="006F12BE" w:rsidP="006F12B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30BA2D0" w14:textId="77777777" w:rsidR="006F12BE" w:rsidRDefault="006F12BE" w:rsidP="006F12B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071C1F4" w14:textId="77777777" w:rsidR="006F12BE" w:rsidRDefault="006F12BE" w:rsidP="006F12B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2A96EB" w14:textId="77777777" w:rsidR="006F12BE" w:rsidRDefault="006F12BE" w:rsidP="006F12B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EC70B8" w14:textId="77777777" w:rsidR="006F12BE" w:rsidRDefault="006F12BE" w:rsidP="006F12B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4ACF0ED" w14:textId="77777777" w:rsidR="006F12BE" w:rsidRDefault="006F12BE" w:rsidP="006F12B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9A382C6" w14:textId="77777777" w:rsidR="006F12BE" w:rsidRDefault="006F12BE" w:rsidP="006F12B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0DCB522" w14:textId="77777777" w:rsidR="006F12BE" w:rsidRDefault="006F12BE" w:rsidP="006F12BE">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t>
      </w:r>
      <w:r>
        <w:rPr>
          <w:rFonts w:ascii="Verdana" w:hAnsi="Verdana"/>
          <w:sz w:val="16"/>
          <w:szCs w:val="16"/>
          <w:lang w:val="pl-PL"/>
        </w:rPr>
        <w:t>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924846819">
    <w:abstractNumId w:val="10"/>
  </w:num>
  <w:num w:numId="2" w16cid:durableId="961571662">
    <w:abstractNumId w:val="15"/>
  </w:num>
  <w:num w:numId="3" w16cid:durableId="761267829">
    <w:abstractNumId w:val="3"/>
  </w:num>
  <w:num w:numId="4" w16cid:durableId="479922847">
    <w:abstractNumId w:val="6"/>
  </w:num>
  <w:num w:numId="5" w16cid:durableId="1635137357">
    <w:abstractNumId w:val="13"/>
  </w:num>
  <w:num w:numId="6" w16cid:durableId="311253852">
    <w:abstractNumId w:val="12"/>
  </w:num>
  <w:num w:numId="7" w16cid:durableId="324554299">
    <w:abstractNumId w:val="14"/>
  </w:num>
  <w:num w:numId="8" w16cid:durableId="7873153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9725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160358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016996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992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6"/>
  </w:num>
  <w:num w:numId="15" w16cid:durableId="178739045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6AD2"/>
    <w:rsid w:val="000033EA"/>
    <w:rsid w:val="0002467C"/>
    <w:rsid w:val="00040A7A"/>
    <w:rsid w:val="0007315E"/>
    <w:rsid w:val="000936CA"/>
    <w:rsid w:val="00097182"/>
    <w:rsid w:val="000B1A00"/>
    <w:rsid w:val="000C0F66"/>
    <w:rsid w:val="001764D4"/>
    <w:rsid w:val="001F341B"/>
    <w:rsid w:val="00212D4D"/>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65830"/>
    <w:rsid w:val="00572CED"/>
    <w:rsid w:val="00593CEB"/>
    <w:rsid w:val="005C6D38"/>
    <w:rsid w:val="005D2104"/>
    <w:rsid w:val="00614C95"/>
    <w:rsid w:val="00660027"/>
    <w:rsid w:val="0069339E"/>
    <w:rsid w:val="006F12B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A0709"/>
    <w:rsid w:val="00CD12B0"/>
    <w:rsid w:val="00D03706"/>
    <w:rsid w:val="00D16AD2"/>
    <w:rsid w:val="00D432AD"/>
    <w:rsid w:val="00D46DCD"/>
    <w:rsid w:val="00D70657"/>
    <w:rsid w:val="00D90ED3"/>
    <w:rsid w:val="00D9696A"/>
    <w:rsid w:val="00D97E9A"/>
    <w:rsid w:val="00DA3BD3"/>
    <w:rsid w:val="00DD0EDB"/>
    <w:rsid w:val="00DD6A57"/>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554E8"/>
  <w15:chartTrackingRefBased/>
  <w15:docId w15:val="{7020A6C5-BEEC-4761-BBA4-FE07D8E86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12B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6F12BE"/>
    <w:rPr>
      <w:b/>
      <w:bCs/>
    </w:rPr>
  </w:style>
  <w:style w:type="character" w:customStyle="1" w:styleId="StopkaZnak">
    <w:name w:val="Stopka Znak"/>
    <w:link w:val="Stopka"/>
    <w:uiPriority w:val="99"/>
    <w:rsid w:val="00572CE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2446</Words>
  <Characters>14677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2026-05-29T09:29:00Z</cp:lastPrinted>
  <dcterms:created xsi:type="dcterms:W3CDTF">2026-05-29T09:28:00Z</dcterms:created>
  <dcterms:modified xsi:type="dcterms:W3CDTF">2026-05-29T09:29:00Z</dcterms:modified>
</cp:coreProperties>
</file>