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37577" w14:textId="77777777" w:rsidR="00AB06AA" w:rsidRPr="0080057B" w:rsidRDefault="00AB06AA" w:rsidP="00AB06AA">
      <w:pPr>
        <w:rPr>
          <w:b/>
          <w:bCs/>
        </w:rPr>
      </w:pP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/>
          <w:bCs/>
        </w:rPr>
        <w:t>Załącznik nr 1</w:t>
      </w:r>
    </w:p>
    <w:p w14:paraId="283E24E8" w14:textId="77777777" w:rsidR="00AB06AA" w:rsidRPr="0080057B" w:rsidRDefault="00AB06AA" w:rsidP="00AB06AA">
      <w:pPr>
        <w:rPr>
          <w:b/>
          <w:bCs/>
        </w:rPr>
      </w:pPr>
    </w:p>
    <w:p w14:paraId="731AA77A" w14:textId="77777777" w:rsidR="00AB06AA" w:rsidRPr="0080057B" w:rsidRDefault="00AB06AA" w:rsidP="00AB06AA">
      <w:pPr>
        <w:jc w:val="center"/>
        <w:rPr>
          <w:b/>
          <w:bCs/>
        </w:rPr>
      </w:pPr>
      <w:r w:rsidRPr="0080057B">
        <w:rPr>
          <w:b/>
          <w:bCs/>
        </w:rPr>
        <w:t>FORMULARZ OFERTY</w:t>
      </w:r>
    </w:p>
    <w:p w14:paraId="6097F34C" w14:textId="77777777" w:rsidR="00AB06AA" w:rsidRPr="0080057B" w:rsidRDefault="00AB06AA" w:rsidP="00AB06AA">
      <w:pPr>
        <w:rPr>
          <w:b/>
          <w:bCs/>
        </w:rPr>
      </w:pPr>
    </w:p>
    <w:p w14:paraId="405D8DBD" w14:textId="77777777" w:rsidR="00AB06AA" w:rsidRPr="0080057B" w:rsidRDefault="00AB06AA" w:rsidP="00AB06AA">
      <w:pPr>
        <w:rPr>
          <w:bCs/>
        </w:rPr>
      </w:pPr>
      <w:r w:rsidRPr="0080057B">
        <w:rPr>
          <w:bCs/>
        </w:rPr>
        <w:t>NAZWA WYKONAWCY:……………………………………………………………………..</w:t>
      </w:r>
    </w:p>
    <w:p w14:paraId="60137169" w14:textId="77777777" w:rsidR="00AB06AA" w:rsidRPr="0080057B" w:rsidRDefault="00AB06AA" w:rsidP="00AB06AA">
      <w:pPr>
        <w:rPr>
          <w:bCs/>
        </w:rPr>
      </w:pPr>
      <w:r w:rsidRPr="0080057B">
        <w:rPr>
          <w:bCs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64F2BC9B" w14:textId="77777777" w:rsidR="00AB06AA" w:rsidRPr="0080057B" w:rsidRDefault="00AB06AA" w:rsidP="00AB06AA">
      <w:pPr>
        <w:rPr>
          <w:bCs/>
        </w:rPr>
      </w:pPr>
      <w:r w:rsidRPr="0080057B">
        <w:rPr>
          <w:bCs/>
        </w:rPr>
        <w:t>ADRES:………………………………………………………………………………………………</w:t>
      </w:r>
    </w:p>
    <w:p w14:paraId="4F3A82FD" w14:textId="77777777" w:rsidR="00AB06AA" w:rsidRPr="0080057B" w:rsidRDefault="00AB06AA" w:rsidP="00AB06AA">
      <w:pPr>
        <w:rPr>
          <w:bCs/>
        </w:rPr>
      </w:pPr>
      <w:r w:rsidRPr="0080057B">
        <w:rPr>
          <w:bCs/>
        </w:rPr>
        <w:t>Adres zamieszkania (dotyczy osób prowadzących działalność gospodarczą):……………………………..</w:t>
      </w:r>
    </w:p>
    <w:p w14:paraId="12C00758" w14:textId="77777777" w:rsidR="00AB06AA" w:rsidRPr="0080057B" w:rsidRDefault="00AB06AA" w:rsidP="00AB06AA">
      <w:pPr>
        <w:rPr>
          <w:bCs/>
        </w:rPr>
      </w:pPr>
      <w:r w:rsidRPr="0080057B">
        <w:rPr>
          <w:bCs/>
        </w:rPr>
        <w:t>POWIAT:…………………………………WOJEWÓDZTWO …………………………….............</w:t>
      </w:r>
    </w:p>
    <w:p w14:paraId="6BE66FDE" w14:textId="77777777" w:rsidR="00AB06AA" w:rsidRPr="0080057B" w:rsidRDefault="00AB06AA" w:rsidP="00AB06AA">
      <w:pPr>
        <w:rPr>
          <w:bCs/>
        </w:rPr>
      </w:pPr>
      <w:r w:rsidRPr="0080057B">
        <w:rPr>
          <w:bCs/>
        </w:rPr>
        <w:t>TEL.…………………………………………….FAX ……………………………………………</w:t>
      </w:r>
    </w:p>
    <w:p w14:paraId="025E7AA2" w14:textId="77777777" w:rsidR="00AB06AA" w:rsidRPr="0080057B" w:rsidRDefault="00AB06AA" w:rsidP="00AB06AA">
      <w:pPr>
        <w:rPr>
          <w:bCs/>
        </w:rPr>
      </w:pPr>
      <w:r w:rsidRPr="0080057B">
        <w:rPr>
          <w:bCs/>
        </w:rPr>
        <w:t>E-MAIL………………………………………………………………………………………….</w:t>
      </w:r>
    </w:p>
    <w:p w14:paraId="7D934A60" w14:textId="77777777" w:rsidR="00AB06AA" w:rsidRPr="0080057B" w:rsidRDefault="00AB06AA" w:rsidP="00AB06AA">
      <w:pPr>
        <w:rPr>
          <w:bCs/>
        </w:rPr>
      </w:pPr>
      <w:r w:rsidRPr="0080057B">
        <w:rPr>
          <w:bCs/>
        </w:rPr>
        <w:t>NIP…………………………………. REGON:………………………………………………...</w:t>
      </w:r>
    </w:p>
    <w:p w14:paraId="1699478E" w14:textId="77777777" w:rsidR="00AB06AA" w:rsidRPr="0080057B" w:rsidRDefault="00AB06AA" w:rsidP="00AB06AA">
      <w:pPr>
        <w:rPr>
          <w:bCs/>
        </w:rPr>
      </w:pPr>
      <w:r w:rsidRPr="0080057B">
        <w:rPr>
          <w:bCs/>
        </w:rPr>
        <w:t>BANK/ NR KONTA ……………………………………………………………………………</w:t>
      </w:r>
    </w:p>
    <w:p w14:paraId="115AD4C0" w14:textId="77777777" w:rsidR="00AB06AA" w:rsidRPr="0080057B" w:rsidRDefault="00AB06AA" w:rsidP="00AB06AA">
      <w:pPr>
        <w:rPr>
          <w:bCs/>
        </w:rPr>
      </w:pPr>
      <w:r w:rsidRPr="0080057B">
        <w:rPr>
          <w:bCs/>
        </w:rPr>
        <w:t>Do: Nazwa i siedziba Zamawiającego:</w:t>
      </w:r>
    </w:p>
    <w:p w14:paraId="64A08C22" w14:textId="77777777" w:rsidR="00AB06AA" w:rsidRPr="0080057B" w:rsidRDefault="00AB06AA" w:rsidP="00AB06AA">
      <w:pPr>
        <w:rPr>
          <w:b/>
          <w:bCs/>
        </w:rPr>
      </w:pPr>
      <w:r w:rsidRPr="0080057B">
        <w:rPr>
          <w:b/>
          <w:bCs/>
        </w:rPr>
        <w:t>Akademia Górniczo – Hutnicza im. Stanisława Staszica w Krakowie</w:t>
      </w:r>
    </w:p>
    <w:p w14:paraId="7E2CF201" w14:textId="77777777" w:rsidR="00AB06AA" w:rsidRPr="0080057B" w:rsidRDefault="00AB06AA" w:rsidP="00AB06AA">
      <w:pPr>
        <w:rPr>
          <w:b/>
          <w:bCs/>
        </w:rPr>
      </w:pPr>
      <w:r w:rsidRPr="0080057B">
        <w:rPr>
          <w:b/>
          <w:bCs/>
        </w:rPr>
        <w:t xml:space="preserve">Dział Zamówień Publicznych  </w:t>
      </w:r>
    </w:p>
    <w:p w14:paraId="1D4D01A8" w14:textId="77777777" w:rsidR="00AB06AA" w:rsidRPr="0080057B" w:rsidRDefault="00AB06AA" w:rsidP="00AB06AA">
      <w:pPr>
        <w:rPr>
          <w:b/>
          <w:bCs/>
        </w:rPr>
      </w:pPr>
      <w:r w:rsidRPr="0080057B">
        <w:rPr>
          <w:b/>
          <w:bCs/>
        </w:rPr>
        <w:t xml:space="preserve">Al. Mickiewicza 30, 30-059 Kraków,  </w:t>
      </w:r>
    </w:p>
    <w:p w14:paraId="2E455616" w14:textId="77777777" w:rsidR="00AB06AA" w:rsidRPr="0080057B" w:rsidRDefault="00AB06AA" w:rsidP="00AB06AA">
      <w:pPr>
        <w:rPr>
          <w:b/>
          <w:bCs/>
        </w:rPr>
      </w:pPr>
    </w:p>
    <w:p w14:paraId="35044B7B" w14:textId="7C5CE0C8" w:rsidR="00AB06AA" w:rsidRPr="0023523F" w:rsidRDefault="00AB06AA" w:rsidP="00AB06AA">
      <w:pPr>
        <w:jc w:val="both"/>
        <w:rPr>
          <w:b/>
          <w:bCs/>
        </w:rPr>
      </w:pPr>
      <w:r w:rsidRPr="0080057B">
        <w:rPr>
          <w:bCs/>
        </w:rPr>
        <w:t xml:space="preserve">Przystępując do postępowania o udzielenie zamówienia publicznego, którego przedmiotem jest </w:t>
      </w:r>
      <w:r w:rsidRPr="005114EF">
        <w:rPr>
          <w:b/>
        </w:rPr>
        <w:t xml:space="preserve">Dostawa 1 szt. </w:t>
      </w:r>
      <w:r>
        <w:rPr>
          <w:b/>
        </w:rPr>
        <w:t>serwera (jednostki centralnej komputera)</w:t>
      </w:r>
      <w:r w:rsidRPr="005114EF">
        <w:rPr>
          <w:b/>
        </w:rPr>
        <w:t xml:space="preserve"> na potrzeby </w:t>
      </w:r>
      <w:proofErr w:type="spellStart"/>
      <w:r w:rsidRPr="005114EF">
        <w:rPr>
          <w:b/>
        </w:rPr>
        <w:t>WEAIiIB</w:t>
      </w:r>
      <w:proofErr w:type="spellEnd"/>
      <w:r w:rsidRPr="0080057B">
        <w:rPr>
          <w:b/>
          <w:bCs/>
        </w:rPr>
        <w:t xml:space="preserve">, nr sprawy: </w:t>
      </w:r>
      <w:r>
        <w:rPr>
          <w:b/>
          <w:bCs/>
        </w:rPr>
        <w:t>KC-</w:t>
      </w:r>
      <w:r w:rsidRPr="0080057B">
        <w:rPr>
          <w:b/>
          <w:bCs/>
        </w:rPr>
        <w:t>DE-zp.2</w:t>
      </w:r>
      <w:r>
        <w:rPr>
          <w:b/>
          <w:bCs/>
        </w:rPr>
        <w:t>5.253.2026</w:t>
      </w:r>
      <w:r w:rsidRPr="0080057B">
        <w:rPr>
          <w:b/>
          <w:bCs/>
        </w:rPr>
        <w:t xml:space="preserve">, </w:t>
      </w:r>
      <w:r w:rsidRPr="0080057B">
        <w:rPr>
          <w:bCs/>
        </w:rPr>
        <w:t>oferuję realizację przedmiotu zamówienia, zgodnie z zasadami określonymi w specyfikacji warunków zamówienia.</w:t>
      </w:r>
    </w:p>
    <w:p w14:paraId="00D07E16" w14:textId="77777777" w:rsidR="00AB06AA" w:rsidRPr="0080057B" w:rsidRDefault="00AB06AA" w:rsidP="00AB06AA">
      <w:pPr>
        <w:rPr>
          <w:bCs/>
        </w:rPr>
      </w:pPr>
    </w:p>
    <w:p w14:paraId="5981C1A5" w14:textId="77777777" w:rsidR="00AB06AA" w:rsidRPr="0080057B" w:rsidRDefault="00AB06AA" w:rsidP="00AB06AA">
      <w:pPr>
        <w:rPr>
          <w:b/>
          <w:bCs/>
        </w:rPr>
      </w:pPr>
      <w:r w:rsidRPr="0080057B">
        <w:rPr>
          <w:b/>
          <w:bCs/>
        </w:rPr>
        <w:t>Cena netto:   ........................................................... PLN</w:t>
      </w:r>
    </w:p>
    <w:p w14:paraId="61EEC4DC" w14:textId="77777777" w:rsidR="00AB06AA" w:rsidRPr="0080057B" w:rsidRDefault="00AB06AA" w:rsidP="00AB06AA">
      <w:pPr>
        <w:rPr>
          <w:b/>
          <w:bCs/>
        </w:rPr>
      </w:pPr>
      <w:r w:rsidRPr="0080057B">
        <w:rPr>
          <w:b/>
          <w:bCs/>
        </w:rPr>
        <w:t>Cena brutto:...............................................................PLN</w:t>
      </w:r>
    </w:p>
    <w:p w14:paraId="20032323" w14:textId="77777777" w:rsidR="00AB06AA" w:rsidRPr="0080057B" w:rsidRDefault="00AB06AA" w:rsidP="00AB06AA">
      <w:pPr>
        <w:rPr>
          <w:b/>
          <w:bCs/>
        </w:rPr>
      </w:pPr>
      <w:r w:rsidRPr="0080057B">
        <w:rPr>
          <w:b/>
          <w:bCs/>
        </w:rPr>
        <w:t>Słownie brutto: .......................................................................................................................</w:t>
      </w:r>
    </w:p>
    <w:p w14:paraId="3367A8D1" w14:textId="77777777" w:rsidR="00AB06AA" w:rsidRPr="0080057B" w:rsidRDefault="00AB06AA" w:rsidP="00AB06AA">
      <w:pPr>
        <w:rPr>
          <w:b/>
          <w:bCs/>
        </w:rPr>
      </w:pPr>
      <w:r w:rsidRPr="0080057B">
        <w:rPr>
          <w:b/>
          <w:bCs/>
        </w:rPr>
        <w:t>Powyższa cena zawiera podatek VAT w wysokości 23% tj. ……………………. PLN</w:t>
      </w:r>
    </w:p>
    <w:p w14:paraId="2AC42F1F" w14:textId="77777777" w:rsidR="00AB06AA" w:rsidRPr="0080057B" w:rsidRDefault="00AB06AA" w:rsidP="00AB06AA">
      <w:pPr>
        <w:rPr>
          <w:b/>
          <w:bCs/>
        </w:rPr>
      </w:pPr>
    </w:p>
    <w:p w14:paraId="43507FE5" w14:textId="24A6E9D2" w:rsidR="00AB06AA" w:rsidRPr="0080057B" w:rsidRDefault="00AB06AA" w:rsidP="00AB06AA">
      <w:pPr>
        <w:rPr>
          <w:b/>
          <w:bCs/>
        </w:rPr>
      </w:pPr>
      <w:r w:rsidRPr="0080057B">
        <w:rPr>
          <w:b/>
          <w:bCs/>
        </w:rPr>
        <w:t xml:space="preserve">Producent/model zaoferowanego </w:t>
      </w:r>
      <w:r>
        <w:rPr>
          <w:b/>
          <w:bCs/>
        </w:rPr>
        <w:t>serwera (jednostki centralnej komputera)</w:t>
      </w:r>
      <w:r>
        <w:rPr>
          <w:b/>
          <w:bCs/>
        </w:rPr>
        <w:t>: ………………………….</w:t>
      </w:r>
    </w:p>
    <w:p w14:paraId="0247408C" w14:textId="77777777" w:rsidR="00AB06AA" w:rsidRPr="0080057B" w:rsidRDefault="00AB06AA" w:rsidP="00AB06AA">
      <w:pPr>
        <w:rPr>
          <w:b/>
          <w:bCs/>
        </w:rPr>
      </w:pPr>
    </w:p>
    <w:p w14:paraId="7945CE86" w14:textId="598BBFF6" w:rsidR="00AB06AA" w:rsidRPr="002A16E2" w:rsidRDefault="00AB06AA" w:rsidP="00AB06AA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serwer (jednostkę centralną komputera)</w:t>
      </w:r>
      <w:r>
        <w:rPr>
          <w:b/>
          <w:bCs/>
          <w:i/>
          <w:iCs/>
          <w:sz w:val="22"/>
          <w:szCs w:val="22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ą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0610F4DA" w14:textId="77777777" w:rsidR="00AB06AA" w:rsidRPr="002A16E2" w:rsidRDefault="00AB06AA" w:rsidP="00AB06AA">
      <w:pPr>
        <w:tabs>
          <w:tab w:val="right" w:pos="9000"/>
        </w:tabs>
        <w:rPr>
          <w:sz w:val="22"/>
          <w:szCs w:val="22"/>
        </w:rPr>
      </w:pPr>
    </w:p>
    <w:p w14:paraId="538E0092" w14:textId="3BFDCFDA" w:rsidR="00AB06AA" w:rsidRPr="005B5A90" w:rsidRDefault="00AB06AA" w:rsidP="00AB06AA">
      <w:pPr>
        <w:widowControl w:val="0"/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………………….. </w:t>
      </w:r>
      <w:r w:rsidRPr="002A16E2">
        <w:rPr>
          <w:b/>
          <w:bCs/>
          <w:sz w:val="22"/>
          <w:szCs w:val="22"/>
        </w:rPr>
        <w:t xml:space="preserve">dni </w:t>
      </w:r>
      <w:r>
        <w:rPr>
          <w:b/>
          <w:bCs/>
          <w:sz w:val="22"/>
          <w:szCs w:val="22"/>
        </w:rPr>
        <w:t xml:space="preserve">roboczych </w:t>
      </w:r>
      <w:r w:rsidRPr="002A16E2">
        <w:rPr>
          <w:b/>
          <w:bCs/>
          <w:sz w:val="22"/>
          <w:szCs w:val="22"/>
        </w:rPr>
        <w:t xml:space="preserve">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09B8D5C8" w14:textId="77777777" w:rsidR="00AB06AA" w:rsidRDefault="00AB06AA" w:rsidP="00AB06AA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</w:p>
    <w:p w14:paraId="5B95E4C1" w14:textId="6EC5FB6F" w:rsidR="00AB06AA" w:rsidRPr="0080057B" w:rsidRDefault="00AB06AA" w:rsidP="00AB06AA">
      <w:pPr>
        <w:rPr>
          <w:b/>
          <w:bCs/>
        </w:rPr>
      </w:pPr>
      <w:r w:rsidRPr="0080057B">
        <w:rPr>
          <w:b/>
          <w:bCs/>
        </w:rPr>
        <w:t xml:space="preserve">Okres udzielonej gwarancji  wynosi: </w:t>
      </w:r>
      <w:r>
        <w:rPr>
          <w:b/>
          <w:bCs/>
        </w:rPr>
        <w:t>36</w:t>
      </w:r>
      <w:r>
        <w:rPr>
          <w:b/>
          <w:bCs/>
        </w:rPr>
        <w:t xml:space="preserve"> </w:t>
      </w:r>
      <w:r w:rsidRPr="0080057B">
        <w:rPr>
          <w:b/>
          <w:bCs/>
        </w:rPr>
        <w:t>miesięcy</w:t>
      </w:r>
    </w:p>
    <w:p w14:paraId="7BF0AFD1" w14:textId="77777777" w:rsidR="00AB06AA" w:rsidRDefault="00AB06AA" w:rsidP="00AB06AA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</w:p>
    <w:p w14:paraId="37C21318" w14:textId="77777777" w:rsidR="00AB06AA" w:rsidRPr="0080057B" w:rsidRDefault="00AB06AA" w:rsidP="00AB06AA">
      <w:pPr>
        <w:rPr>
          <w:b/>
          <w:bCs/>
        </w:rPr>
      </w:pPr>
    </w:p>
    <w:p w14:paraId="2B63409C" w14:textId="77777777" w:rsidR="00AB06AA" w:rsidRDefault="00AB06AA" w:rsidP="00AB06AA">
      <w:pPr>
        <w:rPr>
          <w:b/>
          <w:iCs/>
        </w:rPr>
      </w:pPr>
    </w:p>
    <w:p w14:paraId="19B25FB0" w14:textId="77777777" w:rsidR="00AB06AA" w:rsidRPr="0080057B" w:rsidRDefault="00AB06AA" w:rsidP="00AB06AA">
      <w:pPr>
        <w:rPr>
          <w:bCs/>
          <w:i/>
        </w:rPr>
      </w:pPr>
    </w:p>
    <w:p w14:paraId="6B0DB38F" w14:textId="77777777" w:rsidR="00AB06AA" w:rsidRPr="0080057B" w:rsidRDefault="00AB06AA" w:rsidP="00AB06AA">
      <w:pPr>
        <w:rPr>
          <w:b/>
          <w:bCs/>
        </w:rPr>
      </w:pPr>
      <w:r w:rsidRPr="0080057B">
        <w:rPr>
          <w:bCs/>
        </w:rPr>
        <w:t>Oświadczamy, że zgodnie z ustawą z dnia 6 marca 2018 r. Prawo przedsiębiorców, należymy do małych lub średnich przedsiębiorców:</w:t>
      </w:r>
      <w:r w:rsidRPr="0080057B">
        <w:rPr>
          <w:b/>
          <w:bCs/>
        </w:rPr>
        <w:t xml:space="preserve"> TAK/NIE</w:t>
      </w:r>
    </w:p>
    <w:p w14:paraId="07AE5FE0" w14:textId="77777777" w:rsidR="00AB06AA" w:rsidRPr="0080057B" w:rsidRDefault="00AB06AA" w:rsidP="00AB06AA">
      <w:pPr>
        <w:rPr>
          <w:b/>
          <w:bCs/>
        </w:rPr>
      </w:pPr>
    </w:p>
    <w:p w14:paraId="47A0CFA5" w14:textId="77777777" w:rsidR="00AB06AA" w:rsidRPr="0080057B" w:rsidRDefault="00AB06AA" w:rsidP="00AB06AA">
      <w:pPr>
        <w:rPr>
          <w:bCs/>
        </w:rPr>
      </w:pPr>
      <w:r w:rsidRPr="0080057B">
        <w:rPr>
          <w:b/>
          <w:bCs/>
        </w:rPr>
        <w:t xml:space="preserve">Termin płatności: </w:t>
      </w:r>
      <w:r w:rsidRPr="0080057B">
        <w:rPr>
          <w:bCs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F4ABA6A" w14:textId="77777777" w:rsidR="00AB06AA" w:rsidRPr="0080057B" w:rsidRDefault="00AB06AA" w:rsidP="00AB06AA">
      <w:pPr>
        <w:rPr>
          <w:bCs/>
        </w:rPr>
      </w:pPr>
    </w:p>
    <w:p w14:paraId="70DE6DAA" w14:textId="77777777" w:rsidR="00AB06AA" w:rsidRPr="0080057B" w:rsidRDefault="00AB06AA" w:rsidP="00AB06AA">
      <w:pPr>
        <w:rPr>
          <w:bCs/>
        </w:rPr>
      </w:pPr>
    </w:p>
    <w:p w14:paraId="20220806" w14:textId="77777777" w:rsidR="00AB06AA" w:rsidRPr="0080057B" w:rsidRDefault="00AB06AA" w:rsidP="00AB06AA">
      <w:pPr>
        <w:rPr>
          <w:b/>
          <w:bCs/>
          <w:u w:val="single"/>
        </w:rPr>
      </w:pPr>
      <w:r w:rsidRPr="0080057B">
        <w:rPr>
          <w:b/>
          <w:bCs/>
          <w:u w:val="single"/>
        </w:rPr>
        <w:t>Jednocześnie oświadczamy, że:</w:t>
      </w:r>
    </w:p>
    <w:p w14:paraId="549A8BFF" w14:textId="77777777" w:rsidR="00AB06AA" w:rsidRPr="0080057B" w:rsidRDefault="00AB06AA" w:rsidP="00AB06AA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Oświadczamy, że jesteśmy związani niniejszą ofertą przez okres wskazany w SWZ.</w:t>
      </w:r>
    </w:p>
    <w:p w14:paraId="47F989DB" w14:textId="77777777" w:rsidR="00AB06AA" w:rsidRPr="0080057B" w:rsidRDefault="00AB06AA" w:rsidP="00AB06AA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4B2A76B1" w14:textId="77777777" w:rsidR="00AB06AA" w:rsidRDefault="00AB06AA" w:rsidP="00AB06AA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Oświadczamy, iż oferowane urządzenia spełniają wymagania obowiązujących przepisów prawa w zakresie bezpieczeństwa pracy i ochrony środowiska – certyfikat bezpieczeństwa / oznakowanie CE, deklaracja zgodności</w:t>
      </w:r>
    </w:p>
    <w:p w14:paraId="37183FDD" w14:textId="77777777" w:rsidR="00AB06AA" w:rsidRPr="0080057B" w:rsidRDefault="00AB06AA" w:rsidP="00AB06AA">
      <w:pPr>
        <w:numPr>
          <w:ilvl w:val="0"/>
          <w:numId w:val="1"/>
        </w:numPr>
        <w:rPr>
          <w:b/>
          <w:bCs/>
        </w:rPr>
      </w:pPr>
      <w:r w:rsidRPr="0080057B">
        <w:rPr>
          <w:b/>
          <w:bCs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856D9C7" w14:textId="77777777" w:rsidR="00AB06AA" w:rsidRPr="0080057B" w:rsidRDefault="00AB06AA" w:rsidP="00AB06AA">
      <w:pPr>
        <w:numPr>
          <w:ilvl w:val="0"/>
          <w:numId w:val="1"/>
        </w:numPr>
        <w:rPr>
          <w:bCs/>
        </w:rPr>
      </w:pPr>
      <w:r w:rsidRPr="0080057B">
        <w:rPr>
          <w:bCs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6ED6E9F" w14:textId="77777777" w:rsidR="00AB06AA" w:rsidRPr="0080057B" w:rsidRDefault="00AB06AA" w:rsidP="00AB06AA">
      <w:pPr>
        <w:rPr>
          <w:bCs/>
          <w:i/>
        </w:rPr>
      </w:pPr>
      <w:r w:rsidRPr="0080057B">
        <w:rPr>
          <w:bCs/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DB9C6F8" w14:textId="77777777" w:rsidR="00AB06AA" w:rsidRPr="0080057B" w:rsidRDefault="00AB06AA" w:rsidP="00AB06AA">
      <w:pPr>
        <w:rPr>
          <w:bCs/>
          <w:i/>
        </w:rPr>
      </w:pPr>
      <w:r w:rsidRPr="0080057B">
        <w:rPr>
          <w:bCs/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B12DFA7" w14:textId="77777777" w:rsidR="00AB06AA" w:rsidRPr="0080057B" w:rsidRDefault="00AB06AA" w:rsidP="00AB06AA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B06AA" w:rsidRPr="0080057B" w14:paraId="458BAE2B" w14:textId="77777777" w:rsidTr="006C649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1ACF0E" w14:textId="77777777" w:rsidR="00AB06AA" w:rsidRPr="0080057B" w:rsidRDefault="00AB06AA" w:rsidP="006C649F">
            <w:pPr>
              <w:rPr>
                <w:bCs/>
              </w:rPr>
            </w:pPr>
            <w:r w:rsidRPr="0080057B">
              <w:rPr>
                <w:bCs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860735" w14:textId="77777777" w:rsidR="00AB06AA" w:rsidRPr="0080057B" w:rsidRDefault="00AB06AA" w:rsidP="006C649F">
            <w:pPr>
              <w:rPr>
                <w:bCs/>
              </w:rPr>
            </w:pPr>
            <w:r w:rsidRPr="0080057B">
              <w:rPr>
                <w:bCs/>
              </w:rPr>
              <w:t xml:space="preserve">Opis części zamówienia, którą wykonawca </w:t>
            </w:r>
          </w:p>
          <w:p w14:paraId="71CF3BCA" w14:textId="77777777" w:rsidR="00AB06AA" w:rsidRPr="0080057B" w:rsidRDefault="00AB06AA" w:rsidP="006C649F">
            <w:pPr>
              <w:rPr>
                <w:bCs/>
              </w:rPr>
            </w:pPr>
            <w:r w:rsidRPr="0080057B">
              <w:rPr>
                <w:bCs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35B5C9" w14:textId="77777777" w:rsidR="00AB06AA" w:rsidRPr="0080057B" w:rsidRDefault="00AB06AA" w:rsidP="006C649F">
            <w:pPr>
              <w:rPr>
                <w:bCs/>
              </w:rPr>
            </w:pPr>
            <w:r w:rsidRPr="0080057B">
              <w:rPr>
                <w:bCs/>
              </w:rPr>
              <w:t>Nazwa podwykonawcy</w:t>
            </w:r>
            <w:r w:rsidRPr="0080057B">
              <w:rPr>
                <w:bCs/>
              </w:rPr>
              <w:br/>
              <w:t>(o ile jest znana)</w:t>
            </w:r>
          </w:p>
        </w:tc>
      </w:tr>
      <w:tr w:rsidR="00AB06AA" w:rsidRPr="0080057B" w14:paraId="5EAB51BE" w14:textId="77777777" w:rsidTr="006C649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A592C5" w14:textId="77777777" w:rsidR="00AB06AA" w:rsidRPr="0080057B" w:rsidRDefault="00AB06AA" w:rsidP="006C649F">
            <w:pPr>
              <w:rPr>
                <w:bCs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C5FAA" w14:textId="77777777" w:rsidR="00AB06AA" w:rsidRPr="0080057B" w:rsidRDefault="00AB06AA" w:rsidP="006C649F">
            <w:pPr>
              <w:rPr>
                <w:bCs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EDD44" w14:textId="77777777" w:rsidR="00AB06AA" w:rsidRPr="0080057B" w:rsidRDefault="00AB06AA" w:rsidP="006C649F">
            <w:pPr>
              <w:rPr>
                <w:bCs/>
              </w:rPr>
            </w:pPr>
          </w:p>
        </w:tc>
      </w:tr>
      <w:tr w:rsidR="00AB06AA" w:rsidRPr="0080057B" w14:paraId="789F1F31" w14:textId="77777777" w:rsidTr="006C649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BD045" w14:textId="77777777" w:rsidR="00AB06AA" w:rsidRPr="0080057B" w:rsidRDefault="00AB06AA" w:rsidP="006C649F">
            <w:pPr>
              <w:rPr>
                <w:bCs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1D6A2" w14:textId="77777777" w:rsidR="00AB06AA" w:rsidRPr="0080057B" w:rsidRDefault="00AB06AA" w:rsidP="006C649F">
            <w:pPr>
              <w:rPr>
                <w:bCs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3F087" w14:textId="77777777" w:rsidR="00AB06AA" w:rsidRPr="0080057B" w:rsidRDefault="00AB06AA" w:rsidP="006C649F">
            <w:pPr>
              <w:rPr>
                <w:bCs/>
              </w:rPr>
            </w:pPr>
          </w:p>
        </w:tc>
      </w:tr>
    </w:tbl>
    <w:p w14:paraId="0B7C84D4" w14:textId="77777777" w:rsidR="00AB06AA" w:rsidRPr="0080057B" w:rsidRDefault="00AB06AA" w:rsidP="00AB06AA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Upoważnionymi do reprezentowania naszej firmy są następujące osoby:</w:t>
      </w:r>
    </w:p>
    <w:p w14:paraId="43006D64" w14:textId="77777777" w:rsidR="00AB06AA" w:rsidRPr="0080057B" w:rsidRDefault="00AB06AA" w:rsidP="00AB06AA">
      <w:pPr>
        <w:rPr>
          <w:b/>
          <w:bCs/>
        </w:rPr>
      </w:pPr>
      <w:r w:rsidRPr="0080057B">
        <w:rPr>
          <w:b/>
          <w:bCs/>
        </w:rPr>
        <w:tab/>
        <w:t>Imię i Nazwisko</w:t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</w:p>
    <w:p w14:paraId="02716DE6" w14:textId="77777777" w:rsidR="00AB06AA" w:rsidRPr="0080057B" w:rsidRDefault="00AB06AA" w:rsidP="00AB06AA">
      <w:pPr>
        <w:rPr>
          <w:bCs/>
        </w:rPr>
      </w:pPr>
      <w:r w:rsidRPr="0080057B">
        <w:rPr>
          <w:bCs/>
        </w:rPr>
        <w:t xml:space="preserve">.............................................................................................................. </w:t>
      </w:r>
      <w:r w:rsidRPr="0080057B">
        <w:rPr>
          <w:bCs/>
        </w:rPr>
        <w:tab/>
      </w:r>
      <w:r w:rsidRPr="0080057B">
        <w:rPr>
          <w:bCs/>
        </w:rPr>
        <w:tab/>
        <w:t xml:space="preserve"> </w:t>
      </w:r>
    </w:p>
    <w:p w14:paraId="5491B87E" w14:textId="77777777" w:rsidR="00AB06AA" w:rsidRPr="0080057B" w:rsidRDefault="00AB06AA" w:rsidP="00AB06AA">
      <w:pPr>
        <w:rPr>
          <w:bCs/>
        </w:rPr>
      </w:pPr>
    </w:p>
    <w:p w14:paraId="755F8C7E" w14:textId="77777777" w:rsidR="00AB06AA" w:rsidRPr="0080057B" w:rsidRDefault="00AB06AA" w:rsidP="00AB06AA">
      <w:pPr>
        <w:rPr>
          <w:bCs/>
        </w:rPr>
      </w:pPr>
      <w:r w:rsidRPr="0080057B">
        <w:rPr>
          <w:bCs/>
        </w:rPr>
        <w:t xml:space="preserve">.............................................................................................................. </w:t>
      </w:r>
      <w:r w:rsidRPr="0080057B">
        <w:rPr>
          <w:bCs/>
        </w:rPr>
        <w:tab/>
      </w:r>
      <w:r w:rsidRPr="0080057B">
        <w:rPr>
          <w:bCs/>
        </w:rPr>
        <w:tab/>
        <w:t xml:space="preserve"> </w:t>
      </w:r>
    </w:p>
    <w:p w14:paraId="6D9DC2FE" w14:textId="77777777" w:rsidR="00AB06AA" w:rsidRPr="0080057B" w:rsidRDefault="00AB06AA" w:rsidP="00AB06AA">
      <w:pPr>
        <w:numPr>
          <w:ilvl w:val="0"/>
          <w:numId w:val="1"/>
        </w:numPr>
        <w:rPr>
          <w:bCs/>
        </w:rPr>
      </w:pPr>
      <w:r w:rsidRPr="0080057B">
        <w:rPr>
          <w:bCs/>
        </w:rPr>
        <w:lastRenderedPageBreak/>
        <w:t>upoważnienie dla powyżej wskazanych osób wynika z następującego (</w:t>
      </w:r>
      <w:proofErr w:type="spellStart"/>
      <w:r w:rsidRPr="0080057B">
        <w:rPr>
          <w:bCs/>
        </w:rPr>
        <w:t>ych</w:t>
      </w:r>
      <w:proofErr w:type="spellEnd"/>
      <w:r w:rsidRPr="0080057B">
        <w:rPr>
          <w:bCs/>
        </w:rPr>
        <w:t>) dokumentu(ów)</w:t>
      </w:r>
    </w:p>
    <w:p w14:paraId="584E88FA" w14:textId="77777777" w:rsidR="00AB06AA" w:rsidRPr="0080057B" w:rsidRDefault="00AB06AA" w:rsidP="00AB06AA">
      <w:pPr>
        <w:rPr>
          <w:bCs/>
        </w:rPr>
      </w:pPr>
      <w:r w:rsidRPr="0080057B">
        <w:rPr>
          <w:bCs/>
        </w:rPr>
        <w:t>……………………………………………………...........................……które dołączamy do oferty.</w:t>
      </w:r>
    </w:p>
    <w:p w14:paraId="57E9BEA7" w14:textId="77777777" w:rsidR="00AB06AA" w:rsidRPr="0080057B" w:rsidRDefault="00AB06AA" w:rsidP="00AB06AA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załącznikami do niniejszej oferty są:</w:t>
      </w:r>
    </w:p>
    <w:p w14:paraId="3D43F2B9" w14:textId="77777777" w:rsidR="00AB06AA" w:rsidRPr="0080057B" w:rsidRDefault="00AB06AA" w:rsidP="00AB06AA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…………………………………………………………………………………</w:t>
      </w:r>
    </w:p>
    <w:p w14:paraId="72C365D1" w14:textId="77777777" w:rsidR="00AB06AA" w:rsidRPr="0080057B" w:rsidRDefault="00AB06AA" w:rsidP="00AB06AA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……………………………………………..……………………………………</w:t>
      </w:r>
    </w:p>
    <w:p w14:paraId="4D25EF1F" w14:textId="77777777" w:rsidR="00AB06AA" w:rsidRPr="0080057B" w:rsidRDefault="00AB06AA" w:rsidP="00AB06AA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..............................................................................</w:t>
      </w:r>
    </w:p>
    <w:p w14:paraId="43535D31" w14:textId="77777777" w:rsidR="00AB06AA" w:rsidRPr="0080057B" w:rsidRDefault="00AB06AA" w:rsidP="00AB06AA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…………………………………………………………………………………</w:t>
      </w:r>
    </w:p>
    <w:p w14:paraId="702AEDF9" w14:textId="77777777" w:rsidR="00AB06AA" w:rsidRPr="0080057B" w:rsidRDefault="00AB06AA" w:rsidP="00AB06AA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……………………………………………..……………………………………</w:t>
      </w:r>
    </w:p>
    <w:p w14:paraId="39F86D1B" w14:textId="77777777" w:rsidR="00AB06AA" w:rsidRPr="0080057B" w:rsidRDefault="00AB06AA" w:rsidP="00AB06AA">
      <w:pPr>
        <w:rPr>
          <w:bCs/>
        </w:rPr>
      </w:pPr>
    </w:p>
    <w:p w14:paraId="0A7E8432" w14:textId="77777777" w:rsidR="00AB06AA" w:rsidRPr="0080057B" w:rsidRDefault="00AB06AA" w:rsidP="00AB06AA">
      <w:pPr>
        <w:rPr>
          <w:b/>
          <w:bCs/>
        </w:rPr>
      </w:pPr>
    </w:p>
    <w:p w14:paraId="32A22E68" w14:textId="77777777" w:rsidR="00AB06AA" w:rsidRPr="0080057B" w:rsidRDefault="00AB06AA" w:rsidP="00AB06AA">
      <w:pPr>
        <w:rPr>
          <w:bCs/>
          <w:i/>
          <w:iCs/>
        </w:rPr>
      </w:pPr>
      <w:r w:rsidRPr="0080057B">
        <w:rPr>
          <w:b/>
          <w:bCs/>
          <w:i/>
          <w:iCs/>
        </w:rPr>
        <w:t>Oferta</w:t>
      </w:r>
      <w:r w:rsidRPr="0080057B">
        <w:rPr>
          <w:bCs/>
          <w:i/>
          <w:iCs/>
        </w:rPr>
        <w:t xml:space="preserve"> </w:t>
      </w:r>
      <w:r w:rsidRPr="0080057B">
        <w:rPr>
          <w:b/>
          <w:bCs/>
          <w:i/>
          <w:iCs/>
        </w:rPr>
        <w:t>powinna</w:t>
      </w:r>
      <w:r w:rsidRPr="0080057B">
        <w:rPr>
          <w:bCs/>
          <w:i/>
          <w:iCs/>
        </w:rPr>
        <w:t xml:space="preserve"> </w:t>
      </w:r>
      <w:r w:rsidRPr="0080057B">
        <w:rPr>
          <w:b/>
          <w:bCs/>
          <w:i/>
          <w:iCs/>
        </w:rPr>
        <w:t>być sporządzona</w:t>
      </w:r>
      <w:r w:rsidRPr="0080057B">
        <w:rPr>
          <w:bCs/>
          <w:i/>
          <w:iCs/>
        </w:rPr>
        <w:t xml:space="preserve"> </w:t>
      </w:r>
      <w:r w:rsidRPr="0080057B">
        <w:rPr>
          <w:b/>
          <w:bCs/>
          <w:i/>
          <w:iCs/>
        </w:rPr>
        <w:t>w języku polskim, z zachowaniem postaci elektronicznej i podpisana kwalifikowanym podpisem elektronicznym.</w:t>
      </w:r>
    </w:p>
    <w:p w14:paraId="12DB271F" w14:textId="77777777" w:rsidR="00AB06AA" w:rsidRPr="0080057B" w:rsidRDefault="00AB06AA" w:rsidP="00AB06AA">
      <w:pPr>
        <w:rPr>
          <w:bCs/>
        </w:rPr>
      </w:pPr>
    </w:p>
    <w:p w14:paraId="7C7893D8" w14:textId="77777777" w:rsidR="00AB06AA" w:rsidRPr="0080057B" w:rsidRDefault="00AB06AA" w:rsidP="00AB06AA"/>
    <w:p w14:paraId="38CCBF87" w14:textId="77777777" w:rsidR="00AB06AA" w:rsidRPr="00020DAC" w:rsidRDefault="00AB06AA" w:rsidP="00AB06AA"/>
    <w:p w14:paraId="21DC73D7" w14:textId="77777777" w:rsidR="00AB06AA" w:rsidRPr="004D59B3" w:rsidRDefault="00AB06AA" w:rsidP="00AB06AA"/>
    <w:p w14:paraId="2154B1C2" w14:textId="77777777" w:rsidR="00AB06AA" w:rsidRPr="001C1E97" w:rsidRDefault="00AB06AA" w:rsidP="00AB06AA"/>
    <w:p w14:paraId="61A447FA" w14:textId="77777777" w:rsidR="00FE545C" w:rsidRPr="00AB06AA" w:rsidRDefault="00FE545C" w:rsidP="00AB06AA"/>
    <w:sectPr w:rsidR="00FE545C" w:rsidRPr="00AB06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5EC5B6" w14:textId="77777777" w:rsidR="00E92EF2" w:rsidRDefault="00E92EF2">
      <w:r>
        <w:separator/>
      </w:r>
    </w:p>
  </w:endnote>
  <w:endnote w:type="continuationSeparator" w:id="0">
    <w:p w14:paraId="0E4A9174" w14:textId="77777777" w:rsidR="00E92EF2" w:rsidRDefault="00E92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00447" w14:textId="77777777" w:rsidR="000052B3" w:rsidRDefault="000052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6C60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41175" w14:textId="77777777" w:rsidR="000052B3" w:rsidRDefault="000052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1154C" w14:textId="77777777" w:rsidR="00E92EF2" w:rsidRDefault="00E92EF2">
      <w:r>
        <w:separator/>
      </w:r>
    </w:p>
  </w:footnote>
  <w:footnote w:type="continuationSeparator" w:id="0">
    <w:p w14:paraId="320535FB" w14:textId="77777777" w:rsidR="00E92EF2" w:rsidRDefault="00E92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1583E" w14:textId="77777777" w:rsidR="000052B3" w:rsidRDefault="000052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FBCC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6AFD0" w14:textId="77777777" w:rsidR="000052B3" w:rsidRDefault="000052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1020018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89099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78803527">
    <w:abstractNumId w:val="0"/>
  </w:num>
  <w:num w:numId="4" w16cid:durableId="14563631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7D10"/>
    <w:rsid w:val="000052B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B06AA"/>
    <w:rsid w:val="00B774DC"/>
    <w:rsid w:val="00C969A6"/>
    <w:rsid w:val="00CA7D36"/>
    <w:rsid w:val="00D24208"/>
    <w:rsid w:val="00D57D10"/>
    <w:rsid w:val="00D60C38"/>
    <w:rsid w:val="00D66893"/>
    <w:rsid w:val="00D90ACB"/>
    <w:rsid w:val="00DC1500"/>
    <w:rsid w:val="00E44371"/>
    <w:rsid w:val="00E92EF2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5949DF"/>
  <w15:chartTrackingRefBased/>
  <w15:docId w15:val="{532BA99E-F669-4176-9A5E-1449A408F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06A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833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2026-06-02T11:25:00Z</cp:lastPrinted>
  <dcterms:created xsi:type="dcterms:W3CDTF">2026-06-02T11:19:00Z</dcterms:created>
  <dcterms:modified xsi:type="dcterms:W3CDTF">2026-06-02T11:26:00Z</dcterms:modified>
</cp:coreProperties>
</file>