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BD09E4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b w:val="0"/>
          <w:sz w:val="18"/>
          <w:szCs w:val="18"/>
        </w:rPr>
        <w:tab/>
      </w:r>
      <w:r w:rsidRPr="00BD09E4">
        <w:rPr>
          <w:rFonts w:ascii="Verdana" w:hAnsi="Verdana"/>
          <w:b w:val="0"/>
          <w:sz w:val="18"/>
          <w:szCs w:val="18"/>
        </w:rPr>
        <w:tab/>
      </w:r>
      <w:r w:rsidRPr="00BD09E4">
        <w:rPr>
          <w:rFonts w:ascii="Verdana" w:hAnsi="Verdana"/>
          <w:b w:val="0"/>
          <w:sz w:val="18"/>
          <w:szCs w:val="18"/>
        </w:rPr>
        <w:tab/>
      </w:r>
      <w:r w:rsidRPr="00BD09E4">
        <w:rPr>
          <w:rFonts w:ascii="Verdana" w:hAnsi="Verdana"/>
          <w:b w:val="0"/>
          <w:sz w:val="18"/>
          <w:szCs w:val="18"/>
        </w:rPr>
        <w:tab/>
      </w:r>
      <w:r w:rsidRPr="00BD09E4">
        <w:rPr>
          <w:rFonts w:ascii="Verdana" w:hAnsi="Verdana"/>
          <w:b w:val="0"/>
          <w:sz w:val="18"/>
          <w:szCs w:val="18"/>
        </w:rPr>
        <w:tab/>
      </w:r>
      <w:r w:rsidRPr="00BD09E4">
        <w:rPr>
          <w:rFonts w:ascii="Verdana" w:hAnsi="Verdana"/>
          <w:b w:val="0"/>
          <w:sz w:val="18"/>
          <w:szCs w:val="18"/>
        </w:rPr>
        <w:tab/>
      </w:r>
      <w:r w:rsidRPr="00BD09E4">
        <w:rPr>
          <w:rFonts w:ascii="Verdana" w:hAnsi="Verdana"/>
          <w:b w:val="0"/>
          <w:sz w:val="18"/>
          <w:szCs w:val="18"/>
        </w:rPr>
        <w:tab/>
      </w:r>
      <w:r w:rsidRPr="00BD09E4">
        <w:rPr>
          <w:rFonts w:ascii="Verdana" w:hAnsi="Verdana"/>
          <w:sz w:val="18"/>
          <w:szCs w:val="18"/>
        </w:rPr>
        <w:t xml:space="preserve">Załącznik nr </w:t>
      </w:r>
      <w:r w:rsidR="00012286" w:rsidRPr="00BD09E4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BD09E4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BD09E4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BD09E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BD09E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BD09E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BD09E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BD09E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BD09E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BD09E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BD09E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BD09E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BD09E4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BD09E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D09E4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BD09E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D09E4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BD09E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D09E4">
        <w:rPr>
          <w:rFonts w:ascii="Verdana" w:hAnsi="Verdana"/>
          <w:b/>
          <w:sz w:val="18"/>
          <w:szCs w:val="18"/>
        </w:rPr>
        <w:t>Dział Zamówień Publicznych</w:t>
      </w:r>
      <w:r w:rsidR="008D2AB8" w:rsidRPr="00BD09E4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BD09E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D09E4">
        <w:rPr>
          <w:rFonts w:ascii="Verdana" w:hAnsi="Verdana"/>
          <w:b/>
          <w:sz w:val="18"/>
          <w:szCs w:val="18"/>
        </w:rPr>
        <w:t>Al. Mickiewicza</w:t>
      </w:r>
      <w:r w:rsidR="008D2AB8" w:rsidRPr="00BD09E4">
        <w:rPr>
          <w:rFonts w:ascii="Verdana" w:hAnsi="Verdana"/>
          <w:b/>
          <w:sz w:val="18"/>
          <w:szCs w:val="18"/>
        </w:rPr>
        <w:t xml:space="preserve"> </w:t>
      </w:r>
      <w:r w:rsidRPr="00BD09E4">
        <w:rPr>
          <w:rFonts w:ascii="Verdana" w:hAnsi="Verdana"/>
          <w:b/>
          <w:sz w:val="18"/>
          <w:szCs w:val="18"/>
        </w:rPr>
        <w:t>30</w:t>
      </w:r>
      <w:r w:rsidR="008D2AB8" w:rsidRPr="00BD09E4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BD09E4" w:rsidRDefault="00D14AA4" w:rsidP="008D2AB8">
      <w:pPr>
        <w:rPr>
          <w:rFonts w:ascii="Verdana" w:hAnsi="Verdana"/>
          <w:b/>
          <w:sz w:val="18"/>
          <w:szCs w:val="18"/>
        </w:rPr>
      </w:pPr>
      <w:r w:rsidRPr="00BD09E4">
        <w:rPr>
          <w:rFonts w:ascii="Verdana" w:hAnsi="Verdana"/>
          <w:b/>
          <w:sz w:val="18"/>
          <w:szCs w:val="18"/>
        </w:rPr>
        <w:t>30-059</w:t>
      </w:r>
      <w:r w:rsidR="008D2AB8" w:rsidRPr="00BD09E4">
        <w:rPr>
          <w:rFonts w:ascii="Verdana" w:hAnsi="Verdana"/>
          <w:b/>
          <w:sz w:val="18"/>
          <w:szCs w:val="18"/>
        </w:rPr>
        <w:t xml:space="preserve"> </w:t>
      </w:r>
      <w:r w:rsidRPr="00BD09E4">
        <w:rPr>
          <w:rFonts w:ascii="Verdana" w:hAnsi="Verdana"/>
          <w:b/>
          <w:sz w:val="18"/>
          <w:szCs w:val="18"/>
        </w:rPr>
        <w:t>Kraków</w:t>
      </w:r>
      <w:r w:rsidR="008D2AB8" w:rsidRPr="00BD09E4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BD09E4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2FD4AE33" w:rsidR="008D2AB8" w:rsidRPr="00BD09E4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E7332" w:rsidRPr="003E7332">
        <w:rPr>
          <w:rFonts w:ascii="Verdana" w:hAnsi="Verdana"/>
          <w:b/>
          <w:sz w:val="18"/>
          <w:szCs w:val="18"/>
        </w:rPr>
        <w:t>Zestaw komputera stacjonarnego</w:t>
      </w:r>
      <w:r w:rsidR="00C06FC5" w:rsidRPr="00BD09E4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C06FC5" w:rsidRPr="00BD09E4">
        <w:rPr>
          <w:rFonts w:ascii="Verdana" w:hAnsi="Verdana"/>
          <w:b/>
          <w:sz w:val="18"/>
          <w:szCs w:val="18"/>
        </w:rPr>
        <w:t>W</w:t>
      </w:r>
      <w:r w:rsidR="003E7332">
        <w:rPr>
          <w:rFonts w:ascii="Verdana" w:hAnsi="Verdana"/>
          <w:b/>
          <w:sz w:val="18"/>
          <w:szCs w:val="18"/>
        </w:rPr>
        <w:t>EAIiIB</w:t>
      </w:r>
      <w:proofErr w:type="spellEnd"/>
      <w:r w:rsidR="00C06FC5" w:rsidRPr="00BD09E4">
        <w:rPr>
          <w:rFonts w:ascii="Verdana" w:hAnsi="Verdana"/>
          <w:b/>
          <w:sz w:val="18"/>
          <w:szCs w:val="18"/>
        </w:rPr>
        <w:t xml:space="preserve"> - KC-DE-zp.25.</w:t>
      </w:r>
      <w:r w:rsidR="003E7332">
        <w:rPr>
          <w:rFonts w:ascii="Verdana" w:hAnsi="Verdana"/>
          <w:b/>
          <w:sz w:val="18"/>
          <w:szCs w:val="18"/>
        </w:rPr>
        <w:t>247</w:t>
      </w:r>
      <w:r w:rsidR="00C06FC5" w:rsidRPr="00BD09E4">
        <w:rPr>
          <w:rFonts w:ascii="Verdana" w:hAnsi="Verdana"/>
          <w:b/>
          <w:sz w:val="18"/>
          <w:szCs w:val="18"/>
        </w:rPr>
        <w:t>.2026</w:t>
      </w:r>
      <w:r w:rsidRPr="00BD09E4">
        <w:rPr>
          <w:rFonts w:ascii="Verdana" w:hAnsi="Verdana"/>
          <w:b/>
          <w:sz w:val="18"/>
          <w:szCs w:val="18"/>
        </w:rPr>
        <w:t xml:space="preserve">, </w:t>
      </w:r>
      <w:r w:rsidRPr="00BD09E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BD09E4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F109CC7" w14:textId="2879BC11" w:rsidR="00B35BA8" w:rsidRPr="00BD09E4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BD09E4">
        <w:rPr>
          <w:rFonts w:ascii="Verdana" w:hAnsi="Verdana"/>
          <w:b/>
          <w:sz w:val="18"/>
          <w:szCs w:val="18"/>
        </w:rPr>
        <w:t>Cena netto za całość zamówienia</w:t>
      </w:r>
      <w:r w:rsidR="00F95706" w:rsidRPr="00BD09E4">
        <w:rPr>
          <w:rFonts w:ascii="Verdana" w:hAnsi="Verdana"/>
          <w:b/>
          <w:sz w:val="18"/>
          <w:szCs w:val="18"/>
        </w:rPr>
        <w:t xml:space="preserve">: </w:t>
      </w:r>
      <w:r w:rsidRPr="00BD09E4">
        <w:rPr>
          <w:rFonts w:ascii="Verdana" w:hAnsi="Verdana"/>
          <w:b/>
          <w:sz w:val="18"/>
          <w:szCs w:val="18"/>
        </w:rPr>
        <w:t>.................... PLN</w:t>
      </w:r>
    </w:p>
    <w:p w14:paraId="6B5B6910" w14:textId="77777777" w:rsidR="00B35BA8" w:rsidRPr="00BD09E4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CDA84DF" w14:textId="7D8D9813" w:rsidR="00B35BA8" w:rsidRPr="00BD09E4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BD09E4">
        <w:rPr>
          <w:rFonts w:ascii="Verdana" w:hAnsi="Verdana"/>
          <w:b/>
          <w:sz w:val="18"/>
          <w:szCs w:val="18"/>
        </w:rPr>
        <w:t>Cena brutto za całość zamówienia: .................. PLN</w:t>
      </w:r>
    </w:p>
    <w:p w14:paraId="562834CE" w14:textId="77777777" w:rsidR="00B35BA8" w:rsidRPr="00BD09E4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7E9BD9" w14:textId="77777777" w:rsidR="00B35BA8" w:rsidRPr="00BD09E4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72DCBF2" w14:textId="77777777" w:rsidR="00B35BA8" w:rsidRPr="00BD09E4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2F5BCE8" w14:textId="77777777" w:rsidR="00B35BA8" w:rsidRPr="00BD09E4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2DA7EC27" w14:textId="1ACBF3FC" w:rsidR="00C843B7" w:rsidRDefault="00B35BA8" w:rsidP="00B35BA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Producent/model zaoferowan</w:t>
      </w:r>
      <w:r w:rsidR="00D47786">
        <w:rPr>
          <w:rFonts w:ascii="Verdana" w:hAnsi="Verdana"/>
          <w:sz w:val="18"/>
          <w:szCs w:val="18"/>
        </w:rPr>
        <w:t>ego zestawu komputera stacjonarnego</w:t>
      </w:r>
      <w:r w:rsidR="009B1AF1" w:rsidRPr="00BD09E4">
        <w:rPr>
          <w:rFonts w:ascii="Verdana" w:hAnsi="Verdana"/>
          <w:sz w:val="18"/>
          <w:szCs w:val="18"/>
        </w:rPr>
        <w:t xml:space="preserve">: </w:t>
      </w:r>
      <w:r w:rsidR="009B1AF1" w:rsidRPr="00BD09E4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……………………………………………………………………………..</w:t>
      </w:r>
    </w:p>
    <w:p w14:paraId="285E11F5" w14:textId="0E570C49" w:rsidR="00D47786" w:rsidRDefault="00D47786" w:rsidP="00D47786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Producent/model zaoferowan</w:t>
      </w:r>
      <w:r>
        <w:rPr>
          <w:rFonts w:ascii="Verdana" w:hAnsi="Verdana"/>
          <w:sz w:val="18"/>
          <w:szCs w:val="18"/>
        </w:rPr>
        <w:t>ej myszy komputerowej:</w:t>
      </w:r>
      <w:r w:rsidRPr="00BD09E4">
        <w:rPr>
          <w:rFonts w:ascii="Verdana" w:hAnsi="Verdana"/>
          <w:sz w:val="18"/>
          <w:szCs w:val="18"/>
        </w:rPr>
        <w:t xml:space="preserve"> </w:t>
      </w:r>
      <w:r w:rsidRPr="00BD09E4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……………………………………………………………………………..</w:t>
      </w:r>
    </w:p>
    <w:p w14:paraId="689C34E0" w14:textId="5EC19D3C" w:rsidR="00D47786" w:rsidRDefault="00D47786" w:rsidP="00D47786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Producent/model zaoferowan</w:t>
      </w:r>
      <w:r>
        <w:rPr>
          <w:rFonts w:ascii="Verdana" w:hAnsi="Verdana"/>
          <w:sz w:val="18"/>
          <w:szCs w:val="18"/>
        </w:rPr>
        <w:t>ej klawiatury komputerowej:</w:t>
      </w:r>
      <w:r w:rsidRPr="00BD09E4">
        <w:rPr>
          <w:rFonts w:ascii="Verdana" w:hAnsi="Verdana"/>
          <w:sz w:val="18"/>
          <w:szCs w:val="18"/>
        </w:rPr>
        <w:t xml:space="preserve"> </w:t>
      </w:r>
      <w:r w:rsidRPr="00BD09E4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……………………………………………………………………………..</w:t>
      </w:r>
    </w:p>
    <w:p w14:paraId="2E6C4B07" w14:textId="77777777" w:rsidR="00D47786" w:rsidRPr="00BD09E4" w:rsidRDefault="00D47786" w:rsidP="00D47786">
      <w:pPr>
        <w:pStyle w:val="Tekstpodstawowy"/>
        <w:rPr>
          <w:rFonts w:ascii="Verdana" w:hAnsi="Verdana"/>
          <w:sz w:val="18"/>
          <w:szCs w:val="18"/>
        </w:rPr>
      </w:pPr>
    </w:p>
    <w:p w14:paraId="50C99B76" w14:textId="63963DD3" w:rsidR="008D2AB8" w:rsidRPr="00BD09E4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BD09E4">
        <w:rPr>
          <w:rFonts w:ascii="Verdana" w:hAnsi="Verdana"/>
          <w:b/>
          <w:sz w:val="18"/>
          <w:szCs w:val="18"/>
        </w:rPr>
        <w:t>Termin realizacji umowy:</w:t>
      </w:r>
      <w:r w:rsidR="005667D2" w:rsidRPr="00BD09E4">
        <w:rPr>
          <w:rFonts w:ascii="Verdana" w:hAnsi="Verdana"/>
          <w:b/>
          <w:sz w:val="18"/>
          <w:szCs w:val="18"/>
        </w:rPr>
        <w:t xml:space="preserve"> </w:t>
      </w:r>
      <w:r w:rsidR="00B51BC2" w:rsidRPr="00BD09E4">
        <w:rPr>
          <w:rFonts w:ascii="Verdana" w:hAnsi="Verdana"/>
          <w:bCs/>
          <w:sz w:val="18"/>
          <w:szCs w:val="18"/>
        </w:rPr>
        <w:t>………..</w:t>
      </w:r>
      <w:r w:rsidR="00B35BA8" w:rsidRPr="00BD09E4">
        <w:rPr>
          <w:rFonts w:ascii="Verdana" w:hAnsi="Verdana"/>
          <w:bCs/>
          <w:sz w:val="18"/>
          <w:szCs w:val="18"/>
        </w:rPr>
        <w:t xml:space="preserve"> </w:t>
      </w:r>
      <w:r w:rsidR="005667D2" w:rsidRPr="00BD09E4">
        <w:rPr>
          <w:rFonts w:ascii="Verdana" w:hAnsi="Verdana"/>
          <w:b/>
          <w:sz w:val="18"/>
          <w:szCs w:val="18"/>
        </w:rPr>
        <w:t xml:space="preserve">dni od </w:t>
      </w:r>
      <w:r w:rsidR="00A85057" w:rsidRPr="00A85057">
        <w:rPr>
          <w:rFonts w:ascii="Verdana" w:hAnsi="Verdana"/>
          <w:b/>
          <w:sz w:val="18"/>
          <w:szCs w:val="18"/>
        </w:rPr>
        <w:t xml:space="preserve">otrzymania zamówienia potwierdzonego przez </w:t>
      </w:r>
      <w:proofErr w:type="spellStart"/>
      <w:r w:rsidR="00A85057" w:rsidRPr="00A85057">
        <w:rPr>
          <w:rFonts w:ascii="Verdana" w:hAnsi="Verdana"/>
          <w:b/>
          <w:sz w:val="18"/>
          <w:szCs w:val="18"/>
        </w:rPr>
        <w:t>MNiSW</w:t>
      </w:r>
      <w:proofErr w:type="spellEnd"/>
      <w:r w:rsidR="00A85057">
        <w:rPr>
          <w:rFonts w:ascii="Verdana" w:hAnsi="Verdana"/>
          <w:b/>
          <w:sz w:val="18"/>
          <w:szCs w:val="18"/>
        </w:rPr>
        <w:t xml:space="preserve"> </w:t>
      </w:r>
      <w:r w:rsidR="00D47786" w:rsidRPr="00D47786">
        <w:rPr>
          <w:rFonts w:ascii="Verdana" w:hAnsi="Verdana"/>
          <w:b/>
          <w:bCs/>
          <w:sz w:val="18"/>
          <w:szCs w:val="18"/>
          <w:highlight w:val="yellow"/>
        </w:rPr>
        <w:t>/</w:t>
      </w:r>
      <w:r w:rsidR="00D47786" w:rsidRPr="00D47786">
        <w:rPr>
          <w:rFonts w:ascii="Verdana" w:hAnsi="Verdana"/>
          <w:b/>
          <w:sz w:val="18"/>
          <w:szCs w:val="18"/>
          <w:highlight w:val="yellow"/>
        </w:rPr>
        <w:t xml:space="preserve"> kryterium oceny ofert/</w:t>
      </w:r>
    </w:p>
    <w:p w14:paraId="1D49C15E" w14:textId="77CE1A55" w:rsidR="00204E8D" w:rsidRPr="00204E8D" w:rsidRDefault="008D2AB8" w:rsidP="00204E8D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D09E4">
        <w:rPr>
          <w:rFonts w:ascii="Verdana" w:hAnsi="Verdana"/>
          <w:b/>
          <w:sz w:val="18"/>
          <w:szCs w:val="18"/>
        </w:rPr>
        <w:t>Okres udzielonej gwarancji</w:t>
      </w:r>
      <w:r w:rsidR="00F7165C">
        <w:rPr>
          <w:rFonts w:ascii="Verdana" w:hAnsi="Verdana"/>
          <w:b/>
          <w:sz w:val="18"/>
          <w:szCs w:val="18"/>
        </w:rPr>
        <w:t xml:space="preserve"> producenta</w:t>
      </w:r>
      <w:r w:rsidRPr="00BD09E4">
        <w:rPr>
          <w:rFonts w:ascii="Verdana" w:hAnsi="Verdana"/>
          <w:b/>
          <w:sz w:val="18"/>
          <w:szCs w:val="18"/>
        </w:rPr>
        <w:t xml:space="preserve"> wynosi:</w:t>
      </w:r>
      <w:r w:rsidRPr="00BD09E4">
        <w:rPr>
          <w:rFonts w:ascii="Verdana" w:hAnsi="Verdana"/>
          <w:sz w:val="18"/>
          <w:szCs w:val="18"/>
        </w:rPr>
        <w:t xml:space="preserve"> </w:t>
      </w:r>
      <w:r w:rsidR="00B51BC2" w:rsidRPr="00BD09E4">
        <w:rPr>
          <w:rFonts w:ascii="Verdana" w:hAnsi="Verdana"/>
          <w:sz w:val="18"/>
          <w:szCs w:val="18"/>
        </w:rPr>
        <w:t>…</w:t>
      </w:r>
      <w:r w:rsidR="00D71C24" w:rsidRPr="00BD09E4">
        <w:rPr>
          <w:rFonts w:ascii="Verdana" w:hAnsi="Verdana"/>
          <w:sz w:val="18"/>
          <w:szCs w:val="18"/>
        </w:rPr>
        <w:t>…..</w:t>
      </w:r>
      <w:r w:rsidR="00B51BC2" w:rsidRPr="00BD09E4">
        <w:rPr>
          <w:rFonts w:ascii="Verdana" w:hAnsi="Verdana"/>
          <w:sz w:val="18"/>
          <w:szCs w:val="18"/>
        </w:rPr>
        <w:t xml:space="preserve"> </w:t>
      </w:r>
      <w:r w:rsidR="00B51BC2" w:rsidRPr="00BD09E4">
        <w:rPr>
          <w:rFonts w:ascii="Verdana" w:hAnsi="Verdana"/>
          <w:b/>
          <w:bCs/>
          <w:sz w:val="18"/>
          <w:szCs w:val="18"/>
        </w:rPr>
        <w:t>miesięc</w:t>
      </w:r>
      <w:r w:rsidR="00C06FC5" w:rsidRPr="00BD09E4">
        <w:rPr>
          <w:rFonts w:ascii="Verdana" w:hAnsi="Verdana"/>
          <w:b/>
          <w:bCs/>
          <w:sz w:val="18"/>
          <w:szCs w:val="18"/>
        </w:rPr>
        <w:t>y</w:t>
      </w:r>
      <w:r w:rsidR="00047BA2">
        <w:rPr>
          <w:rFonts w:ascii="Verdana" w:hAnsi="Verdana"/>
          <w:b/>
          <w:bCs/>
          <w:sz w:val="18"/>
          <w:szCs w:val="18"/>
        </w:rPr>
        <w:t xml:space="preserve"> </w:t>
      </w:r>
      <w:r w:rsidR="00D47786" w:rsidRPr="00D47786">
        <w:rPr>
          <w:rFonts w:ascii="Verdana" w:hAnsi="Verdana"/>
          <w:b/>
          <w:bCs/>
          <w:sz w:val="18"/>
          <w:szCs w:val="18"/>
          <w:highlight w:val="yellow"/>
        </w:rPr>
        <w:t>/</w:t>
      </w:r>
      <w:r w:rsidR="00D47786" w:rsidRPr="00D47786">
        <w:rPr>
          <w:rFonts w:ascii="Verdana" w:hAnsi="Verdana"/>
          <w:b/>
          <w:sz w:val="18"/>
          <w:szCs w:val="18"/>
          <w:highlight w:val="yellow"/>
        </w:rPr>
        <w:t xml:space="preserve"> kryterium oceny ofert/</w:t>
      </w:r>
    </w:p>
    <w:p w14:paraId="62103283" w14:textId="6122EAFC" w:rsidR="00204E8D" w:rsidRDefault="00204E8D" w:rsidP="00204E8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  <w:lang w:val="en-US"/>
        </w:rPr>
      </w:pPr>
      <w:proofErr w:type="spellStart"/>
      <w:r w:rsidRPr="00204E8D">
        <w:rPr>
          <w:rFonts w:ascii="Verdana" w:hAnsi="Verdana"/>
          <w:b/>
          <w:sz w:val="18"/>
          <w:szCs w:val="18"/>
          <w:lang w:val="en-US"/>
        </w:rPr>
        <w:t>wsparcie</w:t>
      </w:r>
      <w:proofErr w:type="spellEnd"/>
      <w:r w:rsidRPr="00204E8D">
        <w:rPr>
          <w:rFonts w:ascii="Verdana" w:hAnsi="Verdana"/>
          <w:b/>
          <w:sz w:val="18"/>
          <w:szCs w:val="18"/>
          <w:lang w:val="en-US"/>
        </w:rPr>
        <w:t xml:space="preserve"> on-site </w:t>
      </w:r>
      <w:r>
        <w:rPr>
          <w:rFonts w:ascii="Verdana" w:hAnsi="Verdana"/>
          <w:b/>
          <w:sz w:val="18"/>
          <w:szCs w:val="18"/>
          <w:lang w:val="en-US"/>
        </w:rPr>
        <w:t>*)</w:t>
      </w:r>
    </w:p>
    <w:p w14:paraId="06C67D80" w14:textId="140A7E0F" w:rsidR="00204E8D" w:rsidRDefault="00204E8D" w:rsidP="00204E8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  <w:lang w:val="en-US"/>
        </w:rPr>
      </w:pPr>
      <w:proofErr w:type="spellStart"/>
      <w:r>
        <w:rPr>
          <w:rFonts w:ascii="Verdana" w:hAnsi="Verdana"/>
          <w:b/>
          <w:sz w:val="18"/>
          <w:szCs w:val="18"/>
          <w:lang w:val="en-US"/>
        </w:rPr>
        <w:t>wsparcie</w:t>
      </w:r>
      <w:proofErr w:type="spellEnd"/>
      <w:r>
        <w:rPr>
          <w:rFonts w:ascii="Verdana" w:hAnsi="Verdana"/>
          <w:b/>
          <w:sz w:val="18"/>
          <w:szCs w:val="18"/>
          <w:lang w:val="en-US"/>
        </w:rPr>
        <w:t xml:space="preserve"> </w:t>
      </w:r>
      <w:r w:rsidRPr="00204E8D">
        <w:rPr>
          <w:rFonts w:ascii="Verdana" w:hAnsi="Verdana"/>
          <w:b/>
          <w:sz w:val="18"/>
          <w:szCs w:val="18"/>
          <w:lang w:val="en-US"/>
        </w:rPr>
        <w:t>door-to-door</w:t>
      </w:r>
      <w:r>
        <w:rPr>
          <w:rFonts w:ascii="Verdana" w:hAnsi="Verdana"/>
          <w:b/>
          <w:sz w:val="18"/>
          <w:szCs w:val="18"/>
          <w:lang w:val="en-US"/>
        </w:rPr>
        <w:t xml:space="preserve"> *)</w:t>
      </w:r>
    </w:p>
    <w:p w14:paraId="238E1C20" w14:textId="663C7419" w:rsidR="00204E8D" w:rsidRPr="00204E8D" w:rsidRDefault="00204E8D" w:rsidP="00204E8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04E8D">
        <w:rPr>
          <w:rFonts w:ascii="Verdana" w:hAnsi="Verdana"/>
          <w:b/>
          <w:sz w:val="18"/>
          <w:szCs w:val="18"/>
        </w:rPr>
        <w:t>*) nale</w:t>
      </w:r>
      <w:r>
        <w:rPr>
          <w:rFonts w:ascii="Verdana" w:hAnsi="Verdana"/>
          <w:b/>
          <w:sz w:val="18"/>
          <w:szCs w:val="18"/>
        </w:rPr>
        <w:t>ży zaznaczyć właściwą opcję</w:t>
      </w:r>
    </w:p>
    <w:p w14:paraId="67AD71FC" w14:textId="77777777" w:rsidR="008D2AB8" w:rsidRPr="00BD09E4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BD09E4">
        <w:rPr>
          <w:rFonts w:ascii="Verdana" w:hAnsi="Verdana"/>
          <w:sz w:val="18"/>
          <w:szCs w:val="18"/>
        </w:rPr>
        <w:t>6 marca 2018 r</w:t>
      </w:r>
      <w:r w:rsidRPr="00BD09E4">
        <w:rPr>
          <w:rFonts w:ascii="Verdana" w:hAnsi="Verdana"/>
          <w:sz w:val="18"/>
          <w:szCs w:val="18"/>
        </w:rPr>
        <w:t>.</w:t>
      </w:r>
      <w:r w:rsidR="00A0022B" w:rsidRPr="00BD09E4">
        <w:rPr>
          <w:rFonts w:ascii="Verdana" w:hAnsi="Verdana"/>
          <w:sz w:val="18"/>
          <w:szCs w:val="18"/>
        </w:rPr>
        <w:t xml:space="preserve"> Prawo przedsiębiorców, </w:t>
      </w:r>
      <w:r w:rsidRPr="00BD09E4">
        <w:rPr>
          <w:rFonts w:ascii="Verdana" w:hAnsi="Verdana"/>
          <w:sz w:val="18"/>
          <w:szCs w:val="18"/>
        </w:rPr>
        <w:t>należymy do małych lub średnich przedsiębiorców:</w:t>
      </w:r>
      <w:r w:rsidRPr="00BD09E4">
        <w:rPr>
          <w:rFonts w:ascii="Verdana" w:hAnsi="Verdana"/>
          <w:b/>
          <w:sz w:val="18"/>
          <w:szCs w:val="18"/>
        </w:rPr>
        <w:t xml:space="preserve"> TAK/NIE</w:t>
      </w:r>
    </w:p>
    <w:p w14:paraId="41D45266" w14:textId="77777777" w:rsidR="00EE3647" w:rsidRPr="00C531B4" w:rsidRDefault="00D24B7D" w:rsidP="00EE364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="00EE3647" w:rsidRPr="00C531B4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24374F" w14:textId="77777777" w:rsidR="0093124B" w:rsidRPr="00BD09E4" w:rsidRDefault="0093124B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BD09E4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BD09E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BD09E4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BD09E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32F32840" w14:textId="77777777" w:rsidR="00E90D2D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BD09E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D09E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85B31F4" w14:textId="2BE8F382" w:rsidR="00EE3647" w:rsidRPr="009F2533" w:rsidRDefault="009F2533" w:rsidP="00F975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Z</w:t>
      </w:r>
      <w:r w:rsidR="00EE3647" w:rsidRPr="00F9752D">
        <w:rPr>
          <w:rFonts w:ascii="Verdana" w:hAnsi="Verdana"/>
          <w:b/>
          <w:bCs/>
          <w:color w:val="000000"/>
          <w:sz w:val="18"/>
          <w:szCs w:val="18"/>
        </w:rPr>
        <w:t>aoferowan</w:t>
      </w:r>
      <w:r w:rsidR="00944B2F">
        <w:rPr>
          <w:rFonts w:ascii="Verdana" w:hAnsi="Verdana"/>
          <w:b/>
          <w:bCs/>
          <w:color w:val="000000"/>
          <w:sz w:val="18"/>
          <w:szCs w:val="18"/>
        </w:rPr>
        <w:t>y</w:t>
      </w:r>
      <w:r w:rsidR="00EE3647" w:rsidRPr="00F9752D">
        <w:rPr>
          <w:rFonts w:ascii="Verdana" w:hAnsi="Verdana"/>
          <w:b/>
          <w:bCs/>
          <w:color w:val="000000"/>
          <w:sz w:val="18"/>
          <w:szCs w:val="18"/>
        </w:rPr>
        <w:t xml:space="preserve"> przez nas </w:t>
      </w:r>
      <w:proofErr w:type="spellStart"/>
      <w:r w:rsidR="00944B2F">
        <w:rPr>
          <w:rFonts w:ascii="Verdana" w:hAnsi="Verdana"/>
          <w:b/>
          <w:bCs/>
          <w:color w:val="000000"/>
          <w:sz w:val="18"/>
          <w:szCs w:val="18"/>
        </w:rPr>
        <w:t>sprzet</w:t>
      </w:r>
      <w:proofErr w:type="spellEnd"/>
      <w:r w:rsidR="00EE3647" w:rsidRPr="00F9752D">
        <w:rPr>
          <w:rFonts w:ascii="Verdana" w:hAnsi="Verdana"/>
          <w:b/>
          <w:bCs/>
          <w:color w:val="000000"/>
          <w:sz w:val="18"/>
          <w:szCs w:val="18"/>
        </w:rPr>
        <w:t xml:space="preserve"> pochodz</w:t>
      </w:r>
      <w:r w:rsidR="00944B2F">
        <w:rPr>
          <w:rFonts w:ascii="Verdana" w:hAnsi="Verdana"/>
          <w:b/>
          <w:bCs/>
          <w:color w:val="000000"/>
          <w:sz w:val="18"/>
          <w:szCs w:val="18"/>
        </w:rPr>
        <w:t>i</w:t>
      </w:r>
      <w:r w:rsidR="00EE3647" w:rsidRPr="00F9752D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r w:rsidR="00F9752D" w:rsidRPr="00F9752D">
        <w:rPr>
          <w:rFonts w:ascii="Verdana" w:eastAsia="Aptos" w:hAnsi="Verdana"/>
          <w:b/>
          <w:bCs/>
          <w:sz w:val="18"/>
          <w:szCs w:val="18"/>
          <w:lang w:eastAsia="en-US"/>
        </w:rPr>
        <w:t xml:space="preserve">z oficjalnego kanału dystrybucji producenta i </w:t>
      </w:r>
      <w:r w:rsidR="00F9752D">
        <w:rPr>
          <w:rFonts w:ascii="Verdana" w:eastAsia="Aptos" w:hAnsi="Verdana"/>
          <w:b/>
          <w:bCs/>
          <w:sz w:val="18"/>
          <w:szCs w:val="18"/>
          <w:lang w:eastAsia="en-US"/>
        </w:rPr>
        <w:t>są</w:t>
      </w:r>
      <w:r w:rsidR="00F9752D" w:rsidRPr="00F9752D">
        <w:rPr>
          <w:rFonts w:ascii="Verdana" w:eastAsia="Aptos" w:hAnsi="Verdana"/>
          <w:b/>
          <w:bCs/>
          <w:sz w:val="18"/>
          <w:szCs w:val="18"/>
          <w:lang w:eastAsia="en-US"/>
        </w:rPr>
        <w:t xml:space="preserve"> objęt</w:t>
      </w:r>
      <w:r w:rsidR="00F9752D">
        <w:rPr>
          <w:rFonts w:ascii="Verdana" w:eastAsia="Aptos" w:hAnsi="Verdana"/>
          <w:b/>
          <w:bCs/>
          <w:sz w:val="18"/>
          <w:szCs w:val="18"/>
          <w:lang w:eastAsia="en-US"/>
        </w:rPr>
        <w:t>e</w:t>
      </w:r>
      <w:r w:rsidR="00F9752D" w:rsidRPr="00F9752D">
        <w:rPr>
          <w:rFonts w:ascii="Verdana" w:eastAsia="Aptos" w:hAnsi="Verdana"/>
          <w:b/>
          <w:bCs/>
          <w:sz w:val="18"/>
          <w:szCs w:val="18"/>
          <w:lang w:eastAsia="en-US"/>
        </w:rPr>
        <w:t xml:space="preserve"> gwarancją producenta.</w:t>
      </w:r>
    </w:p>
    <w:p w14:paraId="61E286E6" w14:textId="58932D33" w:rsidR="009F2533" w:rsidRPr="00F9752D" w:rsidRDefault="009F2533" w:rsidP="00F975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Gwarancja i serwis będzie świadczony przez producenta lub partnera serwisowego producenta tj. ………………………………….</w:t>
      </w:r>
    </w:p>
    <w:p w14:paraId="213BEC38" w14:textId="77777777" w:rsidR="00EA1E2F" w:rsidRPr="00BD09E4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BD09E4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D09E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BD09E4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D09E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BD09E4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BD09E4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BD09E4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D09E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BD09E4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D09E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BD09E4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D09E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BD09E4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D09E4">
              <w:rPr>
                <w:rFonts w:ascii="Verdana" w:hAnsi="Verdana"/>
                <w:sz w:val="18"/>
                <w:szCs w:val="18"/>
              </w:rPr>
              <w:t>Nazwa podwykonawcy</w:t>
            </w:r>
            <w:r w:rsidRPr="00BD09E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BD09E4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BD09E4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BD09E4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BD09E4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BD09E4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BD09E4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BD09E4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BD09E4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BD09E4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BD09E4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BD09E4">
        <w:rPr>
          <w:rFonts w:ascii="Verdana" w:hAnsi="Verdana" w:cs="Times New Roman"/>
          <w:sz w:val="18"/>
          <w:szCs w:val="18"/>
        </w:rPr>
        <w:tab/>
        <w:t>Imię i Nazwisko</w:t>
      </w:r>
      <w:r w:rsidRPr="00BD09E4">
        <w:rPr>
          <w:rFonts w:ascii="Verdana" w:hAnsi="Verdana" w:cs="Times New Roman"/>
          <w:sz w:val="18"/>
          <w:szCs w:val="18"/>
        </w:rPr>
        <w:tab/>
      </w:r>
      <w:r w:rsidRPr="00BD09E4">
        <w:rPr>
          <w:rFonts w:ascii="Verdana" w:hAnsi="Verdana" w:cs="Times New Roman"/>
          <w:sz w:val="18"/>
          <w:szCs w:val="18"/>
        </w:rPr>
        <w:tab/>
      </w:r>
      <w:r w:rsidRPr="00BD09E4">
        <w:rPr>
          <w:rFonts w:ascii="Verdana" w:hAnsi="Verdana" w:cs="Times New Roman"/>
          <w:sz w:val="18"/>
          <w:szCs w:val="18"/>
        </w:rPr>
        <w:tab/>
      </w:r>
      <w:r w:rsidRPr="00BD09E4">
        <w:rPr>
          <w:rFonts w:ascii="Verdana" w:hAnsi="Verdana" w:cs="Times New Roman"/>
          <w:sz w:val="18"/>
          <w:szCs w:val="18"/>
        </w:rPr>
        <w:tab/>
      </w:r>
      <w:r w:rsidRPr="00BD09E4">
        <w:rPr>
          <w:rFonts w:ascii="Verdana" w:hAnsi="Verdana" w:cs="Times New Roman"/>
          <w:sz w:val="18"/>
          <w:szCs w:val="18"/>
        </w:rPr>
        <w:tab/>
      </w:r>
      <w:r w:rsidRPr="00BD09E4">
        <w:rPr>
          <w:rFonts w:ascii="Verdana" w:hAnsi="Verdana" w:cs="Times New Roman"/>
          <w:sz w:val="18"/>
          <w:szCs w:val="18"/>
        </w:rPr>
        <w:tab/>
      </w:r>
      <w:r w:rsidRPr="00BD09E4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BD09E4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D09E4">
        <w:rPr>
          <w:rFonts w:ascii="Verdana" w:hAnsi="Verdana"/>
          <w:sz w:val="18"/>
          <w:szCs w:val="18"/>
        </w:rPr>
        <w:tab/>
      </w:r>
      <w:r w:rsidRPr="00BD09E4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BD09E4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D09E4">
        <w:rPr>
          <w:rFonts w:ascii="Verdana" w:hAnsi="Verdana"/>
          <w:sz w:val="18"/>
          <w:szCs w:val="18"/>
        </w:rPr>
        <w:tab/>
      </w:r>
      <w:r w:rsidRPr="00BD09E4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BD09E4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BD09E4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BD09E4">
        <w:rPr>
          <w:rFonts w:ascii="Verdana" w:hAnsi="Verdana"/>
          <w:sz w:val="18"/>
          <w:szCs w:val="18"/>
        </w:rPr>
        <w:t>ych</w:t>
      </w:r>
      <w:proofErr w:type="spellEnd"/>
      <w:r w:rsidRPr="00BD09E4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BD09E4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BD09E4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BD09E4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BD09E4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BD09E4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BD09E4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BD09E4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BD09E4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BD09E4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BD09E4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0A317854" w14:textId="42EC5E42" w:rsidR="00EA1E2F" w:rsidRPr="00BD09E4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BD09E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976D4" w14:textId="77777777" w:rsidR="00CC7AEC" w:rsidRDefault="00CC7AEC">
      <w:r>
        <w:separator/>
      </w:r>
    </w:p>
  </w:endnote>
  <w:endnote w:type="continuationSeparator" w:id="0">
    <w:p w14:paraId="1C20711A" w14:textId="77777777" w:rsidR="00CC7AEC" w:rsidRDefault="00CC7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36FB9FE0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A3551" w14:textId="77777777" w:rsidR="00CC7AEC" w:rsidRDefault="00CC7AEC">
      <w:r>
        <w:separator/>
      </w:r>
    </w:p>
  </w:footnote>
  <w:footnote w:type="continuationSeparator" w:id="0">
    <w:p w14:paraId="754FFA98" w14:textId="77777777" w:rsidR="00CC7AEC" w:rsidRDefault="00CC7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88A98A" w14:textId="50EA32A2"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8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2013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0065"/>
    <w:rsid w:val="00012286"/>
    <w:rsid w:val="00022890"/>
    <w:rsid w:val="00034F7B"/>
    <w:rsid w:val="00047BA2"/>
    <w:rsid w:val="0005028C"/>
    <w:rsid w:val="00052B44"/>
    <w:rsid w:val="000704FC"/>
    <w:rsid w:val="00071C5A"/>
    <w:rsid w:val="00071CCC"/>
    <w:rsid w:val="000B405D"/>
    <w:rsid w:val="000B66B2"/>
    <w:rsid w:val="000B731D"/>
    <w:rsid w:val="000D4B21"/>
    <w:rsid w:val="000D6134"/>
    <w:rsid w:val="000E09C7"/>
    <w:rsid w:val="000F3192"/>
    <w:rsid w:val="000F5256"/>
    <w:rsid w:val="000F6589"/>
    <w:rsid w:val="00101D8E"/>
    <w:rsid w:val="00106636"/>
    <w:rsid w:val="001122C2"/>
    <w:rsid w:val="00116EC6"/>
    <w:rsid w:val="0012195A"/>
    <w:rsid w:val="00146439"/>
    <w:rsid w:val="001801DD"/>
    <w:rsid w:val="001871ED"/>
    <w:rsid w:val="00193773"/>
    <w:rsid w:val="001C42DD"/>
    <w:rsid w:val="001D4612"/>
    <w:rsid w:val="001F2EEA"/>
    <w:rsid w:val="00204E8D"/>
    <w:rsid w:val="00207E98"/>
    <w:rsid w:val="00223193"/>
    <w:rsid w:val="002333D7"/>
    <w:rsid w:val="002723B0"/>
    <w:rsid w:val="00280F8B"/>
    <w:rsid w:val="002C151E"/>
    <w:rsid w:val="002E185F"/>
    <w:rsid w:val="002F04BF"/>
    <w:rsid w:val="00307748"/>
    <w:rsid w:val="00315A4A"/>
    <w:rsid w:val="00320D7C"/>
    <w:rsid w:val="00330F79"/>
    <w:rsid w:val="00332124"/>
    <w:rsid w:val="00333ADC"/>
    <w:rsid w:val="00337880"/>
    <w:rsid w:val="003822AF"/>
    <w:rsid w:val="00391F08"/>
    <w:rsid w:val="003B53A3"/>
    <w:rsid w:val="003C78AA"/>
    <w:rsid w:val="003E7332"/>
    <w:rsid w:val="003F27AB"/>
    <w:rsid w:val="003F3905"/>
    <w:rsid w:val="003F54AF"/>
    <w:rsid w:val="00437B7D"/>
    <w:rsid w:val="00440E22"/>
    <w:rsid w:val="00461AFF"/>
    <w:rsid w:val="00481FB1"/>
    <w:rsid w:val="004A4D10"/>
    <w:rsid w:val="004B7300"/>
    <w:rsid w:val="004C6753"/>
    <w:rsid w:val="004D554A"/>
    <w:rsid w:val="004E770B"/>
    <w:rsid w:val="005168D6"/>
    <w:rsid w:val="005576C0"/>
    <w:rsid w:val="00561135"/>
    <w:rsid w:val="00566231"/>
    <w:rsid w:val="005667D2"/>
    <w:rsid w:val="005831C5"/>
    <w:rsid w:val="00595C87"/>
    <w:rsid w:val="005B7B2E"/>
    <w:rsid w:val="005D2C65"/>
    <w:rsid w:val="005E6D94"/>
    <w:rsid w:val="005E70CC"/>
    <w:rsid w:val="005E78D3"/>
    <w:rsid w:val="005F7858"/>
    <w:rsid w:val="00633113"/>
    <w:rsid w:val="0063384F"/>
    <w:rsid w:val="00643C6F"/>
    <w:rsid w:val="00646202"/>
    <w:rsid w:val="006506AD"/>
    <w:rsid w:val="0065290F"/>
    <w:rsid w:val="006749FA"/>
    <w:rsid w:val="006815F6"/>
    <w:rsid w:val="006B67C7"/>
    <w:rsid w:val="006D0DFC"/>
    <w:rsid w:val="006E37A2"/>
    <w:rsid w:val="006E4A4C"/>
    <w:rsid w:val="006F6C6C"/>
    <w:rsid w:val="007748F0"/>
    <w:rsid w:val="00787EE5"/>
    <w:rsid w:val="007A04B2"/>
    <w:rsid w:val="007A0D83"/>
    <w:rsid w:val="007A4129"/>
    <w:rsid w:val="007A4321"/>
    <w:rsid w:val="007A4FFA"/>
    <w:rsid w:val="007C7A31"/>
    <w:rsid w:val="007F5BFD"/>
    <w:rsid w:val="0083096E"/>
    <w:rsid w:val="00833933"/>
    <w:rsid w:val="00853083"/>
    <w:rsid w:val="00866AC9"/>
    <w:rsid w:val="00887B64"/>
    <w:rsid w:val="008A1D1A"/>
    <w:rsid w:val="008B2F0C"/>
    <w:rsid w:val="008B39B8"/>
    <w:rsid w:val="008B4928"/>
    <w:rsid w:val="008B6159"/>
    <w:rsid w:val="008D2AB8"/>
    <w:rsid w:val="008F08FC"/>
    <w:rsid w:val="008F1C66"/>
    <w:rsid w:val="008F7678"/>
    <w:rsid w:val="00905AFA"/>
    <w:rsid w:val="0091196F"/>
    <w:rsid w:val="00916ADD"/>
    <w:rsid w:val="0093124B"/>
    <w:rsid w:val="00944B2F"/>
    <w:rsid w:val="00970FE4"/>
    <w:rsid w:val="009B1AF1"/>
    <w:rsid w:val="009D1D22"/>
    <w:rsid w:val="009F2533"/>
    <w:rsid w:val="00A0022B"/>
    <w:rsid w:val="00A346FE"/>
    <w:rsid w:val="00A34F03"/>
    <w:rsid w:val="00A448C5"/>
    <w:rsid w:val="00A47B4D"/>
    <w:rsid w:val="00A83018"/>
    <w:rsid w:val="00A85057"/>
    <w:rsid w:val="00AB3FE3"/>
    <w:rsid w:val="00AC79B9"/>
    <w:rsid w:val="00AD78C5"/>
    <w:rsid w:val="00AE7922"/>
    <w:rsid w:val="00AF3EAD"/>
    <w:rsid w:val="00AF4095"/>
    <w:rsid w:val="00AF704D"/>
    <w:rsid w:val="00B35BA8"/>
    <w:rsid w:val="00B51BC2"/>
    <w:rsid w:val="00B67DE2"/>
    <w:rsid w:val="00B774DC"/>
    <w:rsid w:val="00B817AD"/>
    <w:rsid w:val="00BD09E4"/>
    <w:rsid w:val="00BE64B5"/>
    <w:rsid w:val="00C06FC5"/>
    <w:rsid w:val="00C11FCB"/>
    <w:rsid w:val="00C308C1"/>
    <w:rsid w:val="00C6570C"/>
    <w:rsid w:val="00C72428"/>
    <w:rsid w:val="00C843B7"/>
    <w:rsid w:val="00C969A6"/>
    <w:rsid w:val="00CA7D36"/>
    <w:rsid w:val="00CB7724"/>
    <w:rsid w:val="00CC7AEC"/>
    <w:rsid w:val="00CE6217"/>
    <w:rsid w:val="00D02F02"/>
    <w:rsid w:val="00D14AA4"/>
    <w:rsid w:val="00D17C13"/>
    <w:rsid w:val="00D24208"/>
    <w:rsid w:val="00D24B7D"/>
    <w:rsid w:val="00D3177E"/>
    <w:rsid w:val="00D4654C"/>
    <w:rsid w:val="00D47786"/>
    <w:rsid w:val="00D5222E"/>
    <w:rsid w:val="00D60C38"/>
    <w:rsid w:val="00D6378D"/>
    <w:rsid w:val="00D66893"/>
    <w:rsid w:val="00D71C24"/>
    <w:rsid w:val="00D76DDC"/>
    <w:rsid w:val="00D90ACB"/>
    <w:rsid w:val="00D93FEC"/>
    <w:rsid w:val="00DA4B87"/>
    <w:rsid w:val="00DB0B82"/>
    <w:rsid w:val="00DB7042"/>
    <w:rsid w:val="00DB79D3"/>
    <w:rsid w:val="00DC1500"/>
    <w:rsid w:val="00DC7791"/>
    <w:rsid w:val="00DD6F16"/>
    <w:rsid w:val="00DF7E08"/>
    <w:rsid w:val="00E44371"/>
    <w:rsid w:val="00E5627D"/>
    <w:rsid w:val="00E90D2D"/>
    <w:rsid w:val="00E949B0"/>
    <w:rsid w:val="00EA1E2F"/>
    <w:rsid w:val="00EA77CE"/>
    <w:rsid w:val="00EB7B6F"/>
    <w:rsid w:val="00EC0BEA"/>
    <w:rsid w:val="00EC41E9"/>
    <w:rsid w:val="00ED2F04"/>
    <w:rsid w:val="00EE3647"/>
    <w:rsid w:val="00EE48AA"/>
    <w:rsid w:val="00F00591"/>
    <w:rsid w:val="00F05DF4"/>
    <w:rsid w:val="00F23C53"/>
    <w:rsid w:val="00F27B24"/>
    <w:rsid w:val="00F51688"/>
    <w:rsid w:val="00F53146"/>
    <w:rsid w:val="00F65A2F"/>
    <w:rsid w:val="00F7165C"/>
    <w:rsid w:val="00F91018"/>
    <w:rsid w:val="00F95706"/>
    <w:rsid w:val="00F9752D"/>
    <w:rsid w:val="00FA0F30"/>
    <w:rsid w:val="00FA51A4"/>
    <w:rsid w:val="00FE10B0"/>
    <w:rsid w:val="00FE3B86"/>
    <w:rsid w:val="00FE545C"/>
    <w:rsid w:val="00FF0018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751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Justyna Domino</cp:lastModifiedBy>
  <cp:revision>2</cp:revision>
  <cp:lastPrinted>2025-08-04T06:59:00Z</cp:lastPrinted>
  <dcterms:created xsi:type="dcterms:W3CDTF">2026-06-03T07:29:00Z</dcterms:created>
  <dcterms:modified xsi:type="dcterms:W3CDTF">2026-06-03T07:29:00Z</dcterms:modified>
</cp:coreProperties>
</file>