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8A6C9" w14:textId="3F8530ED" w:rsidR="008D2AB8" w:rsidRPr="00ED27E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D27E9">
        <w:rPr>
          <w:rFonts w:ascii="Verdana" w:hAnsi="Verdana"/>
          <w:sz w:val="18"/>
          <w:szCs w:val="18"/>
        </w:rPr>
        <w:t xml:space="preserve">Załącznik nr </w:t>
      </w:r>
      <w:r w:rsidR="00012286" w:rsidRPr="00ED27E9">
        <w:rPr>
          <w:rFonts w:ascii="Verdana" w:hAnsi="Verdana"/>
          <w:sz w:val="18"/>
          <w:szCs w:val="18"/>
        </w:rPr>
        <w:t>1</w:t>
      </w:r>
    </w:p>
    <w:p w14:paraId="44234283" w14:textId="77777777" w:rsidR="008D2AB8" w:rsidRPr="00ED27E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7BB7F19" w14:textId="77777777" w:rsidR="008D2AB8" w:rsidRPr="00ED27E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FORMULARZ OFERTY</w:t>
      </w:r>
    </w:p>
    <w:p w14:paraId="0F079DF4" w14:textId="77777777" w:rsidR="008D2AB8" w:rsidRPr="00ED27E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2435223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NAZWA WYKONAWCY:…………………………………………………</w:t>
      </w:r>
      <w:r w:rsidR="00ED27E9">
        <w:rPr>
          <w:rFonts w:ascii="Verdana" w:hAnsi="Verdana"/>
          <w:sz w:val="18"/>
          <w:szCs w:val="18"/>
        </w:rPr>
        <w:t>…………………………………</w:t>
      </w:r>
      <w:r w:rsidRPr="00ED27E9">
        <w:rPr>
          <w:rFonts w:ascii="Verdana" w:hAnsi="Verdana"/>
          <w:sz w:val="18"/>
          <w:szCs w:val="18"/>
        </w:rPr>
        <w:t>…………………..</w:t>
      </w:r>
    </w:p>
    <w:p w14:paraId="5BB2E0E7" w14:textId="77777777" w:rsidR="00ED27E9" w:rsidRPr="00A669DD" w:rsidRDefault="00ED27E9" w:rsidP="00ED27E9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14:paraId="786AF61A" w14:textId="77777777" w:rsidR="00ED27E9" w:rsidRDefault="00ED27E9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A702AC6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7C25B3FC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4D76C461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7E9">
        <w:rPr>
          <w:rFonts w:ascii="Verdana" w:hAnsi="Verdana"/>
          <w:sz w:val="18"/>
          <w:szCs w:val="18"/>
          <w:lang w:val="de-DE"/>
        </w:rPr>
        <w:t>TEL.</w:t>
      </w:r>
      <w:r w:rsidRPr="00ED27E9">
        <w:rPr>
          <w:rFonts w:ascii="Verdana" w:hAnsi="Verdana"/>
          <w:sz w:val="18"/>
          <w:szCs w:val="18"/>
          <w:lang w:val="en-US"/>
        </w:rPr>
        <w:t>………………………………………………………</w:t>
      </w:r>
      <w:r w:rsidR="00ED27E9">
        <w:rPr>
          <w:rFonts w:ascii="Verdana" w:hAnsi="Verdana"/>
          <w:sz w:val="18"/>
          <w:szCs w:val="18"/>
          <w:lang w:val="en-US"/>
        </w:rPr>
        <w:t>………………………………………………</w:t>
      </w:r>
      <w:r w:rsidRPr="00ED27E9">
        <w:rPr>
          <w:rFonts w:ascii="Verdana" w:hAnsi="Verdana"/>
          <w:sz w:val="18"/>
          <w:szCs w:val="18"/>
          <w:lang w:val="en-US"/>
        </w:rPr>
        <w:t>……………………………………..</w:t>
      </w:r>
    </w:p>
    <w:p w14:paraId="6058A490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7E9">
        <w:rPr>
          <w:rFonts w:ascii="Verdana" w:hAnsi="Verdana"/>
          <w:sz w:val="18"/>
          <w:szCs w:val="18"/>
          <w:lang w:val="de-DE"/>
        </w:rPr>
        <w:t xml:space="preserve">FAX </w:t>
      </w:r>
      <w:r w:rsidRPr="00ED27E9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</w:t>
      </w:r>
      <w:r w:rsidR="00ED27E9">
        <w:rPr>
          <w:rFonts w:ascii="Verdana" w:hAnsi="Verdana"/>
          <w:sz w:val="18"/>
          <w:szCs w:val="18"/>
          <w:lang w:val="en-US"/>
        </w:rPr>
        <w:t>………………………………………………</w:t>
      </w:r>
      <w:r w:rsidRPr="00ED27E9">
        <w:rPr>
          <w:rFonts w:ascii="Verdana" w:hAnsi="Verdana"/>
          <w:sz w:val="18"/>
          <w:szCs w:val="18"/>
          <w:lang w:val="en-US"/>
        </w:rPr>
        <w:t>…….</w:t>
      </w:r>
    </w:p>
    <w:p w14:paraId="43AE14A9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7E9">
        <w:rPr>
          <w:rFonts w:ascii="Verdana" w:hAnsi="Verdana"/>
          <w:sz w:val="18"/>
          <w:szCs w:val="18"/>
          <w:lang w:val="de-DE"/>
        </w:rPr>
        <w:t>E-MAIL……………………………………………………</w:t>
      </w:r>
      <w:r w:rsidR="00ED27E9">
        <w:rPr>
          <w:rFonts w:ascii="Verdana" w:hAnsi="Verdana"/>
          <w:sz w:val="18"/>
          <w:szCs w:val="18"/>
          <w:lang w:val="de-DE"/>
        </w:rPr>
        <w:t>…………………………………………..</w:t>
      </w:r>
      <w:r w:rsidRPr="00ED27E9">
        <w:rPr>
          <w:rFonts w:ascii="Verdana" w:hAnsi="Verdana"/>
          <w:sz w:val="18"/>
          <w:szCs w:val="18"/>
          <w:lang w:val="de-DE"/>
        </w:rPr>
        <w:t>…………………………………….</w:t>
      </w:r>
    </w:p>
    <w:p w14:paraId="085B63E6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  <w:lang w:val="de-DE"/>
        </w:rPr>
        <w:t>NIP…………………</w:t>
      </w:r>
      <w:r w:rsidR="00ED27E9">
        <w:rPr>
          <w:rFonts w:ascii="Verdana" w:hAnsi="Verdana"/>
          <w:sz w:val="18"/>
          <w:szCs w:val="18"/>
          <w:lang w:val="de-DE"/>
        </w:rPr>
        <w:t>……………………</w:t>
      </w:r>
      <w:r w:rsidRPr="00ED27E9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ED27E9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3514337D" w14:textId="77777777"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BANK/ NR KONTA …………………………………………………</w:t>
      </w:r>
      <w:r w:rsidR="00ED27E9">
        <w:rPr>
          <w:rFonts w:ascii="Verdana" w:hAnsi="Verdana"/>
          <w:sz w:val="18"/>
          <w:szCs w:val="18"/>
        </w:rPr>
        <w:t>…………………..</w:t>
      </w:r>
      <w:r w:rsidRPr="00ED27E9">
        <w:rPr>
          <w:rFonts w:ascii="Verdana" w:hAnsi="Verdana"/>
          <w:sz w:val="18"/>
          <w:szCs w:val="18"/>
        </w:rPr>
        <w:t>…………………………</w:t>
      </w:r>
    </w:p>
    <w:p w14:paraId="63082071" w14:textId="77777777" w:rsidR="008D2AB8" w:rsidRPr="00ED27E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Do: Nazwa i siedziba Zamawiającego:</w:t>
      </w:r>
    </w:p>
    <w:p w14:paraId="49D18DAE" w14:textId="77777777" w:rsidR="00917E15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Akademia Górniczo - Hutnicza</w:t>
      </w:r>
    </w:p>
    <w:p w14:paraId="07352501" w14:textId="77777777" w:rsidR="00917E15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im. Stanisława Staszica w Krakowie</w:t>
      </w:r>
    </w:p>
    <w:p w14:paraId="1CD95435" w14:textId="77777777" w:rsidR="008D2AB8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Dział Zamówień Publicznych</w:t>
      </w:r>
      <w:r w:rsidR="008D2AB8" w:rsidRPr="00ED27E9">
        <w:rPr>
          <w:rFonts w:ascii="Verdana" w:hAnsi="Verdana"/>
          <w:b/>
          <w:sz w:val="18"/>
          <w:szCs w:val="18"/>
        </w:rPr>
        <w:t xml:space="preserve">  </w:t>
      </w:r>
    </w:p>
    <w:p w14:paraId="58803B9C" w14:textId="77777777" w:rsidR="008D2AB8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Al. Mickiewicza</w:t>
      </w:r>
      <w:r w:rsidR="008D2AB8" w:rsidRPr="00ED27E9">
        <w:rPr>
          <w:rFonts w:ascii="Verdana" w:hAnsi="Verdana"/>
          <w:b/>
          <w:sz w:val="18"/>
          <w:szCs w:val="18"/>
        </w:rPr>
        <w:t xml:space="preserve"> </w:t>
      </w:r>
      <w:r w:rsidRPr="00ED27E9">
        <w:rPr>
          <w:rFonts w:ascii="Verdana" w:hAnsi="Verdana"/>
          <w:b/>
          <w:sz w:val="18"/>
          <w:szCs w:val="18"/>
        </w:rPr>
        <w:t>30</w:t>
      </w:r>
      <w:r w:rsidR="008D2AB8" w:rsidRPr="00ED27E9">
        <w:rPr>
          <w:rFonts w:ascii="Verdana" w:hAnsi="Verdana"/>
          <w:b/>
          <w:sz w:val="18"/>
          <w:szCs w:val="18"/>
        </w:rPr>
        <w:t xml:space="preserve"> </w:t>
      </w:r>
    </w:p>
    <w:p w14:paraId="4A7BBF04" w14:textId="77777777" w:rsidR="008D2AB8" w:rsidRPr="00ED27E9" w:rsidRDefault="00917E15" w:rsidP="008D2AB8">
      <w:pPr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30-059</w:t>
      </w:r>
      <w:r w:rsidR="008D2AB8" w:rsidRPr="00ED27E9">
        <w:rPr>
          <w:rFonts w:ascii="Verdana" w:hAnsi="Verdana"/>
          <w:b/>
          <w:sz w:val="18"/>
          <w:szCs w:val="18"/>
        </w:rPr>
        <w:t xml:space="preserve"> </w:t>
      </w:r>
      <w:r w:rsidRPr="00ED27E9">
        <w:rPr>
          <w:rFonts w:ascii="Verdana" w:hAnsi="Verdana"/>
          <w:b/>
          <w:sz w:val="18"/>
          <w:szCs w:val="18"/>
        </w:rPr>
        <w:t>Kraków</w:t>
      </w:r>
      <w:r w:rsidR="008D2AB8" w:rsidRPr="00ED27E9">
        <w:rPr>
          <w:rFonts w:ascii="Verdana" w:hAnsi="Verdana"/>
          <w:b/>
          <w:sz w:val="18"/>
          <w:szCs w:val="18"/>
        </w:rPr>
        <w:t xml:space="preserve">,  </w:t>
      </w:r>
    </w:p>
    <w:p w14:paraId="085BD326" w14:textId="77777777" w:rsidR="008D2AB8" w:rsidRPr="00ED27E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5C01259" w14:textId="33526870" w:rsidR="008D2AB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05854">
        <w:rPr>
          <w:rFonts w:ascii="Verdana" w:hAnsi="Verdana"/>
          <w:b/>
          <w:sz w:val="18"/>
          <w:szCs w:val="18"/>
        </w:rPr>
        <w:t>d</w:t>
      </w:r>
      <w:r w:rsidR="00D05854" w:rsidRPr="00D05854">
        <w:rPr>
          <w:rFonts w:ascii="Verdana" w:hAnsi="Verdana"/>
          <w:b/>
          <w:sz w:val="18"/>
          <w:szCs w:val="18"/>
        </w:rPr>
        <w:t xml:space="preserve">ostawa akcesoriów fotograficznych dla </w:t>
      </w:r>
      <w:proofErr w:type="spellStart"/>
      <w:r w:rsidR="00D05854" w:rsidRPr="00D05854">
        <w:rPr>
          <w:rFonts w:ascii="Verdana" w:hAnsi="Verdana"/>
          <w:b/>
          <w:sz w:val="18"/>
          <w:szCs w:val="18"/>
        </w:rPr>
        <w:t>WIMiC</w:t>
      </w:r>
      <w:proofErr w:type="spellEnd"/>
      <w:r w:rsidR="00917E15" w:rsidRPr="00ED27E9">
        <w:rPr>
          <w:rFonts w:ascii="Verdana" w:hAnsi="Verdana"/>
          <w:b/>
          <w:sz w:val="18"/>
          <w:szCs w:val="18"/>
        </w:rPr>
        <w:t xml:space="preserve"> - KC-DE-zp.</w:t>
      </w:r>
      <w:r w:rsidR="00D05854">
        <w:rPr>
          <w:rFonts w:ascii="Verdana" w:hAnsi="Verdana"/>
          <w:b/>
          <w:sz w:val="18"/>
          <w:szCs w:val="18"/>
        </w:rPr>
        <w:t>25.237.2026</w:t>
      </w:r>
      <w:r w:rsidRPr="00ED27E9">
        <w:rPr>
          <w:rFonts w:ascii="Verdana" w:hAnsi="Verdana"/>
          <w:b/>
          <w:sz w:val="18"/>
          <w:szCs w:val="18"/>
        </w:rPr>
        <w:t xml:space="preserve">, </w:t>
      </w:r>
      <w:r w:rsidRPr="00ED27E9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41235804" w14:textId="77777777" w:rsidR="005740EF" w:rsidRPr="00ED27E9" w:rsidRDefault="005740EF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Style w:val="Tabela-Siatka"/>
        <w:tblW w:w="930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2551"/>
        <w:gridCol w:w="713"/>
        <w:gridCol w:w="5358"/>
      </w:tblGrid>
      <w:tr w:rsidR="005740EF" w:rsidRPr="00E07BEB" w14:paraId="67F9667F" w14:textId="77777777" w:rsidTr="008E1856">
        <w:trPr>
          <w:trHeight w:val="626"/>
          <w:jc w:val="center"/>
        </w:trPr>
        <w:tc>
          <w:tcPr>
            <w:tcW w:w="686" w:type="dxa"/>
            <w:hideMark/>
          </w:tcPr>
          <w:p w14:paraId="60905545" w14:textId="77777777" w:rsidR="005740EF" w:rsidRPr="005740EF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5740EF">
              <w:rPr>
                <w:rFonts w:ascii="Verdana" w:hAnsi="Verdana"/>
                <w:sz w:val="18"/>
                <w:szCs w:val="18"/>
                <w:lang w:val="en-US"/>
              </w:rPr>
              <w:t>Lp</w:t>
            </w:r>
            <w:proofErr w:type="spellEnd"/>
            <w:r w:rsidRPr="005740EF">
              <w:rPr>
                <w:rFonts w:ascii="Verdana" w:hAnsi="Verdana"/>
                <w:sz w:val="18"/>
                <w:szCs w:val="18"/>
                <w:lang w:val="en-US"/>
              </w:rPr>
              <w:t>.</w:t>
            </w:r>
          </w:p>
        </w:tc>
        <w:tc>
          <w:tcPr>
            <w:tcW w:w="2552" w:type="dxa"/>
            <w:hideMark/>
          </w:tcPr>
          <w:p w14:paraId="1C2422D7" w14:textId="77777777" w:rsidR="005740EF" w:rsidRPr="008E1856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Przedmiot</w:t>
            </w:r>
            <w:proofErr w:type="spellEnd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zamówienia</w:t>
            </w:r>
            <w:proofErr w:type="spellEnd"/>
          </w:p>
        </w:tc>
        <w:tc>
          <w:tcPr>
            <w:tcW w:w="709" w:type="dxa"/>
            <w:hideMark/>
          </w:tcPr>
          <w:p w14:paraId="315965BA" w14:textId="77777777" w:rsidR="005740EF" w:rsidRPr="008E1856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Ilość</w:t>
            </w:r>
            <w:proofErr w:type="spellEnd"/>
          </w:p>
        </w:tc>
        <w:tc>
          <w:tcPr>
            <w:tcW w:w="5361" w:type="dxa"/>
            <w:hideMark/>
          </w:tcPr>
          <w:p w14:paraId="4DA05F52" w14:textId="68CA0E54" w:rsidR="005740EF" w:rsidRPr="008E1856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Producent </w:t>
            </w:r>
            <w:proofErr w:type="spellStart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model </w:t>
            </w:r>
            <w:proofErr w:type="spellStart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oferowanego</w:t>
            </w:r>
            <w:proofErr w:type="spellEnd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1856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produktu</w:t>
            </w:r>
            <w:proofErr w:type="spellEnd"/>
          </w:p>
        </w:tc>
      </w:tr>
      <w:tr w:rsidR="005740EF" w:rsidRPr="00E07BEB" w14:paraId="39826E62" w14:textId="77777777" w:rsidTr="008E1856">
        <w:trPr>
          <w:trHeight w:val="700"/>
          <w:jc w:val="center"/>
        </w:trPr>
        <w:tc>
          <w:tcPr>
            <w:tcW w:w="686" w:type="dxa"/>
            <w:hideMark/>
          </w:tcPr>
          <w:p w14:paraId="65DDF9A4" w14:textId="77777777" w:rsidR="005740EF" w:rsidRPr="005740EF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sz w:val="18"/>
                <w:szCs w:val="18"/>
                <w:lang w:val="en-US"/>
              </w:rPr>
              <w:t>1</w:t>
            </w:r>
          </w:p>
        </w:tc>
        <w:tc>
          <w:tcPr>
            <w:tcW w:w="2552" w:type="dxa"/>
            <w:hideMark/>
          </w:tcPr>
          <w:p w14:paraId="0FBEEAD0" w14:textId="357B895D" w:rsidR="005740EF" w:rsidRPr="008E1856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Obiektyw</w:t>
            </w:r>
            <w:proofErr w:type="spellEnd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makro</w:t>
            </w:r>
            <w:proofErr w:type="spellEnd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09" w:type="dxa"/>
            <w:hideMark/>
          </w:tcPr>
          <w:p w14:paraId="2A42E60F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1 </w:t>
            </w:r>
            <w:proofErr w:type="spellStart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szt</w:t>
            </w:r>
            <w:proofErr w:type="spellEnd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5361" w:type="dxa"/>
          </w:tcPr>
          <w:p w14:paraId="6380A5A3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5740EF" w:rsidRPr="00E07BEB" w14:paraId="15D8AA6A" w14:textId="77777777" w:rsidTr="008E1856">
        <w:trPr>
          <w:trHeight w:val="710"/>
          <w:jc w:val="center"/>
        </w:trPr>
        <w:tc>
          <w:tcPr>
            <w:tcW w:w="686" w:type="dxa"/>
            <w:hideMark/>
          </w:tcPr>
          <w:p w14:paraId="5BD16B95" w14:textId="77777777" w:rsidR="005740EF" w:rsidRPr="005740EF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sz w:val="18"/>
                <w:szCs w:val="18"/>
                <w:lang w:val="en-US"/>
              </w:rPr>
              <w:t>2</w:t>
            </w:r>
          </w:p>
        </w:tc>
        <w:tc>
          <w:tcPr>
            <w:tcW w:w="2552" w:type="dxa"/>
            <w:hideMark/>
          </w:tcPr>
          <w:p w14:paraId="0C1925FF" w14:textId="2CF3FC9B" w:rsidR="005740EF" w:rsidRPr="008E1856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Statyw</w:t>
            </w:r>
            <w:proofErr w:type="spellEnd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fotograficzny</w:t>
            </w:r>
            <w:proofErr w:type="spellEnd"/>
          </w:p>
        </w:tc>
        <w:tc>
          <w:tcPr>
            <w:tcW w:w="709" w:type="dxa"/>
            <w:hideMark/>
          </w:tcPr>
          <w:p w14:paraId="3BD36C92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1 </w:t>
            </w:r>
            <w:proofErr w:type="spellStart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szt</w:t>
            </w:r>
            <w:proofErr w:type="spellEnd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5361" w:type="dxa"/>
          </w:tcPr>
          <w:p w14:paraId="38F8FB13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5740EF" w:rsidRPr="00E07BEB" w14:paraId="3A77249C" w14:textId="77777777" w:rsidTr="008E1856">
        <w:trPr>
          <w:trHeight w:val="706"/>
          <w:jc w:val="center"/>
        </w:trPr>
        <w:tc>
          <w:tcPr>
            <w:tcW w:w="686" w:type="dxa"/>
            <w:hideMark/>
          </w:tcPr>
          <w:p w14:paraId="340E615A" w14:textId="77777777" w:rsidR="005740EF" w:rsidRPr="005740EF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sz w:val="18"/>
                <w:szCs w:val="18"/>
                <w:lang w:val="en-US"/>
              </w:rPr>
              <w:t>3</w:t>
            </w:r>
          </w:p>
        </w:tc>
        <w:tc>
          <w:tcPr>
            <w:tcW w:w="2552" w:type="dxa"/>
            <w:hideMark/>
          </w:tcPr>
          <w:p w14:paraId="26B9800E" w14:textId="1B9CB949" w:rsidR="005740EF" w:rsidRPr="008E1856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Ramię</w:t>
            </w:r>
            <w:proofErr w:type="spellEnd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łamane</w:t>
            </w:r>
            <w:proofErr w:type="spellEnd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782985">
              <w:rPr>
                <w:rFonts w:ascii="Verdana" w:hAnsi="Verdana"/>
                <w:sz w:val="18"/>
                <w:szCs w:val="18"/>
                <w:lang w:val="en-US"/>
              </w:rPr>
              <w:t>pojedyncze</w:t>
            </w:r>
            <w:proofErr w:type="spellEnd"/>
          </w:p>
        </w:tc>
        <w:tc>
          <w:tcPr>
            <w:tcW w:w="709" w:type="dxa"/>
            <w:hideMark/>
          </w:tcPr>
          <w:p w14:paraId="35726211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2 </w:t>
            </w:r>
            <w:proofErr w:type="spellStart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szt</w:t>
            </w:r>
            <w:proofErr w:type="spellEnd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5361" w:type="dxa"/>
          </w:tcPr>
          <w:p w14:paraId="0028FCDF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5740EF" w:rsidRPr="00E07BEB" w14:paraId="6AB28169" w14:textId="77777777" w:rsidTr="008E1856">
        <w:trPr>
          <w:trHeight w:val="583"/>
          <w:jc w:val="center"/>
        </w:trPr>
        <w:tc>
          <w:tcPr>
            <w:tcW w:w="686" w:type="dxa"/>
            <w:hideMark/>
          </w:tcPr>
          <w:p w14:paraId="07C4418D" w14:textId="77777777" w:rsidR="005740EF" w:rsidRPr="005740EF" w:rsidRDefault="005740EF" w:rsidP="008E1856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sz w:val="18"/>
                <w:szCs w:val="18"/>
                <w:lang w:val="en-US"/>
              </w:rPr>
              <w:t>4</w:t>
            </w:r>
          </w:p>
        </w:tc>
        <w:tc>
          <w:tcPr>
            <w:tcW w:w="2552" w:type="dxa"/>
            <w:hideMark/>
          </w:tcPr>
          <w:p w14:paraId="0F137FA3" w14:textId="77777777" w:rsidR="005740EF" w:rsidRPr="008E1856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Głowica</w:t>
            </w:r>
            <w:proofErr w:type="spellEnd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1856">
              <w:rPr>
                <w:rFonts w:ascii="Verdana" w:hAnsi="Verdana"/>
                <w:sz w:val="18"/>
                <w:szCs w:val="18"/>
                <w:lang w:val="en-US"/>
              </w:rPr>
              <w:t>statywowa</w:t>
            </w:r>
            <w:proofErr w:type="spellEnd"/>
          </w:p>
        </w:tc>
        <w:tc>
          <w:tcPr>
            <w:tcW w:w="709" w:type="dxa"/>
            <w:hideMark/>
          </w:tcPr>
          <w:p w14:paraId="7A1459A4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jc w:val="center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1 </w:t>
            </w:r>
            <w:proofErr w:type="spellStart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szt</w:t>
            </w:r>
            <w:proofErr w:type="spellEnd"/>
            <w:r w:rsidRPr="005740EF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5361" w:type="dxa"/>
          </w:tcPr>
          <w:p w14:paraId="79BFE914" w14:textId="77777777" w:rsidR="005740EF" w:rsidRPr="005740EF" w:rsidRDefault="005740EF" w:rsidP="00CE783C">
            <w:pPr>
              <w:tabs>
                <w:tab w:val="right" w:pos="9000"/>
              </w:tabs>
              <w:spacing w:before="24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</w:tbl>
    <w:p w14:paraId="748CCD5A" w14:textId="77777777" w:rsidR="008D2AB8" w:rsidRDefault="008D2AB8" w:rsidP="008D2AB8">
      <w:pPr>
        <w:tabs>
          <w:tab w:val="right" w:pos="9000"/>
        </w:tabs>
      </w:pPr>
    </w:p>
    <w:p w14:paraId="58AEDA8C" w14:textId="77777777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przedmiotu zamówienia: ………………………….. PLN</w:t>
      </w:r>
    </w:p>
    <w:p w14:paraId="47031995" w14:textId="77777777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5CF9321C" w14:textId="77777777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przedmiotu zamówienia: …………………………. PLN</w:t>
      </w:r>
    </w:p>
    <w:p w14:paraId="5F0432DD" w14:textId="77777777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3F202832" w14:textId="24578B30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 brutto: ………………………………..…………………………………</w:t>
      </w:r>
      <w:r w:rsidR="00D05854">
        <w:rPr>
          <w:rFonts w:ascii="Verdana" w:hAnsi="Verdana"/>
          <w:b/>
          <w:sz w:val="18"/>
          <w:szCs w:val="18"/>
        </w:rPr>
        <w:t>……………………</w:t>
      </w:r>
      <w:r w:rsidR="00765ED4">
        <w:rPr>
          <w:rFonts w:ascii="Verdana" w:hAnsi="Verdana"/>
          <w:b/>
          <w:sz w:val="18"/>
          <w:szCs w:val="18"/>
        </w:rPr>
        <w:t>…………</w:t>
      </w:r>
    </w:p>
    <w:p w14:paraId="4FB2CCD2" w14:textId="77777777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19687925" w14:textId="518191FE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powyższa cena zawiera podatek VAT w wysokości 23%, </w:t>
      </w:r>
      <w:proofErr w:type="spellStart"/>
      <w:r>
        <w:rPr>
          <w:rFonts w:ascii="Verdana" w:hAnsi="Verdana"/>
          <w:b/>
          <w:sz w:val="18"/>
          <w:szCs w:val="18"/>
        </w:rPr>
        <w:t>tj</w:t>
      </w:r>
      <w:proofErr w:type="spellEnd"/>
      <w:r>
        <w:rPr>
          <w:rFonts w:ascii="Verdana" w:hAnsi="Verdana"/>
          <w:b/>
          <w:sz w:val="18"/>
          <w:szCs w:val="18"/>
        </w:rPr>
        <w:t>: …………………</w:t>
      </w:r>
      <w:r w:rsidR="00765ED4">
        <w:rPr>
          <w:rFonts w:ascii="Verdana" w:hAnsi="Verdana"/>
          <w:b/>
          <w:sz w:val="18"/>
          <w:szCs w:val="18"/>
        </w:rPr>
        <w:t>…………</w:t>
      </w:r>
      <w:r>
        <w:rPr>
          <w:rFonts w:ascii="Verdana" w:hAnsi="Verdana"/>
          <w:b/>
          <w:sz w:val="18"/>
          <w:szCs w:val="18"/>
        </w:rPr>
        <w:t>… PLN</w:t>
      </w:r>
    </w:p>
    <w:p w14:paraId="57FC46A6" w14:textId="77777777"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308FF02D" w14:textId="43EC1895" w:rsidR="00ED27E9" w:rsidRPr="00800872" w:rsidRDefault="00ED27E9" w:rsidP="00D05854">
      <w:pPr>
        <w:widowControl w:val="0"/>
        <w:spacing w:line="480" w:lineRule="auto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800872">
        <w:rPr>
          <w:rFonts w:ascii="Verdana" w:hAnsi="Verdana"/>
          <w:b/>
          <w:bCs/>
          <w:sz w:val="18"/>
          <w:szCs w:val="18"/>
        </w:rPr>
        <w:t xml:space="preserve">do …………. dni  od daty </w:t>
      </w:r>
      <w:r>
        <w:rPr>
          <w:rFonts w:ascii="Verdana" w:hAnsi="Verdana"/>
          <w:b/>
          <w:bCs/>
          <w:sz w:val="18"/>
          <w:szCs w:val="18"/>
        </w:rPr>
        <w:t>podpisania umowy</w:t>
      </w:r>
      <w:r w:rsidR="0096583A">
        <w:rPr>
          <w:rFonts w:ascii="Verdana" w:hAnsi="Verdana"/>
          <w:b/>
          <w:bCs/>
          <w:sz w:val="18"/>
          <w:szCs w:val="18"/>
        </w:rPr>
        <w:t>*</w:t>
      </w:r>
    </w:p>
    <w:p w14:paraId="4B74D375" w14:textId="26010153" w:rsidR="00ED27E9" w:rsidRDefault="00ED27E9" w:rsidP="00782985">
      <w:pPr>
        <w:widowControl w:val="0"/>
        <w:spacing w:line="480" w:lineRule="auto"/>
        <w:jc w:val="both"/>
        <w:rPr>
          <w:rFonts w:ascii="Verdana" w:hAnsi="Verdana"/>
          <w:i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Okres udzielonej gwarancji wynosi:</w:t>
      </w:r>
      <w:r w:rsidRPr="00800872">
        <w:rPr>
          <w:rFonts w:ascii="Verdana" w:hAnsi="Verdana"/>
          <w:sz w:val="18"/>
          <w:szCs w:val="18"/>
        </w:rPr>
        <w:t xml:space="preserve"> </w:t>
      </w:r>
      <w:r w:rsidRPr="00800872">
        <w:rPr>
          <w:rFonts w:ascii="Verdana" w:hAnsi="Verdana"/>
          <w:b/>
          <w:bCs/>
          <w:sz w:val="18"/>
          <w:szCs w:val="18"/>
        </w:rPr>
        <w:t>………………… miesiące</w:t>
      </w:r>
      <w:r>
        <w:rPr>
          <w:rFonts w:ascii="Verdana" w:hAnsi="Verdana"/>
          <w:b/>
          <w:bCs/>
          <w:sz w:val="18"/>
          <w:szCs w:val="18"/>
        </w:rPr>
        <w:t>*</w:t>
      </w:r>
      <w:r w:rsidR="0096583A">
        <w:rPr>
          <w:rFonts w:ascii="Verdana" w:hAnsi="Verdana"/>
          <w:b/>
          <w:bCs/>
          <w:sz w:val="18"/>
          <w:szCs w:val="18"/>
        </w:rPr>
        <w:t>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BE11CAC" w14:textId="77777777" w:rsidR="00ED27E9" w:rsidRPr="001B4B11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lastRenderedPageBreak/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14:paraId="6615E546" w14:textId="77777777" w:rsidR="00ED27E9" w:rsidRPr="001B4B11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*</w:t>
      </w:r>
      <w:r w:rsidRPr="001B4B11">
        <w:rPr>
          <w:rFonts w:ascii="Verdana" w:hAnsi="Verdana"/>
          <w:i/>
          <w:sz w:val="18"/>
          <w:szCs w:val="18"/>
        </w:rPr>
        <w:t xml:space="preserve">)Zamawiający informuje, że w przypadku braku wpisania gwarancji przez Wykonawcę, Zamawiający przyjmie gwarancję minimalną, </w:t>
      </w:r>
      <w:proofErr w:type="spellStart"/>
      <w:r w:rsidRPr="001B4B11">
        <w:rPr>
          <w:rFonts w:ascii="Verdana" w:hAnsi="Verdana"/>
          <w:i/>
          <w:sz w:val="18"/>
          <w:szCs w:val="18"/>
        </w:rPr>
        <w:t>tj</w:t>
      </w:r>
      <w:proofErr w:type="spellEnd"/>
      <w:r w:rsidRPr="001B4B11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24</w:t>
      </w:r>
      <w:r w:rsidRPr="001B4B11">
        <w:rPr>
          <w:rFonts w:ascii="Verdana" w:hAnsi="Verdana"/>
          <w:i/>
          <w:sz w:val="18"/>
          <w:szCs w:val="18"/>
        </w:rPr>
        <w:t xml:space="preserve"> miesi</w:t>
      </w:r>
      <w:r>
        <w:rPr>
          <w:rFonts w:ascii="Verdana" w:hAnsi="Verdana"/>
          <w:i/>
          <w:sz w:val="18"/>
          <w:szCs w:val="18"/>
        </w:rPr>
        <w:t>ące</w:t>
      </w:r>
    </w:p>
    <w:p w14:paraId="710992C2" w14:textId="77777777" w:rsidR="00ED27E9" w:rsidRPr="00800872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174FFEA3" w14:textId="77777777" w:rsidR="00ED27E9" w:rsidRPr="00800872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00872">
        <w:rPr>
          <w:rFonts w:ascii="Verdana" w:hAnsi="Verdana"/>
          <w:b/>
          <w:sz w:val="18"/>
          <w:szCs w:val="18"/>
        </w:rPr>
        <w:t xml:space="preserve"> TAK/NIE</w:t>
      </w:r>
    </w:p>
    <w:p w14:paraId="72E864E4" w14:textId="77777777" w:rsidR="00ED27E9" w:rsidRPr="00800872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płatności: </w:t>
      </w:r>
      <w:r w:rsidRPr="0080087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8736913" w14:textId="77777777" w:rsidR="00ED27E9" w:rsidRPr="00370C79" w:rsidRDefault="00ED27E9" w:rsidP="00ED27E9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E92ED9E" w14:textId="77777777" w:rsidR="00ED27E9" w:rsidRDefault="00ED27E9" w:rsidP="00ED27E9">
      <w:pPr>
        <w:rPr>
          <w:rFonts w:ascii="Verdana" w:hAnsi="Verdana"/>
          <w:b/>
          <w:sz w:val="18"/>
          <w:szCs w:val="18"/>
          <w:u w:val="single"/>
        </w:rPr>
      </w:pPr>
    </w:p>
    <w:p w14:paraId="45B2BFEF" w14:textId="77777777" w:rsidR="00ED27E9" w:rsidRPr="00370C79" w:rsidRDefault="00ED27E9" w:rsidP="00ED27E9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579FF20" w14:textId="77777777" w:rsidR="00ED27E9" w:rsidRPr="00370C79" w:rsidRDefault="00ED27E9" w:rsidP="00ED27E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3D5D84" w14:textId="77777777" w:rsidR="00ED27E9" w:rsidRPr="00370C79" w:rsidRDefault="00ED27E9" w:rsidP="00ED27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98A90" w14:textId="77777777"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7858896" w14:textId="77777777" w:rsidR="00ED27E9" w:rsidRPr="00370C79" w:rsidRDefault="00ED27E9" w:rsidP="00ED27E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D5A6E8" w14:textId="77777777" w:rsidR="00ED27E9" w:rsidRPr="00370C79" w:rsidRDefault="00ED27E9" w:rsidP="00ED27E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70BF89" w14:textId="77777777" w:rsidR="00ED27E9" w:rsidRPr="00370C79" w:rsidRDefault="00ED27E9" w:rsidP="00ED27E9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27E9" w:rsidRPr="00370C79" w14:paraId="54B1D05F" w14:textId="77777777" w:rsidTr="008C14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0DFE3" w14:textId="77777777"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9B745" w14:textId="77777777"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B08A790" w14:textId="77777777"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10FC75" w14:textId="77777777"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D27E9" w:rsidRPr="00370C79" w14:paraId="382CC8F2" w14:textId="77777777" w:rsidTr="008C14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3AB5F" w14:textId="77777777" w:rsidR="00ED27E9" w:rsidRPr="00370C79" w:rsidRDefault="00ED27E9" w:rsidP="008C14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233B3" w14:textId="77777777"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65236" w14:textId="77777777"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D27E9" w:rsidRPr="00370C79" w14:paraId="49C92AD7" w14:textId="77777777" w:rsidTr="008C14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5B1F9" w14:textId="77777777" w:rsidR="00ED27E9" w:rsidRPr="00370C79" w:rsidRDefault="00ED27E9" w:rsidP="008C14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970EE" w14:textId="77777777"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E1B47" w14:textId="77777777"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57D4ED9" w14:textId="77777777"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346C561" w14:textId="77777777" w:rsidR="00ED27E9" w:rsidRPr="00370C79" w:rsidRDefault="00ED27E9" w:rsidP="00ED27E9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D0EFF50" w14:textId="77777777"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14:paraId="4365A19D" w14:textId="77777777"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CF5E020" w14:textId="77777777"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14:paraId="6FA3E82A" w14:textId="77777777"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E0E8A77" w14:textId="77777777"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14:paraId="0EE2F723" w14:textId="77777777" w:rsidR="00ED27E9" w:rsidRPr="00370C79" w:rsidRDefault="00ED27E9" w:rsidP="00ED27E9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42FAF97" w14:textId="77777777"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14:paraId="246FFE56" w14:textId="77777777"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77CF1D8" w14:textId="77777777"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F56EC0D" w14:textId="77777777"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14AA5683" w14:textId="77777777"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5C5A45F" w14:textId="77777777"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lastRenderedPageBreak/>
        <w:t>……………………………………………..……………………………………………</w:t>
      </w:r>
    </w:p>
    <w:p w14:paraId="6A3FC6F9" w14:textId="77777777" w:rsidR="00ED27E9" w:rsidRPr="00370C79" w:rsidRDefault="00ED27E9" w:rsidP="00ED27E9">
      <w:pPr>
        <w:jc w:val="both"/>
        <w:rPr>
          <w:rFonts w:ascii="Verdana" w:hAnsi="Verdana"/>
          <w:sz w:val="18"/>
          <w:szCs w:val="18"/>
        </w:rPr>
      </w:pPr>
    </w:p>
    <w:p w14:paraId="2BC11EF7" w14:textId="77777777" w:rsidR="00ED27E9" w:rsidRPr="00370C79" w:rsidRDefault="00ED27E9" w:rsidP="00ED27E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2ACDC1C6" w14:textId="77777777" w:rsidR="00ED27E9" w:rsidRPr="00370C79" w:rsidRDefault="00ED27E9" w:rsidP="00ED27E9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28F8CD1" w14:textId="77777777" w:rsidR="00ED27E9" w:rsidRPr="00370C79" w:rsidRDefault="00ED27E9" w:rsidP="00ED27E9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4819F721" w14:textId="77777777" w:rsidR="00ED27E9" w:rsidRPr="00370C79" w:rsidRDefault="00ED27E9" w:rsidP="00ED27E9">
      <w:pPr>
        <w:rPr>
          <w:rFonts w:ascii="Verdana" w:hAnsi="Verdana"/>
          <w:sz w:val="18"/>
          <w:szCs w:val="18"/>
        </w:rPr>
      </w:pPr>
    </w:p>
    <w:p w14:paraId="272A9896" w14:textId="77777777" w:rsidR="00ED27E9" w:rsidRPr="00370C79" w:rsidRDefault="00ED27E9" w:rsidP="00ED27E9">
      <w:pPr>
        <w:jc w:val="right"/>
        <w:rPr>
          <w:rFonts w:ascii="Verdana" w:hAnsi="Verdana"/>
          <w:sz w:val="18"/>
          <w:szCs w:val="18"/>
        </w:rPr>
      </w:pPr>
    </w:p>
    <w:p w14:paraId="282C860A" w14:textId="77777777" w:rsidR="00ED27E9" w:rsidRPr="00370C79" w:rsidRDefault="00ED27E9" w:rsidP="00ED27E9">
      <w:pPr>
        <w:rPr>
          <w:rFonts w:ascii="Verdana" w:hAnsi="Verdana"/>
          <w:sz w:val="18"/>
          <w:szCs w:val="18"/>
        </w:rPr>
      </w:pPr>
    </w:p>
    <w:p w14:paraId="4F1EF56A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C840A1">
      <w:footerReference w:type="default" r:id="rId8"/>
      <w:pgSz w:w="11906" w:h="16838"/>
      <w:pgMar w:top="1418" w:right="1418" w:bottom="1418" w:left="1418" w:header="708" w:footer="708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E403E" w14:textId="77777777" w:rsidR="00E72C09" w:rsidRDefault="00E72C09">
      <w:r>
        <w:separator/>
      </w:r>
    </w:p>
  </w:endnote>
  <w:endnote w:type="continuationSeparator" w:id="0">
    <w:p w14:paraId="69019D37" w14:textId="77777777" w:rsidR="00E72C09" w:rsidRDefault="00E7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B8F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5E363" w14:textId="77777777" w:rsidR="00E72C09" w:rsidRDefault="00E72C09">
      <w:r>
        <w:separator/>
      </w:r>
    </w:p>
  </w:footnote>
  <w:footnote w:type="continuationSeparator" w:id="0">
    <w:p w14:paraId="73506FE8" w14:textId="77777777" w:rsidR="00E72C09" w:rsidRDefault="00E72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76852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1084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885415">
    <w:abstractNumId w:val="0"/>
  </w:num>
  <w:num w:numId="4" w16cid:durableId="54744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035"/>
    <w:rsid w:val="00012286"/>
    <w:rsid w:val="00032A8C"/>
    <w:rsid w:val="000704FC"/>
    <w:rsid w:val="00071CCC"/>
    <w:rsid w:val="000B731D"/>
    <w:rsid w:val="000D6134"/>
    <w:rsid w:val="000E09C7"/>
    <w:rsid w:val="000F6589"/>
    <w:rsid w:val="00106636"/>
    <w:rsid w:val="00116EC6"/>
    <w:rsid w:val="00134B4C"/>
    <w:rsid w:val="0013553D"/>
    <w:rsid w:val="001801DD"/>
    <w:rsid w:val="001D1B21"/>
    <w:rsid w:val="001D4612"/>
    <w:rsid w:val="00207E98"/>
    <w:rsid w:val="00220C77"/>
    <w:rsid w:val="002723B0"/>
    <w:rsid w:val="002B6AFF"/>
    <w:rsid w:val="002D6468"/>
    <w:rsid w:val="00315A4A"/>
    <w:rsid w:val="00386D63"/>
    <w:rsid w:val="0044266C"/>
    <w:rsid w:val="004B7300"/>
    <w:rsid w:val="004C6753"/>
    <w:rsid w:val="005740EF"/>
    <w:rsid w:val="00595C87"/>
    <w:rsid w:val="005D2C65"/>
    <w:rsid w:val="005E15E5"/>
    <w:rsid w:val="005E6D94"/>
    <w:rsid w:val="00603C8B"/>
    <w:rsid w:val="0063384F"/>
    <w:rsid w:val="00643C6F"/>
    <w:rsid w:val="00646202"/>
    <w:rsid w:val="0065290F"/>
    <w:rsid w:val="006815F6"/>
    <w:rsid w:val="006A646A"/>
    <w:rsid w:val="00756622"/>
    <w:rsid w:val="007654AA"/>
    <w:rsid w:val="00765ED4"/>
    <w:rsid w:val="007748F0"/>
    <w:rsid w:val="00782985"/>
    <w:rsid w:val="007834F1"/>
    <w:rsid w:val="007A4321"/>
    <w:rsid w:val="007A57F8"/>
    <w:rsid w:val="00833933"/>
    <w:rsid w:val="00853083"/>
    <w:rsid w:val="008B2F0C"/>
    <w:rsid w:val="008B4928"/>
    <w:rsid w:val="008D2AB8"/>
    <w:rsid w:val="008E1856"/>
    <w:rsid w:val="008F1C66"/>
    <w:rsid w:val="00917E15"/>
    <w:rsid w:val="00945AF5"/>
    <w:rsid w:val="0096583A"/>
    <w:rsid w:val="00970FE4"/>
    <w:rsid w:val="009946B4"/>
    <w:rsid w:val="009C0695"/>
    <w:rsid w:val="00A0022B"/>
    <w:rsid w:val="00A27DA7"/>
    <w:rsid w:val="00A346FE"/>
    <w:rsid w:val="00A47B4D"/>
    <w:rsid w:val="00A83018"/>
    <w:rsid w:val="00B007FC"/>
    <w:rsid w:val="00B76035"/>
    <w:rsid w:val="00B774DC"/>
    <w:rsid w:val="00C54A22"/>
    <w:rsid w:val="00C840A1"/>
    <w:rsid w:val="00C969A6"/>
    <w:rsid w:val="00CA7D36"/>
    <w:rsid w:val="00CE2437"/>
    <w:rsid w:val="00CE783C"/>
    <w:rsid w:val="00D05854"/>
    <w:rsid w:val="00D24208"/>
    <w:rsid w:val="00D60C38"/>
    <w:rsid w:val="00D66893"/>
    <w:rsid w:val="00D90ACB"/>
    <w:rsid w:val="00DC1500"/>
    <w:rsid w:val="00DD0229"/>
    <w:rsid w:val="00E07BEB"/>
    <w:rsid w:val="00E36130"/>
    <w:rsid w:val="00E44371"/>
    <w:rsid w:val="00E72C09"/>
    <w:rsid w:val="00E949B0"/>
    <w:rsid w:val="00EC0BEA"/>
    <w:rsid w:val="00ED27E9"/>
    <w:rsid w:val="00F00591"/>
    <w:rsid w:val="00F02DB6"/>
    <w:rsid w:val="00F51688"/>
    <w:rsid w:val="00F53146"/>
    <w:rsid w:val="00F91018"/>
    <w:rsid w:val="00F97853"/>
    <w:rsid w:val="00FA0F30"/>
    <w:rsid w:val="00FA51A4"/>
    <w:rsid w:val="00FE545C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702305"/>
  <w15:chartTrackingRefBased/>
  <w15:docId w15:val="{CE0784AD-47A5-4248-81D6-81FE7A87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07B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A557F-1F46-447C-AD12-CDEBCD457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Justyna Domino</cp:lastModifiedBy>
  <cp:revision>2</cp:revision>
  <cp:lastPrinted>2026-06-01T08:06:00Z</cp:lastPrinted>
  <dcterms:created xsi:type="dcterms:W3CDTF">2026-06-02T07:58:00Z</dcterms:created>
  <dcterms:modified xsi:type="dcterms:W3CDTF">2026-06-02T07:58:00Z</dcterms:modified>
</cp:coreProperties>
</file>