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C0F79" w14:textId="77777777" w:rsidR="006E2150" w:rsidRPr="00F5465E" w:rsidRDefault="006E2150" w:rsidP="006E2150">
      <w:pPr>
        <w:spacing w:before="48" w:line="240" w:lineRule="atLeast"/>
        <w:jc w:val="right"/>
        <w:rPr>
          <w:bCs/>
          <w:sz w:val="22"/>
          <w:szCs w:val="22"/>
        </w:rPr>
      </w:pPr>
      <w:r w:rsidRPr="00F5465E">
        <w:rPr>
          <w:bCs/>
          <w:sz w:val="22"/>
          <w:szCs w:val="22"/>
        </w:rPr>
        <w:t>Załącznik nr 5</w:t>
      </w:r>
    </w:p>
    <w:p w14:paraId="796A9CCD" w14:textId="77777777" w:rsidR="006E2150" w:rsidRPr="00F5465E" w:rsidRDefault="006E2150" w:rsidP="006E2150">
      <w:pPr>
        <w:spacing w:before="48" w:line="240" w:lineRule="atLeast"/>
        <w:jc w:val="center"/>
        <w:rPr>
          <w:bCs/>
          <w:sz w:val="22"/>
          <w:szCs w:val="22"/>
        </w:rPr>
      </w:pPr>
      <w:r w:rsidRPr="00F5465E">
        <w:rPr>
          <w:bCs/>
          <w:sz w:val="22"/>
          <w:szCs w:val="22"/>
        </w:rPr>
        <w:t>WZÓR UMOWY</w:t>
      </w:r>
    </w:p>
    <w:p w14:paraId="0A0E4A74" w14:textId="77777777" w:rsidR="006E2150" w:rsidRPr="00F5465E" w:rsidRDefault="006E2150" w:rsidP="006E2150">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614AFFDB" w14:textId="77777777" w:rsidR="006E2150" w:rsidRPr="00F5465E" w:rsidRDefault="006E2150" w:rsidP="006E2150">
      <w:pPr>
        <w:spacing w:before="48"/>
        <w:rPr>
          <w:bCs/>
          <w:sz w:val="22"/>
          <w:szCs w:val="22"/>
        </w:rPr>
      </w:pPr>
    </w:p>
    <w:p w14:paraId="15466BD9" w14:textId="2038B5D3" w:rsidR="006E2150" w:rsidRPr="00F5465E" w:rsidRDefault="006E2150" w:rsidP="006E2150">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235</w:t>
      </w:r>
      <w:r w:rsidRPr="00F5465E">
        <w:rPr>
          <w:rFonts w:ascii="Times New Roman" w:hAnsi="Times New Roman"/>
          <w:bCs/>
          <w:sz w:val="22"/>
          <w:szCs w:val="22"/>
        </w:rPr>
        <w:t>.2026,</w:t>
      </w:r>
    </w:p>
    <w:p w14:paraId="49A41DE7"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381BF7FE"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24059348"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04EFF9FE"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055627AB"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553C8CE8"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0EF68C8E"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237AE91F"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3D4E1351"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747E815" w14:textId="77777777" w:rsidR="006E2150" w:rsidRPr="00F5465E" w:rsidRDefault="006E2150" w:rsidP="006E2150">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1C9F6FC8"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2B9012C4"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512CAB24"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39AE57EC" w14:textId="77777777" w:rsidR="006E2150" w:rsidRPr="00F5465E" w:rsidRDefault="006E2150" w:rsidP="006E2150">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706FDC63" w14:textId="77777777" w:rsidR="006E2150" w:rsidRPr="00F5465E" w:rsidRDefault="006E2150" w:rsidP="006E2150">
      <w:pPr>
        <w:pStyle w:val="Tekstpodstawowy"/>
        <w:ind w:right="-47"/>
        <w:jc w:val="center"/>
        <w:rPr>
          <w:rFonts w:ascii="Times New Roman" w:hAnsi="Times New Roman"/>
          <w:b/>
          <w:bCs/>
          <w:sz w:val="22"/>
          <w:szCs w:val="22"/>
        </w:rPr>
      </w:pPr>
    </w:p>
    <w:p w14:paraId="0E66B223"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14CC990C" w14:textId="4F222976"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235</w:t>
      </w:r>
      <w:r w:rsidRPr="00F5465E">
        <w:rPr>
          <w:rFonts w:ascii="Times New Roman" w:hAnsi="Times New Roman"/>
          <w:bCs/>
          <w:sz w:val="22"/>
          <w:szCs w:val="22"/>
        </w:rPr>
        <w:t xml:space="preserve">.2026. </w:t>
      </w:r>
    </w:p>
    <w:p w14:paraId="08181AE8"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1FCCFCF1"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1610680B"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0E743435"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1B03904D" w14:textId="77777777" w:rsidR="006E2150" w:rsidRPr="00F5465E" w:rsidRDefault="006E2150" w:rsidP="006E2150">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72C3928A" w14:textId="77777777" w:rsidR="006E2150" w:rsidRPr="00F5465E" w:rsidRDefault="006E2150" w:rsidP="006E2150">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53D9BDA7" w14:textId="77777777" w:rsidR="006E2150" w:rsidRPr="00F5465E" w:rsidRDefault="006E2150" w:rsidP="006E2150">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634DA3E1" w14:textId="77777777" w:rsidR="006E2150" w:rsidRPr="00F5465E" w:rsidRDefault="006E2150" w:rsidP="006E2150">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3494E460" w14:textId="77777777" w:rsidR="006E2150" w:rsidRPr="00F5465E" w:rsidRDefault="006E2150" w:rsidP="006E2150">
      <w:pPr>
        <w:pStyle w:val="Tekstpodstawowy"/>
        <w:ind w:right="-47"/>
        <w:jc w:val="center"/>
        <w:rPr>
          <w:rFonts w:ascii="Times New Roman" w:hAnsi="Times New Roman"/>
          <w:b/>
          <w:bCs/>
          <w:sz w:val="22"/>
          <w:szCs w:val="22"/>
        </w:rPr>
      </w:pPr>
    </w:p>
    <w:p w14:paraId="4F0A1775"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5132C283"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235D01B8" w14:textId="77777777" w:rsidR="006E2150" w:rsidRPr="00F5465E" w:rsidRDefault="006E2150" w:rsidP="006E2150">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4217B96C"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23314C50"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35495801" w14:textId="77777777" w:rsidR="006E2150" w:rsidRPr="00F5465E" w:rsidRDefault="006E2150" w:rsidP="006E2150">
      <w:pPr>
        <w:pStyle w:val="Tekstpodstawowy"/>
        <w:ind w:right="-47"/>
        <w:rPr>
          <w:rFonts w:ascii="Times New Roman" w:hAnsi="Times New Roman"/>
          <w:b/>
          <w:bCs/>
          <w:sz w:val="22"/>
          <w:szCs w:val="22"/>
        </w:rPr>
      </w:pPr>
    </w:p>
    <w:p w14:paraId="59C1E804"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7EEED07E"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2AC17952" w14:textId="77777777" w:rsidR="006E2150" w:rsidRPr="00F5465E" w:rsidRDefault="006E2150" w:rsidP="006E2150">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5B5808E4"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5B5A0551" w14:textId="77777777" w:rsidR="006E2150" w:rsidRPr="00F5465E" w:rsidRDefault="006E2150" w:rsidP="006E2150">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278AE33F"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163CB42B" w14:textId="77777777" w:rsidR="006E2150" w:rsidRPr="00F5465E" w:rsidRDefault="006E2150" w:rsidP="006E2150">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31D885A7"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A8C1BB4" w14:textId="77777777" w:rsidR="006E2150" w:rsidRPr="00F5465E" w:rsidRDefault="006E2150" w:rsidP="006E2150">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4C0F9F88" w14:textId="77777777" w:rsidR="006E2150" w:rsidRPr="00F5465E" w:rsidRDefault="006E2150" w:rsidP="006E2150">
      <w:pPr>
        <w:pStyle w:val="Tekstpodstawowy"/>
        <w:ind w:right="-47"/>
        <w:rPr>
          <w:rFonts w:ascii="Times New Roman" w:hAnsi="Times New Roman"/>
          <w:b/>
          <w:bCs/>
          <w:sz w:val="22"/>
          <w:szCs w:val="22"/>
        </w:rPr>
      </w:pPr>
    </w:p>
    <w:p w14:paraId="0E6807C4"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47FE9822" w14:textId="77777777" w:rsidR="006E2150" w:rsidRPr="00F5465E" w:rsidRDefault="006E2150" w:rsidP="006E2150">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0D1F3775"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19F3496"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3B110FE"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4AE5CA73"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6C946B7A"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14EC0F06" w14:textId="77777777" w:rsidR="006E2150" w:rsidRPr="00F5465E" w:rsidRDefault="006E2150" w:rsidP="006E2150">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3F091BA4"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5B7640D6"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62A23EE9" w14:textId="77777777" w:rsidR="006E2150" w:rsidRPr="00F5465E" w:rsidRDefault="006E2150" w:rsidP="004C6AAC">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05546370" w14:textId="77777777" w:rsidR="006E2150" w:rsidRPr="00F5465E" w:rsidRDefault="006E2150" w:rsidP="006E2150">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11777DA8" w14:textId="77777777" w:rsidR="006E2150" w:rsidRPr="00F5465E" w:rsidRDefault="006E2150" w:rsidP="006E2150">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301C51D3" w14:textId="77777777" w:rsidR="006E2150" w:rsidRPr="00F5465E" w:rsidRDefault="006E2150" w:rsidP="006E2150">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497BE38B" w14:textId="77777777" w:rsidR="006E2150" w:rsidRPr="00F5465E" w:rsidRDefault="006E2150" w:rsidP="006E2150">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30D527CF" w14:textId="77777777" w:rsidR="006E2150" w:rsidRPr="00F5465E" w:rsidRDefault="006E2150" w:rsidP="006E2150">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7C6501A5" w14:textId="77777777" w:rsidR="006E2150" w:rsidRPr="00F5465E" w:rsidRDefault="006E2150" w:rsidP="004C6AAC">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49FD01CA" w14:textId="77777777" w:rsidR="006E2150" w:rsidRPr="00F5465E" w:rsidRDefault="006E2150" w:rsidP="004C6AAC">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0A3A7D20" w14:textId="77777777" w:rsidR="006E2150" w:rsidRPr="00F5465E" w:rsidRDefault="006E2150" w:rsidP="004C6AAC">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00DEE6D5" w14:textId="77777777" w:rsidR="006E2150" w:rsidRPr="00F5465E" w:rsidRDefault="006E2150" w:rsidP="004C6AAC">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024A2152"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70ECF325" w14:textId="77777777" w:rsidR="006E2150" w:rsidRPr="00F5465E" w:rsidRDefault="006E2150" w:rsidP="006E2150">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4D38CC29"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16FD19D6" w14:textId="77777777" w:rsidR="006E2150" w:rsidRPr="00F5465E" w:rsidRDefault="006E2150" w:rsidP="006E2150">
      <w:pPr>
        <w:pStyle w:val="Tekstpodstawowy"/>
        <w:ind w:right="-47"/>
        <w:rPr>
          <w:rFonts w:ascii="Times New Roman" w:hAnsi="Times New Roman"/>
          <w:b/>
          <w:bCs/>
          <w:sz w:val="22"/>
          <w:szCs w:val="22"/>
        </w:rPr>
      </w:pPr>
    </w:p>
    <w:p w14:paraId="06D4F186"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32425FCC" w14:textId="77777777" w:rsidR="006E2150" w:rsidRPr="00F5465E" w:rsidRDefault="006E2150" w:rsidP="006E2150">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3761DED7" w14:textId="77777777" w:rsidR="006E2150" w:rsidRPr="00F5465E" w:rsidRDefault="006E2150" w:rsidP="006E2150">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40AEADC1" w14:textId="77777777" w:rsidR="006E2150" w:rsidRPr="00F5465E" w:rsidRDefault="006E2150" w:rsidP="006E2150">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084CA22E" w14:textId="77777777" w:rsidR="006E2150" w:rsidRPr="00F5465E" w:rsidRDefault="006E2150" w:rsidP="006E2150">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7EF662BF" w14:textId="77777777" w:rsidR="006E2150" w:rsidRPr="00F5465E" w:rsidRDefault="006E2150" w:rsidP="006E2150">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4D3747C0"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5CC86F15" w14:textId="77777777" w:rsidR="006E2150" w:rsidRPr="00F5465E" w:rsidRDefault="006E2150" w:rsidP="006E2150">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105A6CC5" w14:textId="77777777" w:rsidR="006E2150" w:rsidRPr="00F5465E" w:rsidRDefault="006E2150" w:rsidP="006E2150">
      <w:pPr>
        <w:pStyle w:val="Tekstpodstawowy"/>
        <w:spacing w:line="240" w:lineRule="auto"/>
        <w:ind w:right="-45"/>
        <w:jc w:val="center"/>
        <w:rPr>
          <w:rFonts w:ascii="Times New Roman" w:hAnsi="Times New Roman"/>
          <w:b/>
          <w:bCs/>
          <w:sz w:val="22"/>
          <w:szCs w:val="22"/>
        </w:rPr>
      </w:pPr>
    </w:p>
    <w:p w14:paraId="780B89DE" w14:textId="77777777" w:rsidR="006E2150" w:rsidRPr="00F5465E" w:rsidRDefault="006E2150" w:rsidP="006E2150">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6DB514B6" w14:textId="77777777" w:rsidR="006E2150" w:rsidRPr="00F5465E" w:rsidRDefault="006E2150" w:rsidP="006E2150">
      <w:pPr>
        <w:pStyle w:val="Tekstpodstawowy"/>
        <w:spacing w:line="240" w:lineRule="auto"/>
        <w:ind w:right="-45"/>
        <w:jc w:val="both"/>
        <w:rPr>
          <w:rFonts w:ascii="Times New Roman" w:hAnsi="Times New Roman"/>
          <w:b/>
          <w:bCs/>
          <w:sz w:val="22"/>
          <w:szCs w:val="22"/>
        </w:rPr>
      </w:pPr>
    </w:p>
    <w:p w14:paraId="56E88F1D" w14:textId="77777777" w:rsidR="006E2150" w:rsidRPr="00F5465E" w:rsidRDefault="006E2150" w:rsidP="004C6AA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2C73543" w14:textId="77777777" w:rsidR="006E2150" w:rsidRPr="00F5465E" w:rsidRDefault="006E2150" w:rsidP="004C6AA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F530A22" w14:textId="77777777" w:rsidR="006E2150" w:rsidRPr="00F5465E" w:rsidRDefault="006E2150" w:rsidP="004C6AAC">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4FB87612" w14:textId="77777777" w:rsidR="006E2150" w:rsidRPr="00F5465E" w:rsidRDefault="006E2150" w:rsidP="004C6AAC">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2966175" w14:textId="77777777" w:rsidR="006E2150" w:rsidRPr="00F5465E" w:rsidRDefault="006E2150" w:rsidP="004C6AA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0E25CC4E" w14:textId="77777777" w:rsidR="006E2150" w:rsidRPr="00F5465E" w:rsidRDefault="006E2150" w:rsidP="004C6AAC">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5B1B771E" w14:textId="77777777" w:rsidR="006E2150" w:rsidRPr="00F5465E" w:rsidRDefault="006E2150" w:rsidP="004C6AAC">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47B5AF3C" w14:textId="77777777" w:rsidR="006E2150" w:rsidRPr="00F5465E" w:rsidRDefault="006E2150" w:rsidP="004C6AAC">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0107BDF"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336CE325" w14:textId="77777777" w:rsidR="006E2150" w:rsidRPr="00F5465E" w:rsidRDefault="006E2150" w:rsidP="004C6AAC">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7352C0B4" w14:textId="77777777" w:rsidR="006E2150" w:rsidRPr="00F5465E" w:rsidRDefault="006E2150" w:rsidP="004C6AAC">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48B7B76B" w14:textId="77777777" w:rsidR="006E2150" w:rsidRPr="00F5465E" w:rsidRDefault="006E2150" w:rsidP="004C6AAC">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4B0471CA" w14:textId="77777777" w:rsidR="006E2150" w:rsidRPr="00F5465E" w:rsidRDefault="006E2150" w:rsidP="004C6AAC">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048E3E22" w14:textId="77777777" w:rsidR="006E2150" w:rsidRPr="00F5465E" w:rsidRDefault="006E2150" w:rsidP="004C6AAC">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FF25978" w14:textId="77777777" w:rsidR="006E2150" w:rsidRPr="00F5465E" w:rsidRDefault="006E2150" w:rsidP="004C6AAC">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6F5F367E" w14:textId="77777777" w:rsidR="006E2150" w:rsidRPr="00F5465E" w:rsidRDefault="006E2150" w:rsidP="006E2150">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32BA812D" w14:textId="77777777" w:rsidR="006E2150" w:rsidRPr="00F5465E" w:rsidRDefault="006E2150" w:rsidP="004C6AAC">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37FA6980" w14:textId="77777777" w:rsidR="006E2150" w:rsidRPr="00F5465E" w:rsidRDefault="006E2150" w:rsidP="004C6AAC">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CAE1849" w14:textId="77777777" w:rsidR="006E2150" w:rsidRPr="00F5465E" w:rsidRDefault="006E2150" w:rsidP="004C6AAC">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5DE6789E" w14:textId="77777777" w:rsidR="006E2150" w:rsidRPr="00F5465E" w:rsidRDefault="006E2150" w:rsidP="006E2150">
      <w:pPr>
        <w:tabs>
          <w:tab w:val="left" w:pos="1040"/>
        </w:tabs>
        <w:suppressAutoHyphens/>
        <w:ind w:left="360"/>
        <w:jc w:val="both"/>
        <w:rPr>
          <w:bCs/>
          <w:color w:val="000000"/>
          <w:kern w:val="2"/>
          <w:sz w:val="22"/>
          <w:szCs w:val="22"/>
        </w:rPr>
      </w:pPr>
    </w:p>
    <w:p w14:paraId="6DAE25E7" w14:textId="77777777" w:rsidR="006E2150" w:rsidRPr="00F5465E" w:rsidRDefault="006E2150" w:rsidP="004C6AAC">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CF10D52"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5698ED1C" w14:textId="77777777" w:rsidR="006E2150" w:rsidRPr="00F5465E" w:rsidRDefault="006E2150" w:rsidP="006E2150">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43CD41B5"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345EA43B" w14:textId="77777777" w:rsidR="006E2150" w:rsidRPr="00F5465E" w:rsidRDefault="006E2150" w:rsidP="006E2150">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2DCF3F5B" w14:textId="77777777" w:rsidR="006E2150" w:rsidRPr="00F5465E" w:rsidRDefault="006E2150" w:rsidP="006E2150">
      <w:pPr>
        <w:pStyle w:val="Tekstpodstawowy"/>
        <w:ind w:right="-47"/>
        <w:rPr>
          <w:rFonts w:ascii="Times New Roman" w:hAnsi="Times New Roman"/>
          <w:b/>
          <w:bCs/>
          <w:sz w:val="22"/>
          <w:szCs w:val="22"/>
        </w:rPr>
      </w:pPr>
    </w:p>
    <w:p w14:paraId="02BE4A53"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5935F179" w14:textId="77777777" w:rsidR="006E2150" w:rsidRPr="00F5465E" w:rsidRDefault="006E2150" w:rsidP="006E2150">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057D85F4" w14:textId="77777777" w:rsidR="006E2150" w:rsidRPr="00F5465E" w:rsidRDefault="006E2150" w:rsidP="006E2150">
      <w:pPr>
        <w:pStyle w:val="Tekstpodstawowy"/>
        <w:ind w:right="-47"/>
        <w:rPr>
          <w:rFonts w:ascii="Times New Roman" w:hAnsi="Times New Roman"/>
          <w:b/>
          <w:bCs/>
          <w:sz w:val="22"/>
          <w:szCs w:val="22"/>
        </w:rPr>
      </w:pPr>
    </w:p>
    <w:p w14:paraId="3B88A7B3" w14:textId="77777777" w:rsidR="006E2150" w:rsidRPr="00F5465E" w:rsidRDefault="006E2150" w:rsidP="006E2150">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04965180" w14:textId="77777777" w:rsidR="006E2150" w:rsidRPr="00F5465E" w:rsidRDefault="006E2150" w:rsidP="006E2150">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15C15C51" w14:textId="77777777" w:rsidR="006E2150" w:rsidRPr="00F5465E" w:rsidRDefault="006E2150" w:rsidP="006E2150">
      <w:pPr>
        <w:pStyle w:val="Tekstpodstawowy2"/>
        <w:spacing w:line="240" w:lineRule="auto"/>
        <w:ind w:right="-47"/>
        <w:rPr>
          <w:bCs/>
          <w:sz w:val="22"/>
          <w:szCs w:val="22"/>
        </w:rPr>
      </w:pPr>
    </w:p>
    <w:p w14:paraId="35FF4779" w14:textId="77777777" w:rsidR="006E2150" w:rsidRPr="00F5465E" w:rsidRDefault="006E2150" w:rsidP="006E2150">
      <w:pPr>
        <w:pStyle w:val="Tekstpodstawowy2"/>
        <w:spacing w:line="240" w:lineRule="auto"/>
        <w:ind w:right="-47"/>
        <w:rPr>
          <w:bCs/>
          <w:sz w:val="22"/>
          <w:szCs w:val="22"/>
        </w:rPr>
      </w:pPr>
      <w:r w:rsidRPr="00F5465E">
        <w:rPr>
          <w:bCs/>
          <w:sz w:val="22"/>
          <w:szCs w:val="22"/>
        </w:rPr>
        <w:t xml:space="preserve">     </w:t>
      </w:r>
    </w:p>
    <w:p w14:paraId="1D65C1B4" w14:textId="77777777" w:rsidR="006E2150" w:rsidRPr="00F5465E" w:rsidRDefault="006E2150" w:rsidP="006E2150">
      <w:pPr>
        <w:pStyle w:val="Tekstpodstawowy2"/>
        <w:spacing w:line="240" w:lineRule="auto"/>
        <w:ind w:right="-47"/>
        <w:rPr>
          <w:bCs/>
          <w:sz w:val="22"/>
          <w:szCs w:val="22"/>
        </w:rPr>
      </w:pPr>
    </w:p>
    <w:p w14:paraId="63C4DA93" w14:textId="77777777" w:rsidR="006E2150" w:rsidRPr="00F5465E" w:rsidRDefault="006E2150" w:rsidP="006E2150">
      <w:pPr>
        <w:pStyle w:val="Tekstpodstawowy2"/>
        <w:spacing w:line="240" w:lineRule="auto"/>
        <w:ind w:right="-47"/>
        <w:rPr>
          <w:b/>
          <w:sz w:val="22"/>
          <w:szCs w:val="22"/>
        </w:rPr>
      </w:pPr>
      <w:r w:rsidRPr="00F5465E">
        <w:rPr>
          <w:b/>
          <w:sz w:val="22"/>
          <w:szCs w:val="22"/>
        </w:rPr>
        <w:t xml:space="preserve"> Za Sprzedawcę                                                                                   Za Kupującego</w:t>
      </w:r>
    </w:p>
    <w:p w14:paraId="12021E7C" w14:textId="77777777" w:rsidR="006E2150" w:rsidRPr="00F5465E" w:rsidRDefault="006E2150" w:rsidP="006E2150">
      <w:pPr>
        <w:rPr>
          <w:bCs/>
          <w:sz w:val="22"/>
          <w:szCs w:val="22"/>
        </w:rPr>
      </w:pPr>
    </w:p>
    <w:p w14:paraId="76582FCB" w14:textId="77777777" w:rsidR="006E2150" w:rsidRPr="00F5465E" w:rsidRDefault="006E2150" w:rsidP="006E2150">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302E7A27" w14:textId="77777777" w:rsidR="006E2150" w:rsidRPr="00F5465E" w:rsidRDefault="006E2150" w:rsidP="006E2150">
      <w:pPr>
        <w:pStyle w:val="Zwykytekst"/>
        <w:rPr>
          <w:rFonts w:ascii="Times New Roman" w:hAnsi="Times New Roman" w:cs="Times New Roman"/>
          <w:bCs/>
          <w:sz w:val="22"/>
          <w:szCs w:val="22"/>
        </w:rPr>
      </w:pPr>
    </w:p>
    <w:p w14:paraId="02110A4E" w14:textId="77777777" w:rsidR="006E2150" w:rsidRPr="00F5465E" w:rsidRDefault="006E2150" w:rsidP="006E2150">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62C50789" w14:textId="77777777" w:rsidR="006E2150" w:rsidRPr="00F5465E" w:rsidRDefault="006E2150" w:rsidP="006E2150">
      <w:pPr>
        <w:pStyle w:val="Zwykytekst"/>
        <w:rPr>
          <w:rFonts w:ascii="Times New Roman" w:hAnsi="Times New Roman" w:cs="Times New Roman"/>
          <w:bCs/>
          <w:sz w:val="22"/>
          <w:szCs w:val="22"/>
        </w:rPr>
      </w:pPr>
    </w:p>
    <w:p w14:paraId="3BBEEB43" w14:textId="77777777" w:rsidR="006E2150" w:rsidRPr="00F5465E" w:rsidRDefault="006E2150" w:rsidP="006E2150">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265447AD" w14:textId="77777777" w:rsidR="006E2150" w:rsidRPr="00F5465E" w:rsidRDefault="006E2150" w:rsidP="006E2150">
      <w:pPr>
        <w:pStyle w:val="Zwykytekst"/>
        <w:rPr>
          <w:rFonts w:ascii="Times New Roman" w:hAnsi="Times New Roman" w:cs="Times New Roman"/>
          <w:bCs/>
          <w:sz w:val="22"/>
          <w:szCs w:val="22"/>
        </w:rPr>
      </w:pPr>
    </w:p>
    <w:p w14:paraId="0A4E85A0" w14:textId="77777777" w:rsidR="006E2150" w:rsidRPr="00F5465E" w:rsidRDefault="006E2150" w:rsidP="006E2150">
      <w:pPr>
        <w:pStyle w:val="Zwykytekst"/>
        <w:rPr>
          <w:rFonts w:ascii="Times New Roman" w:hAnsi="Times New Roman" w:cs="Times New Roman"/>
          <w:bCs/>
          <w:sz w:val="22"/>
          <w:szCs w:val="22"/>
        </w:rPr>
      </w:pPr>
    </w:p>
    <w:p w14:paraId="0169136F" w14:textId="77777777" w:rsidR="006E2150" w:rsidRPr="00F5465E" w:rsidRDefault="006E2150" w:rsidP="006E2150">
      <w:pPr>
        <w:pStyle w:val="Zwykytekst"/>
        <w:rPr>
          <w:rFonts w:ascii="Times New Roman" w:hAnsi="Times New Roman" w:cs="Times New Roman"/>
          <w:bCs/>
          <w:sz w:val="22"/>
          <w:szCs w:val="22"/>
        </w:rPr>
      </w:pPr>
    </w:p>
    <w:p w14:paraId="371B47AA" w14:textId="77777777" w:rsidR="006E2150" w:rsidRPr="00F5465E" w:rsidRDefault="006E2150" w:rsidP="006E2150">
      <w:pPr>
        <w:rPr>
          <w:bCs/>
          <w:sz w:val="22"/>
          <w:szCs w:val="22"/>
        </w:rPr>
      </w:pPr>
      <w:r w:rsidRPr="00F5465E">
        <w:rPr>
          <w:bCs/>
          <w:sz w:val="22"/>
          <w:szCs w:val="22"/>
        </w:rPr>
        <w:t>* Egzemplarz dla Wykonawcy / AGH</w:t>
      </w:r>
    </w:p>
    <w:p w14:paraId="2C992365" w14:textId="77777777" w:rsidR="006E2150" w:rsidRPr="00F5465E" w:rsidRDefault="006E2150" w:rsidP="006E2150">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09EFA872" w14:textId="77777777" w:rsidR="006E2150" w:rsidRPr="00F5465E" w:rsidRDefault="006E2150" w:rsidP="006E2150">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4A1DCD38" w14:textId="77777777" w:rsidR="006E2150" w:rsidRPr="00F5465E" w:rsidRDefault="006E2150" w:rsidP="006E2150">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7456B2D6" w14:textId="77777777" w:rsidR="006E2150" w:rsidRPr="00F5465E" w:rsidRDefault="006E2150" w:rsidP="006E2150">
      <w:pPr>
        <w:widowControl w:val="0"/>
        <w:autoSpaceDE w:val="0"/>
        <w:autoSpaceDN w:val="0"/>
        <w:jc w:val="right"/>
        <w:textAlignment w:val="baseline"/>
        <w:rPr>
          <w:bCs/>
          <w:sz w:val="22"/>
          <w:szCs w:val="22"/>
        </w:rPr>
      </w:pPr>
    </w:p>
    <w:p w14:paraId="3D179F3F" w14:textId="77777777" w:rsidR="006E2150" w:rsidRPr="00F5465E" w:rsidRDefault="006E2150" w:rsidP="006E2150">
      <w:pPr>
        <w:widowControl w:val="0"/>
        <w:autoSpaceDE w:val="0"/>
        <w:autoSpaceDN w:val="0"/>
        <w:jc w:val="right"/>
        <w:textAlignment w:val="baseline"/>
        <w:rPr>
          <w:bCs/>
          <w:sz w:val="22"/>
          <w:szCs w:val="22"/>
        </w:rPr>
      </w:pPr>
    </w:p>
    <w:p w14:paraId="4E45161E" w14:textId="77777777" w:rsidR="006E2150" w:rsidRPr="00F5465E" w:rsidRDefault="006E2150" w:rsidP="006E2150">
      <w:pPr>
        <w:widowControl w:val="0"/>
        <w:autoSpaceDE w:val="0"/>
        <w:autoSpaceDN w:val="0"/>
        <w:jc w:val="right"/>
        <w:textAlignment w:val="baseline"/>
        <w:rPr>
          <w:bCs/>
          <w:sz w:val="22"/>
          <w:szCs w:val="22"/>
        </w:rPr>
      </w:pPr>
    </w:p>
    <w:p w14:paraId="4B6E5BC2" w14:textId="77777777" w:rsidR="006E2150" w:rsidRPr="00F5465E" w:rsidRDefault="006E2150" w:rsidP="006E2150">
      <w:pPr>
        <w:widowControl w:val="0"/>
        <w:autoSpaceDE w:val="0"/>
        <w:autoSpaceDN w:val="0"/>
        <w:jc w:val="right"/>
        <w:textAlignment w:val="baseline"/>
        <w:rPr>
          <w:bCs/>
          <w:sz w:val="22"/>
          <w:szCs w:val="22"/>
        </w:rPr>
      </w:pPr>
    </w:p>
    <w:p w14:paraId="63C2F9AA" w14:textId="77777777" w:rsidR="006E2150" w:rsidRPr="00F5465E" w:rsidRDefault="006E2150" w:rsidP="006E2150">
      <w:pPr>
        <w:widowControl w:val="0"/>
        <w:autoSpaceDE w:val="0"/>
        <w:autoSpaceDN w:val="0"/>
        <w:jc w:val="right"/>
        <w:textAlignment w:val="baseline"/>
        <w:rPr>
          <w:bCs/>
          <w:sz w:val="22"/>
          <w:szCs w:val="22"/>
        </w:rPr>
      </w:pPr>
    </w:p>
    <w:p w14:paraId="49F0E6F1" w14:textId="77777777" w:rsidR="006E2150" w:rsidRDefault="006E2150" w:rsidP="006E2150">
      <w:pPr>
        <w:widowControl w:val="0"/>
        <w:autoSpaceDE w:val="0"/>
        <w:autoSpaceDN w:val="0"/>
        <w:jc w:val="right"/>
        <w:textAlignment w:val="baseline"/>
        <w:rPr>
          <w:bCs/>
          <w:sz w:val="22"/>
          <w:szCs w:val="22"/>
        </w:rPr>
      </w:pPr>
    </w:p>
    <w:p w14:paraId="39D892E1" w14:textId="77777777" w:rsidR="006E2150" w:rsidRDefault="006E2150" w:rsidP="006E2150">
      <w:pPr>
        <w:widowControl w:val="0"/>
        <w:autoSpaceDE w:val="0"/>
        <w:autoSpaceDN w:val="0"/>
        <w:jc w:val="right"/>
        <w:textAlignment w:val="baseline"/>
        <w:rPr>
          <w:bCs/>
          <w:sz w:val="22"/>
          <w:szCs w:val="22"/>
        </w:rPr>
      </w:pPr>
    </w:p>
    <w:p w14:paraId="448787B9" w14:textId="77777777" w:rsidR="006E2150" w:rsidRDefault="006E2150" w:rsidP="006E2150">
      <w:pPr>
        <w:widowControl w:val="0"/>
        <w:autoSpaceDE w:val="0"/>
        <w:autoSpaceDN w:val="0"/>
        <w:jc w:val="right"/>
        <w:textAlignment w:val="baseline"/>
        <w:rPr>
          <w:bCs/>
          <w:sz w:val="22"/>
          <w:szCs w:val="22"/>
        </w:rPr>
      </w:pPr>
    </w:p>
    <w:p w14:paraId="1E6E90B6" w14:textId="77777777" w:rsidR="006E2150" w:rsidRDefault="006E2150" w:rsidP="006E2150">
      <w:pPr>
        <w:widowControl w:val="0"/>
        <w:autoSpaceDE w:val="0"/>
        <w:autoSpaceDN w:val="0"/>
        <w:jc w:val="right"/>
        <w:textAlignment w:val="baseline"/>
        <w:rPr>
          <w:bCs/>
          <w:sz w:val="22"/>
          <w:szCs w:val="22"/>
        </w:rPr>
      </w:pPr>
    </w:p>
    <w:p w14:paraId="12B25B0E" w14:textId="77777777" w:rsidR="006E2150" w:rsidRDefault="006E2150" w:rsidP="006E2150">
      <w:pPr>
        <w:widowControl w:val="0"/>
        <w:autoSpaceDE w:val="0"/>
        <w:autoSpaceDN w:val="0"/>
        <w:jc w:val="right"/>
        <w:textAlignment w:val="baseline"/>
        <w:rPr>
          <w:bCs/>
          <w:sz w:val="22"/>
          <w:szCs w:val="22"/>
        </w:rPr>
      </w:pPr>
    </w:p>
    <w:p w14:paraId="5F5BDFC2" w14:textId="77777777" w:rsidR="006E2150" w:rsidRDefault="006E2150" w:rsidP="006E2150">
      <w:pPr>
        <w:widowControl w:val="0"/>
        <w:autoSpaceDE w:val="0"/>
        <w:autoSpaceDN w:val="0"/>
        <w:jc w:val="right"/>
        <w:textAlignment w:val="baseline"/>
        <w:rPr>
          <w:bCs/>
          <w:sz w:val="22"/>
          <w:szCs w:val="22"/>
        </w:rPr>
      </w:pPr>
    </w:p>
    <w:p w14:paraId="62A3EDBE" w14:textId="77777777" w:rsidR="006E2150" w:rsidRDefault="006E2150" w:rsidP="006E2150">
      <w:pPr>
        <w:widowControl w:val="0"/>
        <w:autoSpaceDE w:val="0"/>
        <w:autoSpaceDN w:val="0"/>
        <w:jc w:val="right"/>
        <w:textAlignment w:val="baseline"/>
        <w:rPr>
          <w:bCs/>
          <w:sz w:val="22"/>
          <w:szCs w:val="22"/>
        </w:rPr>
      </w:pPr>
    </w:p>
    <w:p w14:paraId="45E46AD0" w14:textId="77777777" w:rsidR="006E2150" w:rsidRDefault="006E2150" w:rsidP="006E2150">
      <w:pPr>
        <w:widowControl w:val="0"/>
        <w:autoSpaceDE w:val="0"/>
        <w:autoSpaceDN w:val="0"/>
        <w:jc w:val="right"/>
        <w:textAlignment w:val="baseline"/>
        <w:rPr>
          <w:bCs/>
          <w:sz w:val="22"/>
          <w:szCs w:val="22"/>
        </w:rPr>
      </w:pPr>
    </w:p>
    <w:p w14:paraId="66E290C4" w14:textId="77777777" w:rsidR="006E2150" w:rsidRPr="00F5465E" w:rsidRDefault="006E2150" w:rsidP="006E2150">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1CD89BED" w14:textId="77777777" w:rsidR="006E2150" w:rsidRPr="00F5465E" w:rsidRDefault="006E2150" w:rsidP="006E2150">
      <w:pPr>
        <w:widowControl w:val="0"/>
        <w:autoSpaceDE w:val="0"/>
        <w:autoSpaceDN w:val="0"/>
        <w:jc w:val="both"/>
        <w:textAlignment w:val="baseline"/>
        <w:rPr>
          <w:bCs/>
          <w:sz w:val="22"/>
          <w:szCs w:val="22"/>
        </w:rPr>
      </w:pPr>
      <w:r w:rsidRPr="00F5465E">
        <w:rPr>
          <w:bCs/>
          <w:sz w:val="22"/>
          <w:szCs w:val="22"/>
        </w:rPr>
        <w:t>.....................................… </w:t>
      </w:r>
    </w:p>
    <w:p w14:paraId="3CE29C14" w14:textId="77777777" w:rsidR="006E2150" w:rsidRPr="00F5465E" w:rsidRDefault="006E2150" w:rsidP="006E2150">
      <w:pPr>
        <w:widowControl w:val="0"/>
        <w:autoSpaceDE w:val="0"/>
        <w:autoSpaceDN w:val="0"/>
        <w:ind w:firstLine="555"/>
        <w:textAlignment w:val="baseline"/>
        <w:rPr>
          <w:bCs/>
          <w:sz w:val="22"/>
          <w:szCs w:val="22"/>
        </w:rPr>
      </w:pPr>
      <w:r w:rsidRPr="00F5465E">
        <w:rPr>
          <w:bCs/>
          <w:sz w:val="22"/>
          <w:szCs w:val="22"/>
        </w:rPr>
        <w:t>Nazwa Wykonawcy</w:t>
      </w:r>
    </w:p>
    <w:p w14:paraId="5C8A81F5" w14:textId="77777777" w:rsidR="006E2150" w:rsidRPr="00F5465E" w:rsidRDefault="006E2150" w:rsidP="006E2150">
      <w:pPr>
        <w:widowControl w:val="0"/>
        <w:autoSpaceDE w:val="0"/>
        <w:autoSpaceDN w:val="0"/>
        <w:textAlignment w:val="baseline"/>
        <w:rPr>
          <w:bCs/>
          <w:sz w:val="22"/>
          <w:szCs w:val="22"/>
        </w:rPr>
      </w:pPr>
    </w:p>
    <w:p w14:paraId="48A873E9" w14:textId="77777777" w:rsidR="006E2150" w:rsidRPr="00F5465E" w:rsidRDefault="006E2150" w:rsidP="006E2150">
      <w:pPr>
        <w:widowControl w:val="0"/>
        <w:autoSpaceDE w:val="0"/>
        <w:autoSpaceDN w:val="0"/>
        <w:jc w:val="both"/>
        <w:textAlignment w:val="baseline"/>
        <w:rPr>
          <w:bCs/>
          <w:sz w:val="22"/>
          <w:szCs w:val="22"/>
        </w:rPr>
      </w:pPr>
      <w:r w:rsidRPr="00F5465E">
        <w:rPr>
          <w:bCs/>
          <w:sz w:val="22"/>
          <w:szCs w:val="22"/>
        </w:rPr>
        <w:t>.....................................…</w:t>
      </w:r>
    </w:p>
    <w:p w14:paraId="01739EAB" w14:textId="77777777" w:rsidR="006E2150" w:rsidRPr="00F5465E" w:rsidRDefault="006E2150" w:rsidP="006E2150">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4B9AC49C" w14:textId="77777777" w:rsidR="006E2150" w:rsidRPr="00F5465E" w:rsidRDefault="006E2150" w:rsidP="006E2150">
      <w:pPr>
        <w:widowControl w:val="0"/>
        <w:autoSpaceDE w:val="0"/>
        <w:autoSpaceDN w:val="0"/>
        <w:spacing w:before="90"/>
        <w:ind w:left="115" w:right="110"/>
        <w:jc w:val="both"/>
        <w:outlineLvl w:val="0"/>
        <w:rPr>
          <w:rFonts w:eastAsia="Verdana"/>
          <w:bCs/>
          <w:sz w:val="22"/>
          <w:szCs w:val="22"/>
          <w:lang w:eastAsia="en-US"/>
        </w:rPr>
      </w:pPr>
    </w:p>
    <w:p w14:paraId="0B75813F" w14:textId="77777777" w:rsidR="006E2150" w:rsidRPr="00F5465E" w:rsidRDefault="006E2150" w:rsidP="006E2150">
      <w:pPr>
        <w:widowControl w:val="0"/>
        <w:autoSpaceDE w:val="0"/>
        <w:autoSpaceDN w:val="0"/>
        <w:spacing w:before="90"/>
        <w:ind w:right="110"/>
        <w:jc w:val="both"/>
        <w:outlineLvl w:val="0"/>
        <w:rPr>
          <w:rFonts w:eastAsia="Verdana"/>
          <w:bCs/>
          <w:sz w:val="22"/>
          <w:szCs w:val="22"/>
          <w:lang w:eastAsia="en-US"/>
        </w:rPr>
      </w:pPr>
    </w:p>
    <w:p w14:paraId="35EC1465" w14:textId="77777777" w:rsidR="006E2150" w:rsidRPr="00F5465E" w:rsidRDefault="006E2150" w:rsidP="006E2150">
      <w:pPr>
        <w:widowControl w:val="0"/>
        <w:autoSpaceDE w:val="0"/>
        <w:autoSpaceDN w:val="0"/>
        <w:jc w:val="center"/>
        <w:textAlignment w:val="baseline"/>
        <w:rPr>
          <w:bCs/>
          <w:sz w:val="22"/>
          <w:szCs w:val="22"/>
        </w:rPr>
      </w:pPr>
    </w:p>
    <w:p w14:paraId="3CD73D9C" w14:textId="77777777" w:rsidR="006E2150" w:rsidRPr="00F5465E" w:rsidRDefault="006E2150" w:rsidP="006E2150">
      <w:pPr>
        <w:widowControl w:val="0"/>
        <w:autoSpaceDE w:val="0"/>
        <w:autoSpaceDN w:val="0"/>
        <w:jc w:val="center"/>
        <w:textAlignment w:val="baseline"/>
        <w:rPr>
          <w:bCs/>
          <w:sz w:val="22"/>
          <w:szCs w:val="22"/>
        </w:rPr>
      </w:pPr>
    </w:p>
    <w:p w14:paraId="28635820" w14:textId="77777777" w:rsidR="006E2150" w:rsidRPr="00F5465E" w:rsidRDefault="006E2150" w:rsidP="006E2150">
      <w:pPr>
        <w:widowControl w:val="0"/>
        <w:autoSpaceDE w:val="0"/>
        <w:autoSpaceDN w:val="0"/>
        <w:jc w:val="center"/>
        <w:textAlignment w:val="baseline"/>
        <w:rPr>
          <w:bCs/>
          <w:sz w:val="22"/>
          <w:szCs w:val="22"/>
        </w:rPr>
      </w:pPr>
      <w:r w:rsidRPr="00F5465E">
        <w:rPr>
          <w:bCs/>
          <w:sz w:val="22"/>
          <w:szCs w:val="22"/>
        </w:rPr>
        <w:t>OŚWIADCZENIE DLA CELÓW PODATKOWYCH</w:t>
      </w:r>
    </w:p>
    <w:p w14:paraId="06387DEC" w14:textId="77777777" w:rsidR="006E2150" w:rsidRPr="00F5465E" w:rsidRDefault="006E2150" w:rsidP="006E2150">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40438659" w14:textId="77777777" w:rsidR="006E2150" w:rsidRPr="00F5465E" w:rsidRDefault="006E2150" w:rsidP="006E2150">
      <w:pPr>
        <w:widowControl w:val="0"/>
        <w:autoSpaceDE w:val="0"/>
        <w:autoSpaceDN w:val="0"/>
        <w:jc w:val="center"/>
        <w:textAlignment w:val="baseline"/>
        <w:rPr>
          <w:bCs/>
          <w:sz w:val="22"/>
          <w:szCs w:val="22"/>
        </w:rPr>
      </w:pPr>
    </w:p>
    <w:p w14:paraId="7985E656" w14:textId="77777777" w:rsidR="006E2150" w:rsidRPr="00F5465E" w:rsidRDefault="006E2150" w:rsidP="006E2150">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20E26190" w14:textId="77777777" w:rsidR="006E2150" w:rsidRPr="00F5465E" w:rsidRDefault="006E2150" w:rsidP="004C6AAC">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27C58F94" w14:textId="77777777" w:rsidR="006E2150" w:rsidRPr="00F5465E" w:rsidRDefault="006E2150" w:rsidP="004C6AAC">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6121F86E" w14:textId="77777777" w:rsidR="006E2150" w:rsidRPr="00F5465E" w:rsidRDefault="006E2150" w:rsidP="004C6AAC">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6F4481BA" w14:textId="77777777" w:rsidR="006E2150" w:rsidRPr="00F5465E" w:rsidRDefault="006E2150" w:rsidP="004C6AAC">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3231C0BF" w14:textId="77777777" w:rsidR="006E2150" w:rsidRPr="00F5465E" w:rsidRDefault="006E2150" w:rsidP="006E2150">
      <w:pPr>
        <w:spacing w:after="200" w:line="276" w:lineRule="auto"/>
        <w:ind w:left="780"/>
        <w:contextualSpacing/>
        <w:textAlignment w:val="baseline"/>
        <w:rPr>
          <w:bCs/>
          <w:sz w:val="22"/>
          <w:szCs w:val="22"/>
        </w:rPr>
      </w:pPr>
    </w:p>
    <w:p w14:paraId="39BC22BF" w14:textId="77777777" w:rsidR="006E2150" w:rsidRPr="00F5465E" w:rsidRDefault="006E2150" w:rsidP="006E2150">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018DDE8B" w14:textId="77777777" w:rsidR="006E2150" w:rsidRPr="00F5465E" w:rsidRDefault="006E2150" w:rsidP="006E2150">
      <w:pPr>
        <w:widowControl w:val="0"/>
        <w:autoSpaceDE w:val="0"/>
        <w:autoSpaceDN w:val="0"/>
        <w:spacing w:before="90"/>
        <w:ind w:right="110"/>
        <w:jc w:val="both"/>
        <w:outlineLvl w:val="0"/>
        <w:rPr>
          <w:rFonts w:eastAsia="Verdana"/>
          <w:bCs/>
          <w:sz w:val="22"/>
          <w:szCs w:val="22"/>
          <w:lang w:eastAsia="en-US"/>
        </w:rPr>
      </w:pPr>
    </w:p>
    <w:p w14:paraId="3A9F3637" w14:textId="77777777" w:rsidR="006E2150" w:rsidRPr="00F5465E" w:rsidRDefault="006E2150" w:rsidP="006E2150">
      <w:pPr>
        <w:widowControl w:val="0"/>
        <w:autoSpaceDE w:val="0"/>
        <w:autoSpaceDN w:val="0"/>
        <w:spacing w:before="90"/>
        <w:ind w:right="110"/>
        <w:jc w:val="both"/>
        <w:outlineLvl w:val="0"/>
        <w:rPr>
          <w:rFonts w:eastAsia="Verdana"/>
          <w:bCs/>
          <w:sz w:val="22"/>
          <w:szCs w:val="22"/>
          <w:lang w:eastAsia="en-US"/>
        </w:rPr>
      </w:pPr>
    </w:p>
    <w:p w14:paraId="08EFACE8" w14:textId="77777777" w:rsidR="006E2150" w:rsidRPr="00F5465E" w:rsidRDefault="006E2150" w:rsidP="006E2150">
      <w:pPr>
        <w:widowControl w:val="0"/>
        <w:autoSpaceDE w:val="0"/>
        <w:autoSpaceDN w:val="0"/>
        <w:spacing w:before="90"/>
        <w:ind w:right="110"/>
        <w:jc w:val="both"/>
        <w:outlineLvl w:val="0"/>
        <w:rPr>
          <w:rFonts w:eastAsia="Verdana"/>
          <w:bCs/>
          <w:sz w:val="22"/>
          <w:szCs w:val="22"/>
          <w:lang w:eastAsia="en-US"/>
        </w:rPr>
      </w:pPr>
    </w:p>
    <w:p w14:paraId="6DC905D0" w14:textId="77777777" w:rsidR="006E2150" w:rsidRPr="00F5465E" w:rsidRDefault="006E2150" w:rsidP="006E2150">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E2150" w:rsidRPr="00F5465E" w14:paraId="1549EF21" w14:textId="77777777" w:rsidTr="004C73E9">
        <w:tc>
          <w:tcPr>
            <w:tcW w:w="4105" w:type="dxa"/>
          </w:tcPr>
          <w:p w14:paraId="53F0EBFB" w14:textId="77777777" w:rsidR="006E2150" w:rsidRPr="00F5465E" w:rsidRDefault="006E2150" w:rsidP="004C73E9">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5C99D9EB" w14:textId="77777777" w:rsidR="006E2150" w:rsidRPr="00F5465E" w:rsidRDefault="006E2150" w:rsidP="004C73E9">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506787E6" w14:textId="77777777" w:rsidR="006E2150" w:rsidRPr="00F5465E" w:rsidRDefault="006E2150" w:rsidP="006E2150">
      <w:pPr>
        <w:spacing w:line="360" w:lineRule="auto"/>
        <w:contextualSpacing/>
        <w:jc w:val="both"/>
        <w:rPr>
          <w:rFonts w:eastAsia="Calibri"/>
          <w:bCs/>
          <w:color w:val="222A35"/>
          <w:sz w:val="22"/>
          <w:szCs w:val="22"/>
          <w:lang w:eastAsia="x-none"/>
        </w:rPr>
      </w:pPr>
    </w:p>
    <w:p w14:paraId="2ED56443" w14:textId="77777777" w:rsidR="006E2150" w:rsidRPr="00F5465E" w:rsidRDefault="006E2150" w:rsidP="006E2150">
      <w:pPr>
        <w:rPr>
          <w:bCs/>
          <w:sz w:val="22"/>
          <w:szCs w:val="22"/>
        </w:rPr>
      </w:pPr>
    </w:p>
    <w:p w14:paraId="4B7432C9" w14:textId="77777777" w:rsidR="006E2150" w:rsidRPr="00F5465E" w:rsidRDefault="006E2150" w:rsidP="006E2150">
      <w:pPr>
        <w:rPr>
          <w:bCs/>
          <w:sz w:val="22"/>
          <w:szCs w:val="22"/>
        </w:rPr>
      </w:pPr>
    </w:p>
    <w:p w14:paraId="43CD17B2" w14:textId="77777777" w:rsidR="006E2150" w:rsidRPr="00F5465E" w:rsidRDefault="006E2150" w:rsidP="006E2150">
      <w:pPr>
        <w:rPr>
          <w:bCs/>
          <w:sz w:val="22"/>
          <w:szCs w:val="22"/>
        </w:rPr>
      </w:pPr>
    </w:p>
    <w:p w14:paraId="2E12D6DD" w14:textId="77777777" w:rsidR="006E2150" w:rsidRPr="00F5465E" w:rsidRDefault="006E2150" w:rsidP="006E2150">
      <w:pPr>
        <w:rPr>
          <w:bCs/>
          <w:sz w:val="22"/>
          <w:szCs w:val="22"/>
        </w:rPr>
      </w:pPr>
    </w:p>
    <w:p w14:paraId="23C9B5E7" w14:textId="77777777" w:rsidR="006E2150" w:rsidRPr="00F5465E" w:rsidRDefault="006E2150" w:rsidP="006E2150">
      <w:pPr>
        <w:rPr>
          <w:bCs/>
          <w:sz w:val="22"/>
          <w:szCs w:val="22"/>
        </w:rPr>
      </w:pPr>
    </w:p>
    <w:p w14:paraId="0C541BB0" w14:textId="77777777" w:rsidR="006E2150" w:rsidRPr="00F5465E" w:rsidRDefault="006E2150" w:rsidP="006E2150">
      <w:pPr>
        <w:rPr>
          <w:bCs/>
          <w:sz w:val="22"/>
          <w:szCs w:val="22"/>
        </w:rPr>
      </w:pPr>
    </w:p>
    <w:p w14:paraId="11B6EE54" w14:textId="77777777" w:rsidR="006E2150" w:rsidRPr="00F5465E" w:rsidRDefault="006E2150" w:rsidP="006E2150">
      <w:pPr>
        <w:rPr>
          <w:bCs/>
          <w:sz w:val="22"/>
          <w:szCs w:val="22"/>
        </w:rPr>
      </w:pPr>
    </w:p>
    <w:p w14:paraId="31E1D99E" w14:textId="77777777" w:rsidR="006E2150" w:rsidRPr="00F5465E" w:rsidRDefault="006E2150" w:rsidP="006E2150">
      <w:pPr>
        <w:rPr>
          <w:bCs/>
          <w:sz w:val="22"/>
          <w:szCs w:val="22"/>
        </w:rPr>
      </w:pPr>
    </w:p>
    <w:p w14:paraId="406658B7" w14:textId="77777777" w:rsidR="006E2150" w:rsidRPr="00F5465E" w:rsidRDefault="006E2150" w:rsidP="006E2150">
      <w:pPr>
        <w:rPr>
          <w:bCs/>
          <w:sz w:val="22"/>
          <w:szCs w:val="22"/>
        </w:rPr>
      </w:pPr>
    </w:p>
    <w:p w14:paraId="316647E9" w14:textId="77777777" w:rsidR="006E2150" w:rsidRPr="00F5465E" w:rsidRDefault="006E2150" w:rsidP="006E2150">
      <w:pPr>
        <w:rPr>
          <w:bCs/>
          <w:sz w:val="22"/>
          <w:szCs w:val="22"/>
        </w:rPr>
      </w:pPr>
    </w:p>
    <w:p w14:paraId="3BE190E8" w14:textId="77777777" w:rsidR="006E2150" w:rsidRPr="00F5465E" w:rsidRDefault="006E2150" w:rsidP="006E2150">
      <w:pPr>
        <w:rPr>
          <w:bCs/>
          <w:sz w:val="22"/>
          <w:szCs w:val="22"/>
        </w:rPr>
      </w:pPr>
    </w:p>
    <w:p w14:paraId="5780F743" w14:textId="77777777" w:rsidR="006E2150" w:rsidRPr="00F5465E" w:rsidRDefault="006E2150" w:rsidP="006E2150">
      <w:pPr>
        <w:rPr>
          <w:bCs/>
          <w:sz w:val="22"/>
          <w:szCs w:val="22"/>
        </w:rPr>
      </w:pPr>
    </w:p>
    <w:p w14:paraId="099A9D29" w14:textId="77777777" w:rsidR="006E2150" w:rsidRPr="00F5465E" w:rsidRDefault="006E2150" w:rsidP="006E2150">
      <w:pPr>
        <w:rPr>
          <w:bCs/>
          <w:sz w:val="22"/>
          <w:szCs w:val="22"/>
        </w:rPr>
      </w:pPr>
    </w:p>
    <w:p w14:paraId="0B8BDCE1" w14:textId="77777777" w:rsidR="006E2150" w:rsidRPr="00F5465E" w:rsidRDefault="006E2150" w:rsidP="006E2150">
      <w:pPr>
        <w:rPr>
          <w:bCs/>
          <w:sz w:val="22"/>
          <w:szCs w:val="22"/>
        </w:rPr>
      </w:pPr>
    </w:p>
    <w:p w14:paraId="0FA552F2" w14:textId="77777777" w:rsidR="006E2150" w:rsidRPr="00F5465E" w:rsidRDefault="006E2150" w:rsidP="006E2150">
      <w:pPr>
        <w:rPr>
          <w:bCs/>
          <w:sz w:val="22"/>
          <w:szCs w:val="22"/>
        </w:rPr>
      </w:pPr>
    </w:p>
    <w:p w14:paraId="546BD206" w14:textId="77777777" w:rsidR="006E2150" w:rsidRPr="00F5465E" w:rsidRDefault="006E2150" w:rsidP="006E2150">
      <w:pPr>
        <w:rPr>
          <w:bCs/>
          <w:sz w:val="22"/>
          <w:szCs w:val="22"/>
        </w:rPr>
      </w:pPr>
    </w:p>
    <w:p w14:paraId="47650E4A" w14:textId="77777777" w:rsidR="006E2150" w:rsidRPr="00F5465E" w:rsidRDefault="006E2150" w:rsidP="006E2150">
      <w:pPr>
        <w:rPr>
          <w:bCs/>
          <w:sz w:val="22"/>
          <w:szCs w:val="22"/>
        </w:rPr>
      </w:pPr>
    </w:p>
    <w:p w14:paraId="0AE20C1F" w14:textId="77777777" w:rsidR="006E2150" w:rsidRPr="00F5465E" w:rsidRDefault="006E2150" w:rsidP="006E2150">
      <w:pPr>
        <w:rPr>
          <w:bCs/>
          <w:sz w:val="22"/>
          <w:szCs w:val="22"/>
        </w:rPr>
      </w:pPr>
    </w:p>
    <w:p w14:paraId="1CF7AF92" w14:textId="77777777" w:rsidR="006E2150" w:rsidRPr="00F5465E" w:rsidRDefault="006E2150" w:rsidP="006E2150">
      <w:pPr>
        <w:rPr>
          <w:sz w:val="22"/>
          <w:szCs w:val="22"/>
        </w:rPr>
      </w:pPr>
    </w:p>
    <w:p w14:paraId="2879F85B" w14:textId="77777777" w:rsidR="00496551" w:rsidRPr="006E2150" w:rsidRDefault="00496551" w:rsidP="006E2150"/>
    <w:sectPr w:rsidR="00496551" w:rsidRPr="006E215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8D996" w14:textId="77777777" w:rsidR="004C6AAC" w:rsidRDefault="004C6AAC">
      <w:r>
        <w:separator/>
      </w:r>
    </w:p>
  </w:endnote>
  <w:endnote w:type="continuationSeparator" w:id="0">
    <w:p w14:paraId="5DC2C27B" w14:textId="77777777" w:rsidR="004C6AAC" w:rsidRDefault="004C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351CE" w14:textId="77777777" w:rsidR="00620ED9" w:rsidRDefault="00620E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A75F7" w14:textId="77777777" w:rsidR="006E2150" w:rsidRDefault="006E2150">
    <w:pPr>
      <w:pStyle w:val="Stopka"/>
      <w:jc w:val="right"/>
    </w:pPr>
    <w:r>
      <w:fldChar w:fldCharType="begin"/>
    </w:r>
    <w:r>
      <w:instrText>PAGE   \* MERGEFORMAT</w:instrText>
    </w:r>
    <w:r>
      <w:fldChar w:fldCharType="separate"/>
    </w:r>
    <w:r>
      <w:t>2</w:t>
    </w:r>
    <w:r>
      <w:fldChar w:fldCharType="end"/>
    </w:r>
  </w:p>
  <w:p w14:paraId="72C89324" w14:textId="77777777" w:rsidR="00620ED9" w:rsidRDefault="00620E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0CBC" w14:textId="77777777" w:rsidR="00620ED9" w:rsidRDefault="00620E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7918C" w14:textId="77777777" w:rsidR="004C6AAC" w:rsidRDefault="004C6AAC">
      <w:r>
        <w:separator/>
      </w:r>
    </w:p>
  </w:footnote>
  <w:footnote w:type="continuationSeparator" w:id="0">
    <w:p w14:paraId="20E8AC1F" w14:textId="77777777" w:rsidR="004C6AAC" w:rsidRDefault="004C6AAC">
      <w:r>
        <w:continuationSeparator/>
      </w:r>
    </w:p>
  </w:footnote>
  <w:footnote w:id="1">
    <w:p w14:paraId="65173141" w14:textId="77777777" w:rsidR="006E2150" w:rsidRPr="00456B64" w:rsidRDefault="006E2150" w:rsidP="006E2150">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5C973D0" w14:textId="77777777" w:rsidR="006E2150" w:rsidRPr="00456B64" w:rsidRDefault="006E2150" w:rsidP="006E2150">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C6CCD4D" w14:textId="77777777" w:rsidR="006E2150" w:rsidRPr="00456B64" w:rsidRDefault="006E2150" w:rsidP="004C6AAC">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50CDB89" w14:textId="77777777" w:rsidR="006E2150" w:rsidRPr="00456B64" w:rsidRDefault="006E2150" w:rsidP="004C6AAC">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94F0B6E" w14:textId="77777777" w:rsidR="006E2150" w:rsidRPr="00456B64" w:rsidRDefault="006E2150" w:rsidP="004C6AAC">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876740C" w14:textId="77777777" w:rsidR="006E2150" w:rsidRPr="00456B64" w:rsidRDefault="006E2150" w:rsidP="004C6AAC">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34EB838" w14:textId="77777777" w:rsidR="006E2150" w:rsidRPr="00456B64" w:rsidRDefault="006E2150" w:rsidP="006E2150">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DFDF73D" w14:textId="77777777" w:rsidR="006E2150" w:rsidRPr="00456B64" w:rsidRDefault="006E2150" w:rsidP="004C6AAC">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302B029" w14:textId="77777777" w:rsidR="006E2150" w:rsidRPr="00456B64" w:rsidRDefault="006E2150" w:rsidP="004C6AA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92CD5EF" w14:textId="77777777" w:rsidR="006E2150" w:rsidRPr="00456B64" w:rsidRDefault="006E2150" w:rsidP="004C6AA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817FEC8" w14:textId="77777777" w:rsidR="006E2150" w:rsidRPr="00456B64" w:rsidRDefault="006E2150" w:rsidP="004C6AAC">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B95E0AD" w14:textId="77777777" w:rsidR="006E2150" w:rsidRPr="00456B64" w:rsidRDefault="006E2150" w:rsidP="004C6AAC">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FD91228" w14:textId="77777777" w:rsidR="006E2150" w:rsidRPr="00456B64" w:rsidRDefault="006E2150" w:rsidP="006E2150">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59A630C" w14:textId="77777777" w:rsidR="006E2150" w:rsidRPr="00456B64" w:rsidRDefault="006E2150" w:rsidP="006E2150">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ED68705" w14:textId="77777777" w:rsidR="006E2150" w:rsidRPr="00456B64" w:rsidRDefault="006E2150" w:rsidP="006E2150">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7706A57A" w14:textId="77777777" w:rsidR="006E2150" w:rsidRPr="00456B64" w:rsidRDefault="006E2150" w:rsidP="006E2150">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5073148" w14:textId="77777777" w:rsidR="006E2150" w:rsidRPr="00456B64" w:rsidRDefault="006E2150" w:rsidP="004C6AAC">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0FFA69A8" w14:textId="77777777" w:rsidR="006E2150" w:rsidRPr="00456B64" w:rsidRDefault="006E2150" w:rsidP="004C6AAC">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14B404FC" w14:textId="77777777" w:rsidR="006E2150" w:rsidRPr="00456B64" w:rsidRDefault="006E2150" w:rsidP="004C6AAC">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92FFECD" w14:textId="77777777" w:rsidR="006E2150" w:rsidRPr="00456B64" w:rsidRDefault="006E2150" w:rsidP="006E2150">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14EF4B6" w14:textId="77777777" w:rsidR="006E2150" w:rsidRPr="00456B64" w:rsidRDefault="006E2150" w:rsidP="006E2150">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D0EB5B8" w14:textId="77777777" w:rsidR="006E2150" w:rsidRPr="00456B64" w:rsidRDefault="006E2150" w:rsidP="006E2150">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85E383F" w14:textId="77777777" w:rsidR="006E2150" w:rsidRPr="00456B64" w:rsidRDefault="006E2150" w:rsidP="006E2150">
      <w:pPr>
        <w:pStyle w:val="Tekstprzypisudolnego"/>
        <w:ind w:firstLine="142"/>
        <w:jc w:val="both"/>
        <w:rPr>
          <w:sz w:val="16"/>
          <w:szCs w:val="16"/>
        </w:rPr>
      </w:pPr>
      <w:r w:rsidRPr="00456B64">
        <w:rPr>
          <w:sz w:val="16"/>
          <w:szCs w:val="16"/>
        </w:rPr>
        <w:t>a) osobę prawną,</w:t>
      </w:r>
    </w:p>
    <w:p w14:paraId="01A0B204" w14:textId="77777777" w:rsidR="006E2150" w:rsidRPr="00456B64" w:rsidRDefault="006E2150" w:rsidP="006E2150">
      <w:pPr>
        <w:pStyle w:val="Tekstprzypisudolnego"/>
        <w:ind w:firstLine="142"/>
        <w:jc w:val="both"/>
        <w:rPr>
          <w:sz w:val="16"/>
          <w:szCs w:val="16"/>
        </w:rPr>
      </w:pPr>
      <w:r w:rsidRPr="00456B64">
        <w:rPr>
          <w:sz w:val="16"/>
          <w:szCs w:val="16"/>
        </w:rPr>
        <w:t>b) spółkę kapitałową w organizacji,</w:t>
      </w:r>
    </w:p>
    <w:p w14:paraId="0CD9F0DD" w14:textId="77777777" w:rsidR="006E2150" w:rsidRPr="00456B64" w:rsidRDefault="006E2150" w:rsidP="006E2150">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1FFA049D" w14:textId="77777777" w:rsidR="006E2150" w:rsidRPr="00456B64" w:rsidRDefault="006E2150" w:rsidP="006E2150">
      <w:pPr>
        <w:pStyle w:val="Tekstprzypisudolnego"/>
        <w:ind w:firstLine="142"/>
        <w:jc w:val="both"/>
        <w:rPr>
          <w:sz w:val="16"/>
          <w:szCs w:val="16"/>
        </w:rPr>
      </w:pPr>
      <w:r w:rsidRPr="00456B64">
        <w:rPr>
          <w:sz w:val="16"/>
          <w:szCs w:val="16"/>
        </w:rPr>
        <w:t>d) spółkę niemającą osobowości prawnej, o której mowa w art. 1 ust. 3 pkt 2,</w:t>
      </w:r>
    </w:p>
    <w:p w14:paraId="558FAE19" w14:textId="77777777" w:rsidR="006E2150" w:rsidRPr="00456B64" w:rsidRDefault="006E2150" w:rsidP="006E2150">
      <w:pPr>
        <w:pStyle w:val="Tekstprzypisudolnego"/>
        <w:ind w:firstLine="142"/>
        <w:jc w:val="both"/>
        <w:rPr>
          <w:sz w:val="16"/>
          <w:szCs w:val="16"/>
        </w:rPr>
      </w:pPr>
      <w:r w:rsidRPr="00456B64">
        <w:rPr>
          <w:sz w:val="16"/>
          <w:szCs w:val="16"/>
        </w:rPr>
        <w:t>e) fundację, trust lub inny podmiot albo stosunek prawny o charakterze powierniczym,</w:t>
      </w:r>
    </w:p>
    <w:p w14:paraId="0416D9FA" w14:textId="77777777" w:rsidR="006E2150" w:rsidRPr="00456B64" w:rsidRDefault="006E2150" w:rsidP="006E2150">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7BB5025D" w14:textId="77777777" w:rsidR="006E2150" w:rsidRPr="00456B64" w:rsidRDefault="006E2150" w:rsidP="006E2150">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6A28B2FA" w14:textId="77777777" w:rsidR="006E2150" w:rsidRPr="00456B64" w:rsidRDefault="006E2150" w:rsidP="006E2150">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942E5" w14:textId="77777777" w:rsidR="00620ED9" w:rsidRDefault="00620E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6B4B0" w14:textId="77777777" w:rsidR="00620ED9" w:rsidRDefault="00620E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D76A2" w14:textId="77777777" w:rsidR="00620ED9" w:rsidRDefault="00620E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388235298">
    <w:abstractNumId w:val="7"/>
  </w:num>
  <w:num w:numId="2" w16cid:durableId="369652481">
    <w:abstractNumId w:val="11"/>
  </w:num>
  <w:num w:numId="3" w16cid:durableId="1509758278">
    <w:abstractNumId w:val="12"/>
  </w:num>
  <w:num w:numId="4" w16cid:durableId="1509325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03943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2987"/>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4C6AAC"/>
    <w:rsid w:val="0050219D"/>
    <w:rsid w:val="00512FD2"/>
    <w:rsid w:val="00523F87"/>
    <w:rsid w:val="00593CEB"/>
    <w:rsid w:val="005C6D38"/>
    <w:rsid w:val="005D2104"/>
    <w:rsid w:val="00614C95"/>
    <w:rsid w:val="00620ED9"/>
    <w:rsid w:val="00660027"/>
    <w:rsid w:val="0069339E"/>
    <w:rsid w:val="006E2150"/>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2987"/>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29D5D"/>
  <w15:chartTrackingRefBased/>
  <w15:docId w15:val="{322C5CF0-6F78-458C-9A0B-DE85CF249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2150"/>
    <w:rPr>
      <w:sz w:val="24"/>
      <w:szCs w:val="24"/>
    </w:rPr>
  </w:style>
  <w:style w:type="paragraph" w:styleId="Nagwek2">
    <w:name w:val="heading 2"/>
    <w:basedOn w:val="Normalny"/>
    <w:next w:val="Normalny"/>
    <w:link w:val="Nagwek2Znak"/>
    <w:uiPriority w:val="9"/>
    <w:unhideWhenUsed/>
    <w:qFormat/>
    <w:rsid w:val="006E2150"/>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6E2150"/>
    <w:rPr>
      <w:rFonts w:ascii="Cambria" w:hAnsi="Cambria"/>
      <w:b/>
      <w:bCs/>
      <w:i/>
      <w:iCs/>
      <w:sz w:val="28"/>
      <w:szCs w:val="28"/>
    </w:rPr>
  </w:style>
  <w:style w:type="character" w:styleId="Pogrubienie">
    <w:name w:val="Strong"/>
    <w:uiPriority w:val="22"/>
    <w:qFormat/>
    <w:rsid w:val="006E2150"/>
    <w:rPr>
      <w:b/>
      <w:bCs/>
    </w:rPr>
  </w:style>
  <w:style w:type="character" w:customStyle="1" w:styleId="StopkaZnak">
    <w:name w:val="Stopka Znak"/>
    <w:link w:val="Stopka"/>
    <w:uiPriority w:val="99"/>
    <w:rsid w:val="006E21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2444</Words>
  <Characters>14669</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2026-05-28T11:51:00Z</cp:lastPrinted>
  <dcterms:created xsi:type="dcterms:W3CDTF">2026-05-28T11:50:00Z</dcterms:created>
  <dcterms:modified xsi:type="dcterms:W3CDTF">2026-05-28T11:51:00Z</dcterms:modified>
</cp:coreProperties>
</file>