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F7FFE" w14:textId="77777777" w:rsidR="00685B20" w:rsidRPr="00240E71" w:rsidRDefault="00685B20" w:rsidP="00685B20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4C5DFC41" w14:textId="77777777" w:rsidR="00685B20" w:rsidRDefault="00685B20" w:rsidP="00685B2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CA3204E" w14:textId="77777777" w:rsidR="00685B20" w:rsidRPr="0022732C" w:rsidRDefault="00685B20" w:rsidP="00685B20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91B303F" w14:textId="77777777" w:rsidR="00685B20" w:rsidRDefault="00685B20" w:rsidP="00685B20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16A78C" w14:textId="77777777" w:rsidR="00685B20" w:rsidRPr="00A216A2" w:rsidRDefault="00685B20" w:rsidP="00685B2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14:paraId="67266459" w14:textId="77777777" w:rsidR="00685B20" w:rsidRPr="00A216A2" w:rsidRDefault="00685B20" w:rsidP="00685B20">
      <w:pPr>
        <w:tabs>
          <w:tab w:val="right" w:pos="9000"/>
        </w:tabs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46E496E7" w14:textId="77777777" w:rsidR="00685B20" w:rsidRPr="00A216A2" w:rsidRDefault="00685B20" w:rsidP="00685B2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14:paraId="4A7DFD53" w14:textId="77777777" w:rsidR="00685B20" w:rsidRPr="00A216A2" w:rsidRDefault="00685B20" w:rsidP="00685B2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14:paraId="5E6C3816" w14:textId="77777777" w:rsidR="00685B20" w:rsidRPr="00A216A2" w:rsidRDefault="00685B20" w:rsidP="00685B2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78B08326" w14:textId="77777777" w:rsidR="00685B20" w:rsidRPr="00A216A2" w:rsidRDefault="00685B20" w:rsidP="00685B2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14:paraId="26A43CDF" w14:textId="77777777" w:rsidR="00685B20" w:rsidRPr="00A216A2" w:rsidRDefault="00685B20" w:rsidP="00685B2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14:paraId="05BFF86E" w14:textId="77777777" w:rsidR="00685B20" w:rsidRPr="00A216A2" w:rsidRDefault="00685B20" w:rsidP="00685B2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14:paraId="30AA3707" w14:textId="77777777" w:rsidR="00685B20" w:rsidRPr="00A216A2" w:rsidRDefault="00685B20" w:rsidP="00685B2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14:paraId="0D0DE1AF" w14:textId="77777777" w:rsidR="00685B20" w:rsidRPr="0022732C" w:rsidRDefault="00685B20" w:rsidP="00685B20">
      <w:pPr>
        <w:tabs>
          <w:tab w:val="right" w:pos="9000"/>
        </w:tabs>
        <w:spacing w:line="360" w:lineRule="auto"/>
        <w:rPr>
          <w:sz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14:paraId="6897BDC1" w14:textId="77777777" w:rsidR="00685B20" w:rsidRDefault="00685B20" w:rsidP="00685B20">
      <w:pPr>
        <w:spacing w:line="360" w:lineRule="auto"/>
      </w:pPr>
      <w:r>
        <w:t>Do: Nazwa i siedziba Zamawiającego:</w:t>
      </w:r>
    </w:p>
    <w:p w14:paraId="20578462" w14:textId="77777777" w:rsidR="00685B20" w:rsidRPr="00A15AE6" w:rsidRDefault="00685B20" w:rsidP="00685B20">
      <w:pPr>
        <w:ind w:right="-110"/>
        <w:rPr>
          <w:b/>
        </w:rPr>
      </w:pPr>
      <w:r w:rsidRPr="00A15AE6">
        <w:rPr>
          <w:b/>
        </w:rPr>
        <w:t>Akademia Górniczo - Hutnicza</w:t>
      </w:r>
    </w:p>
    <w:p w14:paraId="587E7353" w14:textId="77777777" w:rsidR="00685B20" w:rsidRPr="00A15AE6" w:rsidRDefault="00685B20" w:rsidP="00685B20">
      <w:pPr>
        <w:ind w:right="-110"/>
        <w:rPr>
          <w:b/>
        </w:rPr>
      </w:pPr>
      <w:r w:rsidRPr="00A15AE6">
        <w:rPr>
          <w:b/>
        </w:rPr>
        <w:t>im. Stanisława Staszica w Krakowie</w:t>
      </w:r>
    </w:p>
    <w:p w14:paraId="061B1B2F" w14:textId="77777777" w:rsidR="00685B20" w:rsidRDefault="00685B20" w:rsidP="00685B20">
      <w:pPr>
        <w:ind w:right="-110"/>
        <w:rPr>
          <w:b/>
        </w:rPr>
      </w:pPr>
      <w:r w:rsidRPr="00A15AE6">
        <w:rPr>
          <w:b/>
        </w:rPr>
        <w:t>Dział Zamówień Publicznych</w:t>
      </w:r>
      <w:r>
        <w:rPr>
          <w:b/>
        </w:rPr>
        <w:t xml:space="preserve">  </w:t>
      </w:r>
    </w:p>
    <w:p w14:paraId="58EEA05B" w14:textId="77777777" w:rsidR="00685B20" w:rsidRDefault="00685B20" w:rsidP="00685B20">
      <w:pPr>
        <w:ind w:right="-110"/>
        <w:rPr>
          <w:b/>
        </w:rPr>
      </w:pPr>
      <w:r w:rsidRPr="00A15AE6">
        <w:rPr>
          <w:b/>
        </w:rPr>
        <w:t>Al. Mickiewicza</w:t>
      </w:r>
      <w:r>
        <w:rPr>
          <w:b/>
        </w:rPr>
        <w:t xml:space="preserve"> </w:t>
      </w:r>
      <w:r w:rsidRPr="00A15AE6">
        <w:rPr>
          <w:b/>
        </w:rPr>
        <w:t>30</w:t>
      </w:r>
      <w:r>
        <w:rPr>
          <w:b/>
        </w:rPr>
        <w:t xml:space="preserve"> </w:t>
      </w:r>
    </w:p>
    <w:p w14:paraId="558AAB6F" w14:textId="77777777" w:rsidR="00685B20" w:rsidRDefault="00685B20" w:rsidP="00685B20">
      <w:pPr>
        <w:rPr>
          <w:b/>
        </w:rPr>
      </w:pPr>
      <w:r w:rsidRPr="00A15AE6">
        <w:rPr>
          <w:b/>
        </w:rPr>
        <w:t>30-059</w:t>
      </w:r>
      <w:r>
        <w:rPr>
          <w:b/>
        </w:rPr>
        <w:t xml:space="preserve"> </w:t>
      </w:r>
      <w:r w:rsidRPr="00A15AE6">
        <w:rPr>
          <w:b/>
        </w:rPr>
        <w:t>Kraków</w:t>
      </w:r>
      <w:r>
        <w:rPr>
          <w:b/>
        </w:rPr>
        <w:t xml:space="preserve">,  </w:t>
      </w:r>
    </w:p>
    <w:p w14:paraId="43DF9C23" w14:textId="77777777" w:rsidR="00685B20" w:rsidRDefault="00685B20" w:rsidP="00685B20">
      <w:pPr>
        <w:ind w:firstLine="3969"/>
        <w:rPr>
          <w:b/>
        </w:rPr>
      </w:pPr>
    </w:p>
    <w:p w14:paraId="7475CA3F" w14:textId="77777777" w:rsidR="00685B20" w:rsidRDefault="00685B20" w:rsidP="00685B20">
      <w:pPr>
        <w:ind w:firstLine="3969"/>
        <w:rPr>
          <w:b/>
        </w:rPr>
      </w:pPr>
    </w:p>
    <w:p w14:paraId="65DCC36D" w14:textId="2D092E12" w:rsidR="00685B20" w:rsidRPr="009A43E4" w:rsidRDefault="00685B20" w:rsidP="00685B20">
      <w:pPr>
        <w:widowControl w:val="0"/>
        <w:ind w:right="1"/>
        <w:jc w:val="both"/>
        <w:rPr>
          <w:sz w:val="22"/>
          <w:szCs w:val="22"/>
        </w:rPr>
      </w:pPr>
      <w:r w:rsidRPr="009A43E4">
        <w:rPr>
          <w:sz w:val="22"/>
          <w:szCs w:val="22"/>
        </w:rPr>
        <w:t xml:space="preserve">Przystępując do postępowania o udzielenie zamówienia publicznego, którego przedmiotem jest: </w:t>
      </w:r>
      <w:r w:rsidR="003D6B1E" w:rsidRPr="003D6B1E">
        <w:rPr>
          <w:b/>
          <w:sz w:val="22"/>
          <w:szCs w:val="22"/>
        </w:rPr>
        <w:t xml:space="preserve">Dostawa mebli wraz z montażem w laboratorium nr 302 i 308/C3 na potrzeby Instytutu Elektroniki </w:t>
      </w:r>
      <w:proofErr w:type="spellStart"/>
      <w:r w:rsidR="003D6B1E" w:rsidRPr="003D6B1E">
        <w:rPr>
          <w:b/>
          <w:sz w:val="22"/>
          <w:szCs w:val="22"/>
        </w:rPr>
        <w:t>WIEiT</w:t>
      </w:r>
      <w:proofErr w:type="spellEnd"/>
      <w:r w:rsidRPr="009A43E4">
        <w:rPr>
          <w:b/>
          <w:sz w:val="22"/>
          <w:szCs w:val="22"/>
        </w:rPr>
        <w:t xml:space="preserve"> – KC-DE-zp.2</w:t>
      </w:r>
      <w:r>
        <w:rPr>
          <w:b/>
          <w:sz w:val="22"/>
          <w:szCs w:val="22"/>
        </w:rPr>
        <w:t>5.2</w:t>
      </w:r>
      <w:r w:rsidR="003D6B1E">
        <w:rPr>
          <w:b/>
          <w:sz w:val="22"/>
          <w:szCs w:val="22"/>
        </w:rPr>
        <w:t>33</w:t>
      </w:r>
      <w:r>
        <w:rPr>
          <w:b/>
          <w:sz w:val="22"/>
          <w:szCs w:val="22"/>
        </w:rPr>
        <w:t>.2026</w:t>
      </w:r>
      <w:r w:rsidRPr="009A43E4">
        <w:rPr>
          <w:b/>
          <w:sz w:val="22"/>
          <w:szCs w:val="22"/>
        </w:rPr>
        <w:t xml:space="preserve">, </w:t>
      </w:r>
      <w:r w:rsidRPr="009A43E4">
        <w:rPr>
          <w:sz w:val="22"/>
          <w:szCs w:val="22"/>
        </w:rPr>
        <w:t xml:space="preserve">oferuję realizację przedmiotu zamówienia, zgodnie </w:t>
      </w:r>
      <w:r w:rsidR="00432401">
        <w:rPr>
          <w:sz w:val="22"/>
          <w:szCs w:val="22"/>
        </w:rPr>
        <w:br/>
      </w:r>
      <w:r w:rsidRPr="009A43E4">
        <w:rPr>
          <w:sz w:val="22"/>
          <w:szCs w:val="22"/>
        </w:rPr>
        <w:t>z zasadami określonymi w specyfikacji warunków zamówienia.</w:t>
      </w:r>
    </w:p>
    <w:tbl>
      <w:tblPr>
        <w:tblW w:w="9975" w:type="dxa"/>
        <w:tblInd w:w="-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4"/>
        <w:gridCol w:w="2041"/>
        <w:gridCol w:w="1786"/>
        <w:gridCol w:w="907"/>
        <w:gridCol w:w="1361"/>
        <w:gridCol w:w="992"/>
        <w:gridCol w:w="766"/>
        <w:gridCol w:w="1558"/>
      </w:tblGrid>
      <w:tr w:rsidR="00685B20" w:rsidRPr="00BD3780" w14:paraId="700DED08" w14:textId="77777777" w:rsidTr="007004E2">
        <w:trPr>
          <w:trHeight w:val="645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22634" w14:textId="77777777" w:rsidR="00685B20" w:rsidRPr="008C0B78" w:rsidRDefault="00685B20" w:rsidP="007004E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8C0B78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09186" w14:textId="77777777" w:rsidR="00685B20" w:rsidRPr="008C0B78" w:rsidRDefault="00685B20" w:rsidP="007004E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8C0B78">
              <w:rPr>
                <w:b/>
                <w:sz w:val="18"/>
                <w:szCs w:val="18"/>
              </w:rPr>
              <w:t>Nazwa elementu</w:t>
            </w:r>
          </w:p>
          <w:p w14:paraId="139BAC75" w14:textId="77777777" w:rsidR="00685B20" w:rsidRPr="008C0B78" w:rsidRDefault="00685B20" w:rsidP="007004E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8C0B78">
              <w:rPr>
                <w:b/>
                <w:sz w:val="18"/>
                <w:szCs w:val="18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33B1C2" w14:textId="50820C0F" w:rsidR="00685B20" w:rsidRPr="008C0B78" w:rsidRDefault="00685B20" w:rsidP="007004E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8C0B78">
              <w:rPr>
                <w:b/>
                <w:sz w:val="18"/>
                <w:szCs w:val="18"/>
              </w:rPr>
              <w:t>Producent</w:t>
            </w:r>
            <w:r w:rsidR="008C0B78" w:rsidRPr="008C0B78">
              <w:rPr>
                <w:b/>
                <w:sz w:val="18"/>
                <w:szCs w:val="18"/>
              </w:rPr>
              <w:t xml:space="preserve"> i </w:t>
            </w:r>
            <w:r w:rsidRPr="008C0B78">
              <w:rPr>
                <w:b/>
                <w:sz w:val="18"/>
                <w:szCs w:val="18"/>
              </w:rPr>
              <w:t>model</w:t>
            </w:r>
            <w:r w:rsidR="008C0B78" w:rsidRPr="008C0B78">
              <w:rPr>
                <w:b/>
                <w:sz w:val="18"/>
                <w:szCs w:val="18"/>
              </w:rPr>
              <w:t xml:space="preserve"> lub </w:t>
            </w:r>
            <w:r w:rsidRPr="008C0B78">
              <w:rPr>
                <w:b/>
                <w:sz w:val="18"/>
                <w:szCs w:val="18"/>
              </w:rPr>
              <w:t>wyrób własny</w:t>
            </w: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75498" w14:textId="77777777" w:rsidR="00685B20" w:rsidRPr="008C0B78" w:rsidRDefault="00685B20" w:rsidP="007004E2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  <w:r w:rsidRPr="008C0B78">
              <w:rPr>
                <w:b/>
                <w:bCs/>
                <w:sz w:val="18"/>
                <w:szCs w:val="18"/>
              </w:rPr>
              <w:t>Liczba szt.</w:t>
            </w:r>
          </w:p>
          <w:p w14:paraId="1DB4FB07" w14:textId="77777777" w:rsidR="00685B20" w:rsidRPr="008C0B78" w:rsidRDefault="00685B20" w:rsidP="007004E2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EEAAC" w14:textId="77777777" w:rsidR="00685B20" w:rsidRPr="008C0B78" w:rsidRDefault="00685B20" w:rsidP="007004E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8C0B78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8C0B78">
              <w:rPr>
                <w:b/>
                <w:sz w:val="18"/>
                <w:szCs w:val="18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DABFE" w14:textId="77777777" w:rsidR="00685B20" w:rsidRPr="008C0B78" w:rsidRDefault="00685B20" w:rsidP="007004E2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  <w:r w:rsidRPr="008C0B78">
              <w:rPr>
                <w:b/>
                <w:bCs/>
                <w:sz w:val="18"/>
                <w:szCs w:val="18"/>
              </w:rPr>
              <w:t>Wartość netto</w:t>
            </w:r>
          </w:p>
          <w:p w14:paraId="74CBEB23" w14:textId="77777777" w:rsidR="00685B20" w:rsidRPr="008C0B78" w:rsidRDefault="00685B20" w:rsidP="007004E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8C0B78">
              <w:rPr>
                <w:b/>
                <w:sz w:val="18"/>
                <w:szCs w:val="18"/>
              </w:rPr>
              <w:t>[PLN]</w:t>
            </w: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08A2F0" w14:textId="77777777" w:rsidR="00685B20" w:rsidRPr="008C0B78" w:rsidRDefault="00685B20" w:rsidP="007004E2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  <w:r w:rsidRPr="008C0B78">
              <w:rPr>
                <w:b/>
                <w:bCs/>
                <w:sz w:val="18"/>
                <w:szCs w:val="18"/>
              </w:rPr>
              <w:t>VAT</w:t>
            </w:r>
          </w:p>
          <w:p w14:paraId="3C5FA987" w14:textId="77777777" w:rsidR="00685B20" w:rsidRPr="008C0B78" w:rsidRDefault="00685B20" w:rsidP="007004E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8C0B78">
              <w:rPr>
                <w:b/>
                <w:sz w:val="18"/>
                <w:szCs w:val="18"/>
              </w:rPr>
              <w:t>[%]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77FCD" w14:textId="77777777" w:rsidR="00685B20" w:rsidRPr="008C0B78" w:rsidRDefault="00685B20" w:rsidP="007004E2">
            <w:pPr>
              <w:widowControl w:val="0"/>
              <w:ind w:right="1"/>
              <w:jc w:val="both"/>
              <w:rPr>
                <w:b/>
                <w:bCs/>
                <w:sz w:val="18"/>
                <w:szCs w:val="18"/>
              </w:rPr>
            </w:pPr>
            <w:r w:rsidRPr="008C0B78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7DEEBA8E" w14:textId="77777777" w:rsidR="00685B20" w:rsidRPr="008C0B78" w:rsidRDefault="00685B20" w:rsidP="007004E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8C0B78">
              <w:rPr>
                <w:b/>
                <w:sz w:val="18"/>
                <w:szCs w:val="18"/>
              </w:rPr>
              <w:t>[PLN]</w:t>
            </w:r>
          </w:p>
          <w:p w14:paraId="4A77C6AE" w14:textId="77777777" w:rsidR="00685B20" w:rsidRPr="008C0B78" w:rsidRDefault="00685B20" w:rsidP="007004E2">
            <w:pPr>
              <w:widowControl w:val="0"/>
              <w:ind w:right="1"/>
              <w:jc w:val="both"/>
              <w:rPr>
                <w:b/>
                <w:sz w:val="18"/>
                <w:szCs w:val="18"/>
              </w:rPr>
            </w:pPr>
            <w:r w:rsidRPr="008C0B78">
              <w:rPr>
                <w:b/>
                <w:sz w:val="18"/>
                <w:szCs w:val="18"/>
              </w:rPr>
              <w:t xml:space="preserve"> (z doliczonym </w:t>
            </w:r>
            <w:r w:rsidRPr="008C0B78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685B20" w:rsidRPr="00BD3780" w14:paraId="6B75CDB5" w14:textId="77777777" w:rsidTr="007004E2">
        <w:trPr>
          <w:trHeight w:val="275"/>
        </w:trPr>
        <w:tc>
          <w:tcPr>
            <w:tcW w:w="564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4B345B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1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2468FE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2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DC9B43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3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3D1BA6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4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5AA5FD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ED052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AACBD4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7</w:t>
            </w: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A6F8A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8</w:t>
            </w:r>
          </w:p>
        </w:tc>
      </w:tr>
      <w:tr w:rsidR="00685B20" w:rsidRPr="00BD3780" w14:paraId="35386509" w14:textId="77777777" w:rsidTr="007004E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618B06" w14:textId="77777777" w:rsidR="00685B20" w:rsidRPr="002318A0" w:rsidRDefault="00685B20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1F18CE" w14:textId="5B278554" w:rsidR="00685B20" w:rsidRPr="003D6B1E" w:rsidRDefault="003D6B1E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3D6B1E">
              <w:rPr>
                <w:b/>
                <w:bCs/>
                <w:color w:val="000000"/>
                <w:sz w:val="16"/>
                <w:szCs w:val="16"/>
              </w:rPr>
              <w:t>Szafa zamykana z półkami i szufladami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077671" w14:textId="77777777" w:rsidR="00685B20" w:rsidRPr="002318A0" w:rsidRDefault="00685B20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57C490" w14:textId="5E2A7B61" w:rsidR="00685B20" w:rsidRPr="002318A0" w:rsidRDefault="003D6B1E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</w:t>
            </w:r>
            <w:r w:rsidR="00685B20" w:rsidRPr="002318A0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1C9749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E4B699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3DAE59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5670F6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685B20" w:rsidRPr="00BD3780" w14:paraId="2DA3C1DD" w14:textId="77777777" w:rsidTr="007004E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88D1AD" w14:textId="77777777" w:rsidR="00685B20" w:rsidRPr="002318A0" w:rsidRDefault="00685B20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2.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E0B7A8" w14:textId="4BEC3692" w:rsidR="00685B20" w:rsidRPr="003D6B1E" w:rsidRDefault="003D6B1E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3D6B1E">
              <w:rPr>
                <w:b/>
                <w:bCs/>
                <w:sz w:val="16"/>
                <w:szCs w:val="16"/>
              </w:rPr>
              <w:t>Biurko komputerowe wykładowcy z kontenerem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F291C2" w14:textId="77777777" w:rsidR="00685B20" w:rsidRPr="002318A0" w:rsidRDefault="00685B20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CE7E43" w14:textId="77777777" w:rsidR="00685B20" w:rsidRPr="002318A0" w:rsidRDefault="00685B20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2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CED8C8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5F6805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2648EE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C8A661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685B20" w:rsidRPr="00BD3780" w14:paraId="780C2B3D" w14:textId="77777777" w:rsidTr="007004E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1010A" w14:textId="77777777" w:rsidR="00685B20" w:rsidRPr="002318A0" w:rsidRDefault="00685B20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A1E0F6" w14:textId="74C14E2A" w:rsidR="00685B20" w:rsidRPr="003D6B1E" w:rsidRDefault="003D6B1E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3D6B1E">
              <w:rPr>
                <w:b/>
                <w:bCs/>
                <w:sz w:val="16"/>
                <w:szCs w:val="16"/>
              </w:rPr>
              <w:t>Krzesło konferencyjne typu ISO z pulpitem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3FE873" w14:textId="77777777" w:rsidR="00685B20" w:rsidRPr="002318A0" w:rsidRDefault="00685B20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C56EA1" w14:textId="2B57F99F" w:rsidR="00685B20" w:rsidRPr="002318A0" w:rsidRDefault="00685B20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2</w:t>
            </w:r>
            <w:r w:rsidR="003D6B1E">
              <w:rPr>
                <w:b/>
                <w:sz w:val="16"/>
                <w:szCs w:val="16"/>
              </w:rPr>
              <w:t>0</w:t>
            </w:r>
            <w:r w:rsidRPr="002318A0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31CAB8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3A991D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09DB8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7F55D1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685B20" w:rsidRPr="00BD3780" w14:paraId="2CB865CA" w14:textId="77777777" w:rsidTr="007004E2">
        <w:trPr>
          <w:trHeight w:val="163"/>
        </w:trPr>
        <w:tc>
          <w:tcPr>
            <w:tcW w:w="564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E3C04B" w14:textId="77777777" w:rsidR="00685B20" w:rsidRPr="002318A0" w:rsidRDefault="00685B20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2318A0">
              <w:rPr>
                <w:b/>
                <w:sz w:val="16"/>
                <w:szCs w:val="16"/>
              </w:rPr>
              <w:t>4.</w:t>
            </w:r>
          </w:p>
        </w:tc>
        <w:tc>
          <w:tcPr>
            <w:tcW w:w="204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4BDEA" w14:textId="5C026E27" w:rsidR="00685B20" w:rsidRPr="003D6B1E" w:rsidRDefault="003D6B1E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 w:rsidRPr="003D6B1E">
              <w:rPr>
                <w:b/>
                <w:bCs/>
                <w:sz w:val="16"/>
                <w:szCs w:val="16"/>
              </w:rPr>
              <w:t>Krzesło konferencyjne typu ISO bez pulpitu</w:t>
            </w:r>
          </w:p>
        </w:tc>
        <w:tc>
          <w:tcPr>
            <w:tcW w:w="178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6641F" w14:textId="77777777" w:rsidR="00685B20" w:rsidRPr="002318A0" w:rsidRDefault="00685B20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3BAFE3" w14:textId="4DD36C9D" w:rsidR="00685B20" w:rsidRPr="002318A0" w:rsidRDefault="003D6B1E" w:rsidP="007004E2">
            <w:pPr>
              <w:widowControl w:val="0"/>
              <w:ind w:right="1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</w:t>
            </w:r>
            <w:r w:rsidR="00685B20" w:rsidRPr="002318A0">
              <w:rPr>
                <w:b/>
                <w:sz w:val="16"/>
                <w:szCs w:val="16"/>
              </w:rPr>
              <w:t xml:space="preserve"> szt.</w:t>
            </w:r>
          </w:p>
        </w:tc>
        <w:tc>
          <w:tcPr>
            <w:tcW w:w="1361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D75AE6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715AC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976BCF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FB5A6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685B20" w:rsidRPr="00BD3780" w14:paraId="034C6AFB" w14:textId="77777777" w:rsidTr="007004E2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14956B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bCs/>
                <w:sz w:val="22"/>
              </w:rPr>
            </w:pPr>
            <w:r w:rsidRPr="00BD3780">
              <w:rPr>
                <w:b/>
                <w:bCs/>
                <w:sz w:val="22"/>
              </w:rPr>
              <w:t>RAZEM:</w:t>
            </w:r>
          </w:p>
          <w:p w14:paraId="65B4F433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09298F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C3567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E9A42F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  <w:tr w:rsidR="00685B20" w:rsidRPr="00BD3780" w14:paraId="3A010DCC" w14:textId="77777777" w:rsidTr="007004E2">
        <w:trPr>
          <w:trHeight w:val="163"/>
        </w:trPr>
        <w:tc>
          <w:tcPr>
            <w:tcW w:w="6659" w:type="dxa"/>
            <w:gridSpan w:val="5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B0D2BC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 xml:space="preserve">Cena netto za całość zamówienia: ………………. </w:t>
            </w:r>
            <w:r w:rsidRPr="00BD3780">
              <w:rPr>
                <w:b/>
              </w:rPr>
              <w:t>PLN</w:t>
            </w:r>
          </w:p>
          <w:p w14:paraId="0B914EF1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608E3975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Cena brutto za całość zamówienia: ………………..</w:t>
            </w:r>
            <w:r w:rsidRPr="00BD3780">
              <w:rPr>
                <w:b/>
              </w:rPr>
              <w:t xml:space="preserve"> PLN</w:t>
            </w:r>
          </w:p>
          <w:p w14:paraId="4B3F2966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iCs/>
                <w:sz w:val="22"/>
              </w:rPr>
            </w:pPr>
            <w:r w:rsidRPr="00BD3780">
              <w:rPr>
                <w:b/>
                <w:iCs/>
                <w:sz w:val="22"/>
              </w:rPr>
              <w:t>/słownie: ……………………………………………………………/</w:t>
            </w:r>
          </w:p>
          <w:p w14:paraId="51241D79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  <w:r w:rsidRPr="00BD3780">
              <w:rPr>
                <w:b/>
              </w:rPr>
              <w:t xml:space="preserve">Powyższa cena zawiera podatek VAT w wysokości .......... % </w:t>
            </w:r>
            <w:r w:rsidRPr="00BD3780">
              <w:rPr>
                <w:b/>
              </w:rPr>
              <w:lastRenderedPageBreak/>
              <w:t>tj.…………………….PLN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8B889D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4F130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A5858C" w14:textId="77777777" w:rsidR="00685B20" w:rsidRPr="00BD3780" w:rsidRDefault="00685B20" w:rsidP="007004E2">
            <w:pPr>
              <w:widowControl w:val="0"/>
              <w:ind w:right="1"/>
              <w:jc w:val="both"/>
              <w:rPr>
                <w:b/>
                <w:sz w:val="22"/>
              </w:rPr>
            </w:pPr>
          </w:p>
        </w:tc>
      </w:tr>
    </w:tbl>
    <w:p w14:paraId="660D7281" w14:textId="77777777" w:rsidR="00432401" w:rsidRDefault="00432401" w:rsidP="00685B20">
      <w:pPr>
        <w:widowControl w:val="0"/>
        <w:jc w:val="both"/>
        <w:rPr>
          <w:b/>
          <w:sz w:val="22"/>
          <w:szCs w:val="22"/>
        </w:rPr>
      </w:pPr>
    </w:p>
    <w:p w14:paraId="557B1EF4" w14:textId="4C1E7911" w:rsidR="00685B20" w:rsidRPr="00397780" w:rsidRDefault="00685B20" w:rsidP="00685B20">
      <w:pPr>
        <w:widowControl w:val="0"/>
        <w:jc w:val="both"/>
        <w:rPr>
          <w:b/>
          <w:sz w:val="22"/>
          <w:szCs w:val="22"/>
        </w:rPr>
      </w:pPr>
      <w:r w:rsidRPr="00397780">
        <w:rPr>
          <w:b/>
          <w:sz w:val="22"/>
          <w:szCs w:val="22"/>
        </w:rPr>
        <w:t xml:space="preserve">Termin realizacji zamówienia: </w:t>
      </w:r>
      <w:r w:rsidR="00432401">
        <w:rPr>
          <w:sz w:val="22"/>
          <w:szCs w:val="22"/>
        </w:rPr>
        <w:t xml:space="preserve"> </w:t>
      </w:r>
      <w:r w:rsidR="00CC2ABF" w:rsidRPr="00CC2ABF">
        <w:rPr>
          <w:b/>
          <w:bCs/>
          <w:sz w:val="22"/>
          <w:szCs w:val="22"/>
        </w:rPr>
        <w:t>do 14 dni od daty podpisania umowy jednak</w:t>
      </w:r>
      <w:r w:rsidR="00CC2ABF">
        <w:rPr>
          <w:sz w:val="22"/>
          <w:szCs w:val="22"/>
        </w:rPr>
        <w:t xml:space="preserve"> </w:t>
      </w:r>
      <w:r w:rsidR="00432401" w:rsidRPr="00432401">
        <w:rPr>
          <w:b/>
          <w:bCs/>
          <w:sz w:val="22"/>
          <w:szCs w:val="22"/>
        </w:rPr>
        <w:t xml:space="preserve">nie wcześniej niż od 15.09.2026 r. </w:t>
      </w:r>
    </w:p>
    <w:p w14:paraId="6F5F5A4B" w14:textId="77777777" w:rsidR="00685B20" w:rsidRPr="00397780" w:rsidRDefault="00685B20" w:rsidP="00685B20">
      <w:pPr>
        <w:widowControl w:val="0"/>
        <w:jc w:val="both"/>
        <w:rPr>
          <w:b/>
          <w:sz w:val="22"/>
          <w:szCs w:val="22"/>
        </w:rPr>
      </w:pPr>
      <w:r w:rsidRPr="00397780">
        <w:rPr>
          <w:b/>
          <w:sz w:val="22"/>
          <w:szCs w:val="22"/>
        </w:rPr>
        <w:t>Okres udzielonej gwarancji na meble wynosi:</w:t>
      </w:r>
      <w:r w:rsidRPr="00397780">
        <w:rPr>
          <w:sz w:val="22"/>
          <w:szCs w:val="22"/>
        </w:rPr>
        <w:t xml:space="preserve"> </w:t>
      </w:r>
      <w:r w:rsidRPr="00397780">
        <w:rPr>
          <w:b/>
          <w:bCs/>
          <w:sz w:val="22"/>
          <w:szCs w:val="22"/>
        </w:rPr>
        <w:t xml:space="preserve">…………….. miesiące </w:t>
      </w:r>
      <w:r w:rsidRPr="00397780">
        <w:rPr>
          <w:b/>
          <w:color w:val="FF0000"/>
          <w:sz w:val="22"/>
          <w:szCs w:val="22"/>
        </w:rPr>
        <w:t>/kryterium oceny ofert/.</w:t>
      </w:r>
    </w:p>
    <w:p w14:paraId="3817DF6A" w14:textId="77777777" w:rsidR="00685B20" w:rsidRPr="00E34D48" w:rsidRDefault="00685B20" w:rsidP="00685B20">
      <w:pPr>
        <w:widowControl w:val="0"/>
        <w:jc w:val="both"/>
        <w:rPr>
          <w:b/>
          <w:bCs/>
        </w:rPr>
      </w:pPr>
    </w:p>
    <w:p w14:paraId="06E2BC34" w14:textId="77777777" w:rsidR="00685B20" w:rsidRPr="00397780" w:rsidRDefault="00685B20" w:rsidP="00685B20">
      <w:pPr>
        <w:tabs>
          <w:tab w:val="left" w:pos="426"/>
        </w:tabs>
        <w:spacing w:after="120"/>
        <w:jc w:val="both"/>
        <w:rPr>
          <w:b/>
          <w:sz w:val="20"/>
          <w:szCs w:val="20"/>
        </w:rPr>
      </w:pPr>
      <w:r w:rsidRPr="00397780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397780">
        <w:rPr>
          <w:b/>
          <w:sz w:val="20"/>
          <w:szCs w:val="20"/>
        </w:rPr>
        <w:t xml:space="preserve"> TAK/NIE</w:t>
      </w:r>
    </w:p>
    <w:p w14:paraId="435AD070" w14:textId="77777777" w:rsidR="00685B20" w:rsidRPr="00397780" w:rsidRDefault="00685B20" w:rsidP="00685B20">
      <w:pPr>
        <w:tabs>
          <w:tab w:val="left" w:pos="426"/>
        </w:tabs>
        <w:spacing w:after="120"/>
        <w:jc w:val="both"/>
        <w:rPr>
          <w:sz w:val="20"/>
          <w:szCs w:val="20"/>
        </w:rPr>
      </w:pPr>
      <w:r w:rsidRPr="00397780">
        <w:rPr>
          <w:b/>
          <w:sz w:val="20"/>
          <w:szCs w:val="20"/>
        </w:rPr>
        <w:t xml:space="preserve">Termin płatności: </w:t>
      </w:r>
      <w:r w:rsidRPr="00397780">
        <w:rPr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DFB1F59" w14:textId="77777777" w:rsidR="00685B20" w:rsidRPr="00397780" w:rsidRDefault="00685B20" w:rsidP="00685B20">
      <w:pPr>
        <w:rPr>
          <w:b/>
          <w:sz w:val="20"/>
          <w:szCs w:val="20"/>
        </w:rPr>
      </w:pPr>
      <w:r w:rsidRPr="00397780">
        <w:rPr>
          <w:b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25FAD86" w14:textId="77777777" w:rsidR="00432401" w:rsidRDefault="00432401" w:rsidP="00685B20">
      <w:pPr>
        <w:rPr>
          <w:b/>
          <w:sz w:val="22"/>
          <w:szCs w:val="22"/>
          <w:u w:val="single"/>
        </w:rPr>
      </w:pPr>
    </w:p>
    <w:p w14:paraId="75EE57D2" w14:textId="3013CB01" w:rsidR="00685B20" w:rsidRPr="00A216A2" w:rsidRDefault="00685B20" w:rsidP="00685B20">
      <w:pPr>
        <w:rPr>
          <w:b/>
          <w:sz w:val="22"/>
          <w:szCs w:val="22"/>
          <w:u w:val="single"/>
        </w:rPr>
      </w:pPr>
      <w:r w:rsidRPr="00A216A2">
        <w:rPr>
          <w:b/>
          <w:sz w:val="22"/>
          <w:szCs w:val="22"/>
          <w:u w:val="single"/>
        </w:rPr>
        <w:t>Jednocześnie oświadczamy, że:</w:t>
      </w:r>
    </w:p>
    <w:p w14:paraId="53ABFFDC" w14:textId="77777777" w:rsidR="00685B20" w:rsidRPr="00A216A2" w:rsidRDefault="00685B20" w:rsidP="00685B2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08837C68" w14:textId="40043D73" w:rsidR="00685B20" w:rsidRPr="00432401" w:rsidRDefault="00685B20" w:rsidP="0043240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do zawarcia umowy zgodnej </w:t>
      </w:r>
      <w:r w:rsidRPr="00432401">
        <w:rPr>
          <w:color w:val="000000"/>
          <w:sz w:val="22"/>
          <w:szCs w:val="22"/>
          <w:lang w:eastAsia="ar-SA"/>
        </w:rPr>
        <w:t>z niniejszą ofertą, na warunkach określonych w Specyfikacji Warunków Zamówienia, w miejscu i terminie wyznaczonym przez zamawiającego</w:t>
      </w:r>
      <w:r w:rsidRPr="00432401">
        <w:rPr>
          <w:color w:val="000000"/>
          <w:sz w:val="22"/>
          <w:szCs w:val="22"/>
        </w:rPr>
        <w:t xml:space="preserve"> i nie wnosimy do nich żadnych zastrzeżeń.</w:t>
      </w:r>
    </w:p>
    <w:p w14:paraId="37486152" w14:textId="77777777" w:rsidR="00685B20" w:rsidRPr="00AF2873" w:rsidRDefault="00685B20" w:rsidP="00685B20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/>
          <w:b/>
        </w:rPr>
      </w:pPr>
      <w:r w:rsidRPr="00AF2873">
        <w:rPr>
          <w:rFonts w:ascii="Times New Roman" w:hAnsi="Times New Roman"/>
          <w:b/>
          <w:iCs/>
          <w:spacing w:val="-3"/>
          <w:lang w:eastAsia="ar-SA"/>
        </w:rPr>
        <w:t>Oświadczam, że zaoferowany prze</w:t>
      </w:r>
      <w:r>
        <w:rPr>
          <w:rFonts w:ascii="Times New Roman" w:hAnsi="Times New Roman"/>
          <w:b/>
          <w:iCs/>
          <w:spacing w:val="-3"/>
          <w:lang w:eastAsia="ar-SA"/>
        </w:rPr>
        <w:t>z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nas </w:t>
      </w:r>
      <w:r>
        <w:rPr>
          <w:rFonts w:ascii="Times New Roman" w:hAnsi="Times New Roman"/>
          <w:b/>
          <w:iCs/>
          <w:spacing w:val="-3"/>
          <w:lang w:eastAsia="ar-SA"/>
        </w:rPr>
        <w:t>przedmiot zamówienia</w:t>
      </w:r>
      <w:r w:rsidRPr="00AF2873">
        <w:rPr>
          <w:rFonts w:ascii="Times New Roman" w:hAnsi="Times New Roman"/>
          <w:b/>
          <w:iCs/>
          <w:spacing w:val="-3"/>
          <w:lang w:eastAsia="ar-SA"/>
        </w:rPr>
        <w:t xml:space="preserve"> jest fabrycznie nowy (nieużywany).</w:t>
      </w:r>
    </w:p>
    <w:p w14:paraId="6ECA61D3" w14:textId="77777777" w:rsidR="00685B20" w:rsidRPr="00A216A2" w:rsidRDefault="00685B20" w:rsidP="00685B20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517D017" w14:textId="77777777" w:rsidR="00685B20" w:rsidRPr="00A216A2" w:rsidRDefault="00685B20" w:rsidP="00685B20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D96E6AF" w14:textId="77777777" w:rsidR="00685B20" w:rsidRPr="00A216A2" w:rsidRDefault="00685B20" w:rsidP="00685B20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11CA9BC" w14:textId="77777777" w:rsidR="00685B20" w:rsidRPr="00A216A2" w:rsidRDefault="00685B20" w:rsidP="00685B2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85B20" w:rsidRPr="00A216A2" w14:paraId="57DF8806" w14:textId="77777777" w:rsidTr="007004E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A842D3" w14:textId="77777777" w:rsidR="00685B20" w:rsidRPr="00A216A2" w:rsidRDefault="00685B20" w:rsidP="007004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1874F8" w14:textId="77777777" w:rsidR="00685B20" w:rsidRPr="00A216A2" w:rsidRDefault="00685B20" w:rsidP="007004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14:paraId="2A4C04A5" w14:textId="77777777" w:rsidR="00685B20" w:rsidRPr="00A216A2" w:rsidRDefault="00685B20" w:rsidP="007004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5AEA69" w14:textId="77777777" w:rsidR="00685B20" w:rsidRPr="00A216A2" w:rsidRDefault="00685B20" w:rsidP="007004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685B20" w:rsidRPr="00A216A2" w14:paraId="6DB295E9" w14:textId="77777777" w:rsidTr="007004E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22BC4" w14:textId="77777777" w:rsidR="00685B20" w:rsidRPr="00A216A2" w:rsidRDefault="00685B20" w:rsidP="007004E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05D305" w14:textId="77777777" w:rsidR="00685B20" w:rsidRPr="00A216A2" w:rsidRDefault="00685B20" w:rsidP="007004E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5856" w14:textId="77777777" w:rsidR="00685B20" w:rsidRPr="00A216A2" w:rsidRDefault="00685B20" w:rsidP="007004E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85B20" w:rsidRPr="00A216A2" w14:paraId="526751FE" w14:textId="77777777" w:rsidTr="007004E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DEE19" w14:textId="77777777" w:rsidR="00685B20" w:rsidRPr="00A216A2" w:rsidRDefault="00685B20" w:rsidP="007004E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428FF" w14:textId="77777777" w:rsidR="00685B20" w:rsidRPr="00A216A2" w:rsidRDefault="00685B20" w:rsidP="007004E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59879" w14:textId="77777777" w:rsidR="00685B20" w:rsidRPr="00A216A2" w:rsidRDefault="00685B20" w:rsidP="007004E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0C156D0" w14:textId="77777777" w:rsidR="00685B20" w:rsidRPr="00A216A2" w:rsidRDefault="00685B20" w:rsidP="00685B20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14:paraId="742C45B9" w14:textId="77777777" w:rsidR="00685B20" w:rsidRPr="00A216A2" w:rsidRDefault="00685B20" w:rsidP="00685B2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14:paraId="617BB414" w14:textId="77777777" w:rsidR="00685B20" w:rsidRPr="00A216A2" w:rsidRDefault="00685B20" w:rsidP="00685B2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14:paraId="61B8566E" w14:textId="77777777" w:rsidR="00685B20" w:rsidRPr="00A216A2" w:rsidRDefault="00685B20" w:rsidP="00685B2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  <w:t xml:space="preserve"> </w:t>
      </w:r>
    </w:p>
    <w:p w14:paraId="77D89AC4" w14:textId="77777777" w:rsidR="00685B20" w:rsidRPr="00A216A2" w:rsidRDefault="00685B20" w:rsidP="00685B20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upoważnienie dla powyżej wskazanych osób wynika z następującego (</w:t>
      </w:r>
      <w:proofErr w:type="spellStart"/>
      <w:r w:rsidRPr="00A216A2">
        <w:rPr>
          <w:sz w:val="22"/>
          <w:szCs w:val="22"/>
        </w:rPr>
        <w:t>ych</w:t>
      </w:r>
      <w:proofErr w:type="spellEnd"/>
      <w:r w:rsidRPr="00A216A2">
        <w:rPr>
          <w:sz w:val="22"/>
          <w:szCs w:val="22"/>
        </w:rPr>
        <w:t>) dokumentu(ów)</w:t>
      </w:r>
    </w:p>
    <w:p w14:paraId="4BB6451E" w14:textId="77777777" w:rsidR="00685B20" w:rsidRPr="00A216A2" w:rsidRDefault="00685B20" w:rsidP="00685B20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A8669BD" w14:textId="77777777" w:rsidR="00685B20" w:rsidRPr="00A216A2" w:rsidRDefault="00685B20" w:rsidP="00685B20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lastRenderedPageBreak/>
        <w:t>załącznikami do niniejszej oferty są:</w:t>
      </w:r>
    </w:p>
    <w:p w14:paraId="01934956" w14:textId="77777777" w:rsidR="00685B20" w:rsidRPr="00A216A2" w:rsidRDefault="00685B20" w:rsidP="00685B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14:paraId="0A711B46" w14:textId="77777777" w:rsidR="00685B20" w:rsidRPr="00A216A2" w:rsidRDefault="00685B20" w:rsidP="00685B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……………………………………………..……………………………………………</w:t>
      </w:r>
    </w:p>
    <w:p w14:paraId="302FF44B" w14:textId="77777777" w:rsidR="00685B20" w:rsidRPr="00A216A2" w:rsidRDefault="00685B20" w:rsidP="00685B2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ABBB880" w14:textId="77777777" w:rsidR="00685B20" w:rsidRPr="00FA142D" w:rsidRDefault="00685B20" w:rsidP="00685B20">
      <w:pPr>
        <w:pStyle w:val="Akapitzlist"/>
        <w:jc w:val="both"/>
        <w:rPr>
          <w:sz w:val="20"/>
          <w:szCs w:val="20"/>
        </w:rPr>
      </w:pPr>
    </w:p>
    <w:p w14:paraId="4EA1E120" w14:textId="77777777" w:rsidR="00685B20" w:rsidRPr="00FA142D" w:rsidRDefault="00685B20" w:rsidP="00685B20">
      <w:pPr>
        <w:pStyle w:val="Akapitzlist"/>
        <w:rPr>
          <w:rFonts w:ascii="Times New Roman" w:hAnsi="Times New Roman"/>
          <w:b/>
          <w:color w:val="FF0000"/>
        </w:rPr>
      </w:pPr>
      <w:r w:rsidRPr="00FA142D">
        <w:rPr>
          <w:rFonts w:ascii="Times New Roman" w:hAnsi="Times New Roman"/>
          <w:b/>
          <w:color w:val="FF0000"/>
        </w:rPr>
        <w:t>Formularz Oferty należy podpisać kwalifikowanym podpisem elektronicznym.</w:t>
      </w:r>
    </w:p>
    <w:p w14:paraId="334669E2" w14:textId="77777777" w:rsidR="00685B20" w:rsidRDefault="00685B20" w:rsidP="00685B20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</w:p>
    <w:p w14:paraId="2F58D41A" w14:textId="77777777" w:rsidR="00685B20" w:rsidRPr="001A39D9" w:rsidRDefault="00685B20" w:rsidP="00685B20"/>
    <w:p w14:paraId="7DCDAA7B" w14:textId="77777777" w:rsidR="00685B20" w:rsidRPr="00D70BAE" w:rsidRDefault="00685B20" w:rsidP="00685B20"/>
    <w:p w14:paraId="561223FF" w14:textId="77777777" w:rsidR="00685B20" w:rsidRPr="00F400F0" w:rsidRDefault="00685B20" w:rsidP="00685B20"/>
    <w:p w14:paraId="10FBDC75" w14:textId="77777777" w:rsidR="00685B20" w:rsidRPr="00714EE1" w:rsidRDefault="00685B20" w:rsidP="00685B20"/>
    <w:p w14:paraId="63915C35" w14:textId="77777777" w:rsidR="00FE545C" w:rsidRPr="00685B20" w:rsidRDefault="00FE545C" w:rsidP="00685B20"/>
    <w:sectPr w:rsidR="00FE545C" w:rsidRPr="00685B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01910" w14:textId="77777777" w:rsidR="003A0D1B" w:rsidRDefault="003A0D1B">
      <w:r>
        <w:separator/>
      </w:r>
    </w:p>
  </w:endnote>
  <w:endnote w:type="continuationSeparator" w:id="0">
    <w:p w14:paraId="7AD531CE" w14:textId="77777777" w:rsidR="003A0D1B" w:rsidRDefault="003A0D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7F741" w14:textId="77777777" w:rsidR="00080505" w:rsidRDefault="000805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CFED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C39DB" w14:textId="77777777" w:rsidR="00080505" w:rsidRDefault="000805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A9C851" w14:textId="77777777" w:rsidR="003A0D1B" w:rsidRDefault="003A0D1B">
      <w:r>
        <w:separator/>
      </w:r>
    </w:p>
  </w:footnote>
  <w:footnote w:type="continuationSeparator" w:id="0">
    <w:p w14:paraId="4A8A6E9B" w14:textId="77777777" w:rsidR="003A0D1B" w:rsidRDefault="003A0D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E267E" w14:textId="77777777" w:rsidR="00080505" w:rsidRDefault="000805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6E59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2970" w14:textId="77777777" w:rsidR="00080505" w:rsidRDefault="000805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186366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490871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11784681">
    <w:abstractNumId w:val="0"/>
  </w:num>
  <w:num w:numId="4" w16cid:durableId="15811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822"/>
    <w:rsid w:val="00012286"/>
    <w:rsid w:val="000704FC"/>
    <w:rsid w:val="00071CCC"/>
    <w:rsid w:val="00080505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0D1B"/>
    <w:rsid w:val="003D6B1E"/>
    <w:rsid w:val="00432401"/>
    <w:rsid w:val="0049582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85B20"/>
    <w:rsid w:val="007748F0"/>
    <w:rsid w:val="007A4321"/>
    <w:rsid w:val="00833933"/>
    <w:rsid w:val="00853083"/>
    <w:rsid w:val="008B2F0C"/>
    <w:rsid w:val="008B4928"/>
    <w:rsid w:val="008C0B78"/>
    <w:rsid w:val="008D2AB8"/>
    <w:rsid w:val="008F1C66"/>
    <w:rsid w:val="00944937"/>
    <w:rsid w:val="00970FE4"/>
    <w:rsid w:val="009A09CB"/>
    <w:rsid w:val="00A0022B"/>
    <w:rsid w:val="00A346FE"/>
    <w:rsid w:val="00A47B4D"/>
    <w:rsid w:val="00A83018"/>
    <w:rsid w:val="00AF6D04"/>
    <w:rsid w:val="00B774DC"/>
    <w:rsid w:val="00BC2968"/>
    <w:rsid w:val="00C969A6"/>
    <w:rsid w:val="00CA7D36"/>
    <w:rsid w:val="00CC2ABF"/>
    <w:rsid w:val="00D24208"/>
    <w:rsid w:val="00D60C38"/>
    <w:rsid w:val="00D66893"/>
    <w:rsid w:val="00D90ACB"/>
    <w:rsid w:val="00DC1500"/>
    <w:rsid w:val="00E44371"/>
    <w:rsid w:val="00E4791D"/>
    <w:rsid w:val="00E949B0"/>
    <w:rsid w:val="00EC0BEA"/>
    <w:rsid w:val="00F00591"/>
    <w:rsid w:val="00F51688"/>
    <w:rsid w:val="00F53146"/>
    <w:rsid w:val="00F91018"/>
    <w:rsid w:val="00F97821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70E464"/>
  <w15:chartTrackingRefBased/>
  <w15:docId w15:val="{71D12787-A6F0-4948-9B42-D4B98FAE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5B2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685B2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801</Words>
  <Characters>4807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2026-05-22T06:59:00Z</cp:lastPrinted>
  <dcterms:created xsi:type="dcterms:W3CDTF">2026-05-22T07:01:00Z</dcterms:created>
  <dcterms:modified xsi:type="dcterms:W3CDTF">2026-05-25T07:15:00Z</dcterms:modified>
</cp:coreProperties>
</file>