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8362BA" w14:textId="0E4FDA14" w:rsidR="00B92406" w:rsidRDefault="00B92406" w:rsidP="00B92406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KC-DE-zp.25.233.2026</w:t>
      </w:r>
    </w:p>
    <w:p w14:paraId="1B6F2C86" w14:textId="77777777" w:rsidR="00B92406" w:rsidRDefault="00B92406" w:rsidP="00B9240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130BD7F1" w14:textId="77777777" w:rsidR="00B92406" w:rsidRDefault="00B92406" w:rsidP="00B92406">
      <w:pPr>
        <w:jc w:val="center"/>
        <w:rPr>
          <w:b/>
          <w:sz w:val="28"/>
          <w:szCs w:val="28"/>
        </w:rPr>
      </w:pPr>
    </w:p>
    <w:p w14:paraId="4867E210" w14:textId="77777777" w:rsidR="00B92406" w:rsidRDefault="00B92406" w:rsidP="00B92406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54584B6A" w14:textId="77777777" w:rsidR="00B92406" w:rsidRDefault="00B92406" w:rsidP="00B92406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5A5205E9" w14:textId="77777777" w:rsidR="00B92406" w:rsidRDefault="00B92406" w:rsidP="00B92406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17B9A4C6" w14:textId="77777777" w:rsidR="00B92406" w:rsidRDefault="00B92406" w:rsidP="00B92406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47F2ED56" w14:textId="2A58171A" w:rsidR="00B92406" w:rsidRDefault="00484CB9" w:rsidP="00B92406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484CB9">
        <w:rPr>
          <w:b/>
        </w:rPr>
        <w:t xml:space="preserve">Dostawa mebli wraz z montażem w laboratorium nr 302 i 308/C3 na potrzeby Instytutu Elektroniki </w:t>
      </w:r>
      <w:proofErr w:type="spellStart"/>
      <w:r w:rsidRPr="00484CB9">
        <w:rPr>
          <w:b/>
        </w:rPr>
        <w:t>WIEiT</w:t>
      </w:r>
      <w:proofErr w:type="spellEnd"/>
      <w:r w:rsidR="00B92406">
        <w:rPr>
          <w:b/>
          <w:bCs/>
          <w:iCs/>
          <w:sz w:val="24"/>
          <w:szCs w:val="24"/>
        </w:rPr>
        <w:t xml:space="preserve">, </w:t>
      </w:r>
      <w:r w:rsidR="00B92406">
        <w:rPr>
          <w:sz w:val="24"/>
          <w:szCs w:val="24"/>
        </w:rPr>
        <w:t xml:space="preserve">prowadzonego przez Akademię Górniczo-Hutniczą w Krakowie, </w:t>
      </w:r>
    </w:p>
    <w:p w14:paraId="4D87D8EE" w14:textId="77777777" w:rsidR="00B92406" w:rsidRDefault="00B92406" w:rsidP="00B92406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6F99F062" w14:textId="77777777" w:rsidR="00B92406" w:rsidRDefault="00B92406" w:rsidP="00B92406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FA7DC34" w14:textId="77777777" w:rsidR="00B92406" w:rsidRDefault="00B92406" w:rsidP="00B92406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65B7B9CA" w14:textId="77777777" w:rsidR="00B92406" w:rsidRDefault="00B92406" w:rsidP="00B92406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545F60CF" w14:textId="77777777" w:rsidR="00B92406" w:rsidRDefault="00B92406" w:rsidP="00B92406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6A11CAA6" w14:textId="77777777" w:rsidR="00B92406" w:rsidRDefault="00B92406" w:rsidP="00B92406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47984042" w14:textId="77777777" w:rsidR="00B92406" w:rsidRDefault="00B92406" w:rsidP="00B92406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92406" w14:paraId="50CBABC3" w14:textId="77777777" w:rsidTr="007004E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60AC7" w14:textId="77777777" w:rsidR="00B92406" w:rsidRDefault="00B92406" w:rsidP="007004E2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8563A" w14:textId="77777777" w:rsidR="00B92406" w:rsidRDefault="00B92406" w:rsidP="007004E2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0B20F" w14:textId="77777777" w:rsidR="00B92406" w:rsidRDefault="00B92406" w:rsidP="007004E2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B92406" w14:paraId="6F395A3F" w14:textId="77777777" w:rsidTr="007004E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9282A" w14:textId="77777777" w:rsidR="00B92406" w:rsidRDefault="00B92406" w:rsidP="007004E2">
            <w:pPr>
              <w:widowControl w:val="0"/>
              <w:spacing w:line="360" w:lineRule="auto"/>
              <w:jc w:val="both"/>
            </w:pPr>
            <w: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6A24F" w14:textId="77777777" w:rsidR="00B92406" w:rsidRDefault="00B92406" w:rsidP="007004E2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D7C60" w14:textId="77777777" w:rsidR="00B92406" w:rsidRDefault="00B92406" w:rsidP="007004E2">
            <w:pPr>
              <w:widowControl w:val="0"/>
              <w:spacing w:line="360" w:lineRule="auto"/>
              <w:jc w:val="both"/>
            </w:pPr>
          </w:p>
        </w:tc>
      </w:tr>
      <w:tr w:rsidR="00B92406" w14:paraId="1551E38B" w14:textId="77777777" w:rsidTr="007004E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807F8" w14:textId="77777777" w:rsidR="00B92406" w:rsidRDefault="00B92406" w:rsidP="007004E2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669EC" w14:textId="77777777" w:rsidR="00B92406" w:rsidRDefault="00B92406" w:rsidP="007004E2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A3862" w14:textId="77777777" w:rsidR="00B92406" w:rsidRDefault="00B92406" w:rsidP="007004E2">
            <w:pPr>
              <w:widowControl w:val="0"/>
              <w:spacing w:line="360" w:lineRule="auto"/>
              <w:jc w:val="both"/>
            </w:pPr>
          </w:p>
        </w:tc>
      </w:tr>
      <w:tr w:rsidR="00B92406" w14:paraId="32196CD3" w14:textId="77777777" w:rsidTr="007004E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2FA1B" w14:textId="77777777" w:rsidR="00B92406" w:rsidRDefault="00B92406" w:rsidP="007004E2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19088" w14:textId="77777777" w:rsidR="00B92406" w:rsidRDefault="00B92406" w:rsidP="007004E2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2B07D" w14:textId="77777777" w:rsidR="00B92406" w:rsidRDefault="00B92406" w:rsidP="007004E2">
            <w:pPr>
              <w:widowControl w:val="0"/>
              <w:spacing w:line="360" w:lineRule="auto"/>
              <w:jc w:val="both"/>
            </w:pPr>
          </w:p>
        </w:tc>
      </w:tr>
    </w:tbl>
    <w:p w14:paraId="1470A416" w14:textId="77777777" w:rsidR="00B92406" w:rsidRDefault="00B92406" w:rsidP="00B92406">
      <w:pPr>
        <w:widowControl w:val="0"/>
        <w:spacing w:line="360" w:lineRule="auto"/>
        <w:jc w:val="both"/>
      </w:pPr>
    </w:p>
    <w:p w14:paraId="405393C5" w14:textId="77777777" w:rsidR="00B92406" w:rsidRDefault="00B92406" w:rsidP="00B92406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6158B3BF" w14:textId="77777777" w:rsidR="00B92406" w:rsidRDefault="00B92406" w:rsidP="00B92406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22F495A8" w14:textId="77777777" w:rsidR="00B92406" w:rsidRDefault="00B92406" w:rsidP="00B92406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1C1E1DC2" w14:textId="77777777" w:rsidR="00B92406" w:rsidRDefault="00B92406" w:rsidP="00B92406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4A685924" w14:textId="77777777" w:rsidR="00B92406" w:rsidRDefault="00B92406" w:rsidP="00B92406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2030A6BA" w14:textId="77777777" w:rsidR="00B92406" w:rsidRDefault="00B92406" w:rsidP="00B92406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0578EF96" w14:textId="77777777" w:rsidR="00B92406" w:rsidRDefault="00B92406" w:rsidP="00B92406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p w14:paraId="4DA1C1AE" w14:textId="6623B90D" w:rsidR="00106AC7" w:rsidRPr="00B92406" w:rsidRDefault="00106AC7" w:rsidP="00B92406"/>
    <w:sectPr w:rsidR="00106AC7" w:rsidRPr="00B9240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78593F" w14:textId="77777777" w:rsidR="00B40D29" w:rsidRDefault="00B40D29">
      <w:r>
        <w:separator/>
      </w:r>
    </w:p>
  </w:endnote>
  <w:endnote w:type="continuationSeparator" w:id="0">
    <w:p w14:paraId="5364F4C2" w14:textId="77777777" w:rsidR="00B40D29" w:rsidRDefault="00B40D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8E3B16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27D8937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88C0F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3741FC55" w14:textId="77777777" w:rsidR="00336EEB" w:rsidRDefault="00B40D29" w:rsidP="00336EEB">
    <w:pPr>
      <w:pStyle w:val="Stopka"/>
      <w:tabs>
        <w:tab w:val="clear" w:pos="4536"/>
      </w:tabs>
      <w:jc w:val="center"/>
    </w:pPr>
    <w:r>
      <w:rPr>
        <w:noProof/>
      </w:rPr>
      <w:pict w14:anchorId="74304AAA">
        <v:line id="_x0000_s1025" style="position:absolute;left:0;text-align:left;z-index:251657728" from="-3.85pt,8.7pt" to="455.15pt,8.7pt"/>
      </w:pict>
    </w:r>
  </w:p>
  <w:p w14:paraId="797A1D65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11B39D" w14:textId="77777777" w:rsidR="00857A60" w:rsidRDefault="00857A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586F8A" w14:textId="77777777" w:rsidR="00B40D29" w:rsidRDefault="00B40D29">
      <w:r>
        <w:separator/>
      </w:r>
    </w:p>
  </w:footnote>
  <w:footnote w:type="continuationSeparator" w:id="0">
    <w:p w14:paraId="28319DA5" w14:textId="77777777" w:rsidR="00B40D29" w:rsidRDefault="00B40D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6CC004" w14:textId="77777777" w:rsidR="00857A60" w:rsidRDefault="00857A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4C8022" w14:textId="77777777" w:rsidR="00857A60" w:rsidRDefault="00857A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01433" w14:textId="77777777" w:rsidR="00857A60" w:rsidRDefault="00857A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92767211">
    <w:abstractNumId w:val="14"/>
  </w:num>
  <w:num w:numId="2" w16cid:durableId="1574655741">
    <w:abstractNumId w:val="0"/>
  </w:num>
  <w:num w:numId="3" w16cid:durableId="1846702182">
    <w:abstractNumId w:val="12"/>
  </w:num>
  <w:num w:numId="4" w16cid:durableId="1471484266">
    <w:abstractNumId w:val="8"/>
  </w:num>
  <w:num w:numId="5" w16cid:durableId="1265069511">
    <w:abstractNumId w:val="7"/>
  </w:num>
  <w:num w:numId="6" w16cid:durableId="708534147">
    <w:abstractNumId w:val="1"/>
  </w:num>
  <w:num w:numId="7" w16cid:durableId="1603760688">
    <w:abstractNumId w:val="6"/>
  </w:num>
  <w:num w:numId="8" w16cid:durableId="1567295870">
    <w:abstractNumId w:val="3"/>
  </w:num>
  <w:num w:numId="9" w16cid:durableId="1383022194">
    <w:abstractNumId w:val="2"/>
  </w:num>
  <w:num w:numId="10" w16cid:durableId="1768384662">
    <w:abstractNumId w:val="5"/>
  </w:num>
  <w:num w:numId="11" w16cid:durableId="26297719">
    <w:abstractNumId w:val="11"/>
  </w:num>
  <w:num w:numId="12" w16cid:durableId="836187737">
    <w:abstractNumId w:val="4"/>
  </w:num>
  <w:num w:numId="13" w16cid:durableId="1021585253">
    <w:abstractNumId w:val="10"/>
  </w:num>
  <w:num w:numId="14" w16cid:durableId="446004361">
    <w:abstractNumId w:val="13"/>
  </w:num>
  <w:num w:numId="15" w16cid:durableId="51624077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034C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84CB9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034C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57A60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0D29"/>
    <w:rsid w:val="00B45ED4"/>
    <w:rsid w:val="00B54FB4"/>
    <w:rsid w:val="00B92406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01837"/>
    <w:rsid w:val="00F46593"/>
    <w:rsid w:val="00F568D6"/>
    <w:rsid w:val="00F70072"/>
    <w:rsid w:val="00F97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009F89"/>
  <w15:chartTrackingRefBased/>
  <w15:docId w15:val="{CF5C6594-EA10-49D9-8A69-A4F3F58BC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92406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B92406"/>
  </w:style>
  <w:style w:type="paragraph" w:styleId="Akapitzlist">
    <w:name w:val="List Paragraph"/>
    <w:basedOn w:val="Normalny"/>
    <w:uiPriority w:val="34"/>
    <w:qFormat/>
    <w:rsid w:val="00B92406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2026-05-21T08:12:00Z</cp:lastPrinted>
  <dcterms:created xsi:type="dcterms:W3CDTF">2026-05-21T08:11:00Z</dcterms:created>
  <dcterms:modified xsi:type="dcterms:W3CDTF">2026-05-21T08:12:00Z</dcterms:modified>
</cp:coreProperties>
</file>