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93B3F" w14:textId="7EC92B5D" w:rsidR="00614F3C" w:rsidRDefault="00614F3C" w:rsidP="00614F3C">
      <w:pPr>
        <w:jc w:val="right"/>
        <w:rPr>
          <w:b/>
        </w:rPr>
      </w:pPr>
      <w:r>
        <w:rPr>
          <w:b/>
        </w:rPr>
        <w:t>Załącznik nr 4</w:t>
      </w:r>
    </w:p>
    <w:p w14:paraId="7A82D00D" w14:textId="77777777" w:rsidR="00614F3C" w:rsidRDefault="00614F3C" w:rsidP="00614F3C">
      <w:pPr>
        <w:jc w:val="right"/>
        <w:rPr>
          <w:rFonts w:eastAsia="MS Mincho"/>
          <w:b/>
        </w:rPr>
      </w:pPr>
    </w:p>
    <w:p w14:paraId="07747FC8" w14:textId="77777777" w:rsidR="00614F3C" w:rsidRDefault="0090769F" w:rsidP="00614F3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w:pict w14:anchorId="29433C43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8.4pt;width:126pt;height:9.15pt;z-index:251659264" o:allowincell="f" filled="f" stroked="f">
            <v:textbox inset="0,0,0,0">
              <w:txbxContent>
                <w:p w14:paraId="35C80614" w14:textId="06919489" w:rsidR="00614F3C" w:rsidRDefault="00614F3C" w:rsidP="00614F3C">
                  <w:pPr>
                    <w:jc w:val="center"/>
                    <w:rPr>
                      <w:sz w:val="20"/>
                    </w:rPr>
                  </w:pPr>
                </w:p>
              </w:txbxContent>
            </v:textbox>
          </v:shape>
        </w:pict>
      </w:r>
    </w:p>
    <w:p w14:paraId="1B56D547" w14:textId="77777777" w:rsidR="00614F3C" w:rsidRDefault="00614F3C" w:rsidP="00614F3C">
      <w:pPr>
        <w:jc w:val="right"/>
        <w:rPr>
          <w:rFonts w:eastAsia="MS Mincho"/>
          <w:b/>
        </w:rPr>
      </w:pPr>
    </w:p>
    <w:p w14:paraId="6D40D26B" w14:textId="77777777" w:rsidR="00614F3C" w:rsidRPr="000F4C54" w:rsidRDefault="00614F3C" w:rsidP="00614F3C">
      <w:pPr>
        <w:pStyle w:val="Nagwek1"/>
        <w:rPr>
          <w:sz w:val="36"/>
          <w:szCs w:val="36"/>
        </w:rPr>
      </w:pPr>
    </w:p>
    <w:p w14:paraId="6AD5339A" w14:textId="19FC0817" w:rsidR="00614F3C" w:rsidRPr="00DB4A8C" w:rsidRDefault="00614F3C" w:rsidP="00614F3C">
      <w:pPr>
        <w:pStyle w:val="Nagwek1"/>
        <w:rPr>
          <w:sz w:val="24"/>
        </w:rPr>
      </w:pPr>
      <w:r w:rsidRPr="00DB4A8C">
        <w:rPr>
          <w:sz w:val="24"/>
        </w:rPr>
        <w:t xml:space="preserve">Zestawienie </w:t>
      </w:r>
      <w:r>
        <w:rPr>
          <w:sz w:val="24"/>
        </w:rPr>
        <w:t xml:space="preserve">  </w:t>
      </w:r>
      <w:r w:rsidRPr="00DB4A8C">
        <w:rPr>
          <w:sz w:val="24"/>
        </w:rPr>
        <w:t>cenowe</w:t>
      </w:r>
      <w:r>
        <w:rPr>
          <w:sz w:val="24"/>
        </w:rPr>
        <w:t xml:space="preserve"> </w:t>
      </w:r>
    </w:p>
    <w:p w14:paraId="102987F8" w14:textId="77777777" w:rsidR="00614F3C" w:rsidRPr="00DB4A8C" w:rsidRDefault="00614F3C" w:rsidP="00614F3C">
      <w:pPr>
        <w:rPr>
          <w:sz w:val="20"/>
          <w:szCs w:val="20"/>
        </w:rPr>
      </w:pPr>
    </w:p>
    <w:p w14:paraId="2451F3A9" w14:textId="77777777" w:rsidR="00614F3C" w:rsidRPr="00DB4A8C" w:rsidRDefault="00614F3C" w:rsidP="00614F3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B4A8C">
        <w:rPr>
          <w:sz w:val="20"/>
          <w:szCs w:val="20"/>
        </w:rPr>
        <w:t>NAZWA WYKONAWCY: ………………………………………………………….......................</w:t>
      </w:r>
    </w:p>
    <w:p w14:paraId="76FD6791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  <w:r w:rsidRPr="00DB4A8C">
        <w:rPr>
          <w:sz w:val="20"/>
          <w:szCs w:val="20"/>
        </w:rPr>
        <w:t>ADRES:…………………………………………………………………………..............................</w:t>
      </w:r>
    </w:p>
    <w:p w14:paraId="727B2952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79ED3488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1C054E74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129F7429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0A380F55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3"/>
        <w:gridCol w:w="2164"/>
        <w:gridCol w:w="2152"/>
        <w:gridCol w:w="2755"/>
      </w:tblGrid>
      <w:tr w:rsidR="00614F3C" w:rsidRPr="003A3268" w14:paraId="1D34C49A" w14:textId="77777777" w:rsidTr="00614F3C">
        <w:trPr>
          <w:trHeight w:val="915"/>
        </w:trPr>
        <w:tc>
          <w:tcPr>
            <w:tcW w:w="2313" w:type="dxa"/>
          </w:tcPr>
          <w:p w14:paraId="23B0D977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jednostkowa brutto 1 szt. karnetu/ miesiąc</w:t>
            </w:r>
          </w:p>
        </w:tc>
        <w:tc>
          <w:tcPr>
            <w:tcW w:w="2164" w:type="dxa"/>
          </w:tcPr>
          <w:p w14:paraId="52937CCD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</w:t>
            </w:r>
          </w:p>
          <w:p w14:paraId="7F27A4C1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karnetów</w:t>
            </w:r>
          </w:p>
        </w:tc>
        <w:tc>
          <w:tcPr>
            <w:tcW w:w="2152" w:type="dxa"/>
          </w:tcPr>
          <w:p w14:paraId="2EE8699D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miesięcy </w:t>
            </w:r>
          </w:p>
        </w:tc>
        <w:tc>
          <w:tcPr>
            <w:tcW w:w="2755" w:type="dxa"/>
          </w:tcPr>
          <w:p w14:paraId="25287C49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brutto</w:t>
            </w:r>
          </w:p>
        </w:tc>
      </w:tr>
      <w:tr w:rsidR="00614F3C" w:rsidRPr="003A3268" w14:paraId="2FBCD2A0" w14:textId="77777777" w:rsidTr="00614F3C">
        <w:trPr>
          <w:trHeight w:val="582"/>
        </w:trPr>
        <w:tc>
          <w:tcPr>
            <w:tcW w:w="2313" w:type="dxa"/>
          </w:tcPr>
          <w:p w14:paraId="0C6717BF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</w:tcPr>
          <w:p w14:paraId="6A06BF05" w14:textId="182F58D3" w:rsidR="00614F3C" w:rsidRPr="00D72840" w:rsidRDefault="00D72840" w:rsidP="00B86A0C">
            <w:r w:rsidRPr="00D72840">
              <w:t>1800</w:t>
            </w:r>
            <w:r w:rsidR="00614F3C" w:rsidRPr="00D72840">
              <w:t xml:space="preserve"> szt.</w:t>
            </w:r>
          </w:p>
          <w:p w14:paraId="1FDB0B58" w14:textId="77777777" w:rsidR="00614F3C" w:rsidRPr="00D72840" w:rsidRDefault="00614F3C" w:rsidP="00B86A0C">
            <w:pPr>
              <w:rPr>
                <w:sz w:val="16"/>
                <w:szCs w:val="16"/>
              </w:rPr>
            </w:pPr>
            <w:r w:rsidRPr="00D72840">
              <w:rPr>
                <w:sz w:val="16"/>
                <w:szCs w:val="16"/>
              </w:rPr>
              <w:t xml:space="preserve">(pracownicy, emeryci i renciści) </w:t>
            </w:r>
          </w:p>
        </w:tc>
        <w:tc>
          <w:tcPr>
            <w:tcW w:w="2152" w:type="dxa"/>
          </w:tcPr>
          <w:p w14:paraId="314EF15B" w14:textId="195F193F" w:rsidR="00614F3C" w:rsidRPr="00E11FA0" w:rsidRDefault="00E11FA0" w:rsidP="00B86A0C">
            <w:pPr>
              <w:rPr>
                <w:sz w:val="20"/>
                <w:szCs w:val="20"/>
              </w:rPr>
            </w:pPr>
            <w:r w:rsidRPr="00E11FA0">
              <w:rPr>
                <w:sz w:val="20"/>
                <w:szCs w:val="20"/>
              </w:rPr>
              <w:t>12</w:t>
            </w:r>
          </w:p>
        </w:tc>
        <w:tc>
          <w:tcPr>
            <w:tcW w:w="2755" w:type="dxa"/>
          </w:tcPr>
          <w:p w14:paraId="3C8E075A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14:paraId="6C6F0A2E" w14:textId="77777777" w:rsidTr="00614F3C">
        <w:trPr>
          <w:trHeight w:val="405"/>
        </w:trPr>
        <w:tc>
          <w:tcPr>
            <w:tcW w:w="2313" w:type="dxa"/>
          </w:tcPr>
          <w:p w14:paraId="79E9102D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</w:tcPr>
          <w:p w14:paraId="7D1E7632" w14:textId="5C369B84" w:rsidR="00614F3C" w:rsidRPr="00D72840" w:rsidRDefault="00D72840" w:rsidP="00B86A0C">
            <w:r w:rsidRPr="00D72840">
              <w:t>515</w:t>
            </w:r>
            <w:r w:rsidR="00614F3C" w:rsidRPr="00D72840">
              <w:t xml:space="preserve"> szt.</w:t>
            </w:r>
          </w:p>
          <w:p w14:paraId="14A95314" w14:textId="73337411" w:rsidR="00614F3C" w:rsidRPr="00C86149" w:rsidRDefault="00614F3C" w:rsidP="00B86A0C">
            <w:pPr>
              <w:rPr>
                <w:color w:val="000000" w:themeColor="text1"/>
              </w:rPr>
            </w:pPr>
            <w:r w:rsidRPr="00C86149">
              <w:rPr>
                <w:color w:val="000000" w:themeColor="text1"/>
                <w:sz w:val="16"/>
                <w:szCs w:val="16"/>
              </w:rPr>
              <w:t>(</w:t>
            </w:r>
            <w:r w:rsidR="00EC52BC" w:rsidRPr="00C86149">
              <w:rPr>
                <w:color w:val="000000" w:themeColor="text1"/>
                <w:sz w:val="16"/>
                <w:szCs w:val="16"/>
              </w:rPr>
              <w:t>osoby małoletnie</w:t>
            </w:r>
            <w:r w:rsidRPr="00C86149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152" w:type="dxa"/>
          </w:tcPr>
          <w:p w14:paraId="3EE4E3EF" w14:textId="03C5B4A7" w:rsidR="00614F3C" w:rsidRPr="00E11FA0" w:rsidRDefault="00E11FA0" w:rsidP="00B86A0C">
            <w:pPr>
              <w:rPr>
                <w:sz w:val="20"/>
                <w:szCs w:val="20"/>
              </w:rPr>
            </w:pPr>
            <w:r w:rsidRPr="00E11FA0">
              <w:rPr>
                <w:sz w:val="20"/>
                <w:szCs w:val="20"/>
              </w:rPr>
              <w:t>12</w:t>
            </w:r>
          </w:p>
        </w:tc>
        <w:tc>
          <w:tcPr>
            <w:tcW w:w="2755" w:type="dxa"/>
          </w:tcPr>
          <w:p w14:paraId="6E090E1B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14:paraId="4771FADE" w14:textId="77777777" w:rsidTr="00614F3C">
        <w:trPr>
          <w:trHeight w:val="447"/>
        </w:trPr>
        <w:tc>
          <w:tcPr>
            <w:tcW w:w="6629" w:type="dxa"/>
            <w:gridSpan w:val="3"/>
          </w:tcPr>
          <w:p w14:paraId="7AE687F5" w14:textId="77777777" w:rsidR="00614F3C" w:rsidRPr="00B86D46" w:rsidRDefault="00614F3C" w:rsidP="00B86A0C">
            <w:pPr>
              <w:jc w:val="right"/>
            </w:pPr>
            <w:r w:rsidRPr="00B86D46">
              <w:t>RAZEM</w:t>
            </w:r>
          </w:p>
        </w:tc>
        <w:tc>
          <w:tcPr>
            <w:tcW w:w="2755" w:type="dxa"/>
          </w:tcPr>
          <w:p w14:paraId="78FACEF1" w14:textId="77777777" w:rsidR="00614F3C" w:rsidRDefault="00614F3C" w:rsidP="00B86A0C">
            <w:pPr>
              <w:rPr>
                <w:sz w:val="14"/>
              </w:rPr>
            </w:pPr>
          </w:p>
          <w:p w14:paraId="48E1E704" w14:textId="77777777" w:rsidR="00614F3C" w:rsidRDefault="00614F3C" w:rsidP="00B86A0C">
            <w:pPr>
              <w:rPr>
                <w:sz w:val="14"/>
              </w:rPr>
            </w:pPr>
          </w:p>
          <w:p w14:paraId="1D685AD9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</w:tbl>
    <w:p w14:paraId="7AB1EDC9" w14:textId="77777777" w:rsidR="00614F3C" w:rsidRDefault="00614F3C" w:rsidP="00614F3C">
      <w:pPr>
        <w:rPr>
          <w:sz w:val="14"/>
        </w:rPr>
      </w:pPr>
    </w:p>
    <w:p w14:paraId="16FC41BE" w14:textId="77777777" w:rsidR="00614F3C" w:rsidRDefault="00614F3C" w:rsidP="00614F3C">
      <w:pPr>
        <w:rPr>
          <w:sz w:val="14"/>
        </w:rPr>
      </w:pPr>
    </w:p>
    <w:p w14:paraId="6672C41A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5BDA0E7B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576A7A3F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2AE09C81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14AB300E" w14:textId="77777777" w:rsidR="00504260" w:rsidRPr="00504260" w:rsidRDefault="00504260" w:rsidP="00504260">
      <w:pPr>
        <w:tabs>
          <w:tab w:val="left" w:pos="5040"/>
        </w:tabs>
        <w:ind w:left="708"/>
        <w:rPr>
          <w:b/>
          <w:color w:val="FF0000"/>
          <w:sz w:val="20"/>
          <w:szCs w:val="20"/>
        </w:rPr>
      </w:pPr>
      <w:r w:rsidRPr="00504260">
        <w:rPr>
          <w:b/>
          <w:color w:val="FF0000"/>
          <w:sz w:val="20"/>
          <w:szCs w:val="20"/>
        </w:rPr>
        <w:t>Oferta powinna być sporządzona w języku polskim, z zachowaniem postaci elektronicznej i podpisana kwalifikowanym podpisem elektronicznym, podpisem zaufanym lub elektronicznym podpisem osobistym.</w:t>
      </w:r>
    </w:p>
    <w:p w14:paraId="19D7AF3E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026AAAA1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51209271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699EDC7B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0E7D4CF4" w14:textId="77777777" w:rsidR="00614F3C" w:rsidRDefault="00614F3C" w:rsidP="00614F3C">
      <w:pPr>
        <w:tabs>
          <w:tab w:val="left" w:pos="5040"/>
        </w:tabs>
        <w:rPr>
          <w:sz w:val="20"/>
        </w:rPr>
      </w:pPr>
    </w:p>
    <w:p w14:paraId="77FDE030" w14:textId="77777777" w:rsidR="00614F3C" w:rsidRPr="00490E37" w:rsidRDefault="00614F3C" w:rsidP="00614F3C"/>
    <w:p w14:paraId="618E9070" w14:textId="77777777" w:rsidR="0014437C" w:rsidRPr="00614F3C" w:rsidRDefault="0014437C" w:rsidP="00614F3C"/>
    <w:sectPr w:rsidR="0014437C" w:rsidRPr="00614F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88D26" w14:textId="77777777" w:rsidR="0090769F" w:rsidRDefault="0090769F">
      <w:r>
        <w:separator/>
      </w:r>
    </w:p>
  </w:endnote>
  <w:endnote w:type="continuationSeparator" w:id="0">
    <w:p w14:paraId="4FF4BE85" w14:textId="77777777" w:rsidR="0090769F" w:rsidRDefault="0090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0C46" w14:textId="77777777" w:rsidR="001A2FA8" w:rsidRDefault="001A2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3D055" w14:textId="77777777" w:rsidR="001A2FA8" w:rsidRDefault="001A2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5BDE" w14:textId="77777777" w:rsidR="001A2FA8" w:rsidRDefault="001A2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60C83" w14:textId="77777777" w:rsidR="0090769F" w:rsidRDefault="0090769F">
      <w:r>
        <w:separator/>
      </w:r>
    </w:p>
  </w:footnote>
  <w:footnote w:type="continuationSeparator" w:id="0">
    <w:p w14:paraId="19963E4B" w14:textId="77777777" w:rsidR="0090769F" w:rsidRDefault="00907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D4F8C" w14:textId="77777777" w:rsidR="001A2FA8" w:rsidRDefault="001A2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A569" w14:textId="77777777" w:rsidR="001A2FA8" w:rsidRDefault="001A2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27098" w14:textId="77777777" w:rsidR="001A2FA8" w:rsidRDefault="001A2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8586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272"/>
    <w:rsid w:val="00021E1F"/>
    <w:rsid w:val="0003219B"/>
    <w:rsid w:val="00102B6A"/>
    <w:rsid w:val="0011188B"/>
    <w:rsid w:val="00142162"/>
    <w:rsid w:val="0014437C"/>
    <w:rsid w:val="001946D8"/>
    <w:rsid w:val="001A2FA8"/>
    <w:rsid w:val="001F1272"/>
    <w:rsid w:val="001F6B73"/>
    <w:rsid w:val="00204B87"/>
    <w:rsid w:val="00206D64"/>
    <w:rsid w:val="00303635"/>
    <w:rsid w:val="00347293"/>
    <w:rsid w:val="00504260"/>
    <w:rsid w:val="00505EB1"/>
    <w:rsid w:val="00516B1B"/>
    <w:rsid w:val="005668D1"/>
    <w:rsid w:val="00574E6E"/>
    <w:rsid w:val="005955BF"/>
    <w:rsid w:val="00614F3C"/>
    <w:rsid w:val="007054E7"/>
    <w:rsid w:val="007220EB"/>
    <w:rsid w:val="00791515"/>
    <w:rsid w:val="00792122"/>
    <w:rsid w:val="007F25C7"/>
    <w:rsid w:val="00843C85"/>
    <w:rsid w:val="0086523D"/>
    <w:rsid w:val="008909FE"/>
    <w:rsid w:val="008F4EAF"/>
    <w:rsid w:val="008F7315"/>
    <w:rsid w:val="0090769F"/>
    <w:rsid w:val="0091125A"/>
    <w:rsid w:val="009508B9"/>
    <w:rsid w:val="009A2632"/>
    <w:rsid w:val="00C1403C"/>
    <w:rsid w:val="00C86149"/>
    <w:rsid w:val="00C9606B"/>
    <w:rsid w:val="00D72840"/>
    <w:rsid w:val="00D8153F"/>
    <w:rsid w:val="00DD422F"/>
    <w:rsid w:val="00E11FA0"/>
    <w:rsid w:val="00E43493"/>
    <w:rsid w:val="00E92965"/>
    <w:rsid w:val="00EC52BC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2717D38A"/>
  <w15:chartTrackingRefBased/>
  <w15:docId w15:val="{EB5F4FEE-0A86-4FBF-9A6D-DB31A26A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F3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FA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FA8"/>
    <w:rPr>
      <w:sz w:val="24"/>
      <w:szCs w:val="24"/>
    </w:rPr>
  </w:style>
  <w:style w:type="character" w:customStyle="1" w:styleId="Nagwek1Znak">
    <w:name w:val="Nagłówek 1 Znak"/>
    <w:link w:val="Nagwek1"/>
    <w:rsid w:val="00614F3C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Sylwia Lempart</cp:lastModifiedBy>
  <cp:revision>2</cp:revision>
  <cp:lastPrinted>2026-05-15T08:13:00Z</cp:lastPrinted>
  <dcterms:created xsi:type="dcterms:W3CDTF">2026-05-15T08:13:00Z</dcterms:created>
  <dcterms:modified xsi:type="dcterms:W3CDTF">2026-05-15T08:13:00Z</dcterms:modified>
</cp:coreProperties>
</file>