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6F1F5" w14:textId="77777777" w:rsidR="00FA4BD5" w:rsidRPr="00FA4BD5" w:rsidRDefault="00FA4BD5" w:rsidP="00FA4BD5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FA4BD5">
        <w:rPr>
          <w:rFonts w:ascii="Verdana" w:hAnsi="Verdana"/>
          <w:bCs/>
          <w:sz w:val="20"/>
          <w:szCs w:val="20"/>
        </w:rPr>
        <w:tab/>
      </w:r>
      <w:r w:rsidRPr="00FA4BD5">
        <w:rPr>
          <w:rFonts w:ascii="Verdana" w:hAnsi="Verdana"/>
          <w:bCs/>
          <w:sz w:val="20"/>
          <w:szCs w:val="20"/>
        </w:rPr>
        <w:tab/>
      </w:r>
      <w:r w:rsidRPr="00FA4BD5">
        <w:rPr>
          <w:rFonts w:ascii="Verdana" w:hAnsi="Verdana"/>
          <w:bCs/>
          <w:sz w:val="20"/>
          <w:szCs w:val="20"/>
        </w:rPr>
        <w:tab/>
      </w:r>
      <w:r w:rsidRPr="00FA4BD5">
        <w:rPr>
          <w:rFonts w:ascii="Verdana" w:hAnsi="Verdana"/>
          <w:bCs/>
          <w:sz w:val="20"/>
          <w:szCs w:val="20"/>
        </w:rPr>
        <w:tab/>
      </w:r>
      <w:r w:rsidRPr="00FA4BD5">
        <w:rPr>
          <w:rFonts w:ascii="Verdana" w:hAnsi="Verdana"/>
          <w:bCs/>
          <w:sz w:val="20"/>
          <w:szCs w:val="20"/>
        </w:rPr>
        <w:tab/>
      </w:r>
      <w:r w:rsidRPr="00FA4BD5">
        <w:rPr>
          <w:rFonts w:ascii="Verdana" w:hAnsi="Verdana"/>
          <w:bCs/>
          <w:sz w:val="20"/>
          <w:szCs w:val="20"/>
        </w:rPr>
        <w:tab/>
      </w:r>
      <w:r w:rsidRPr="00FA4BD5">
        <w:rPr>
          <w:rFonts w:ascii="Verdana" w:hAnsi="Verdana"/>
          <w:bCs/>
          <w:sz w:val="20"/>
          <w:szCs w:val="20"/>
        </w:rPr>
        <w:tab/>
      </w:r>
      <w:r w:rsidRPr="00FA4BD5">
        <w:rPr>
          <w:rFonts w:ascii="Verdana" w:hAnsi="Verdana"/>
          <w:b/>
          <w:bCs/>
          <w:sz w:val="20"/>
          <w:szCs w:val="20"/>
        </w:rPr>
        <w:t>Załącznik nr 1</w:t>
      </w:r>
    </w:p>
    <w:p w14:paraId="6B5D1599" w14:textId="77777777" w:rsidR="00FA4BD5" w:rsidRPr="00FA4BD5" w:rsidRDefault="00FA4BD5" w:rsidP="00FA4BD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A4BD5">
        <w:rPr>
          <w:rFonts w:ascii="Verdana" w:hAnsi="Verdana"/>
          <w:b/>
          <w:sz w:val="20"/>
          <w:szCs w:val="20"/>
        </w:rPr>
        <w:t>FORMULARZ OFERTY</w:t>
      </w:r>
    </w:p>
    <w:p w14:paraId="6D12875D" w14:textId="77777777" w:rsidR="00FA4BD5" w:rsidRPr="00FA4BD5" w:rsidRDefault="00FA4BD5" w:rsidP="00FA4BD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ADFF37E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C8D1A96" w14:textId="304057F2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FORMA PROWADZONEJ DZIAŁALNOŚCI: ...........................................................</w:t>
      </w:r>
    </w:p>
    <w:p w14:paraId="4C41E966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7A3C01B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00D7B51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A4BD5">
        <w:rPr>
          <w:rFonts w:ascii="Verdana" w:hAnsi="Verdana"/>
          <w:sz w:val="20"/>
          <w:szCs w:val="20"/>
          <w:lang w:val="de-DE"/>
        </w:rPr>
        <w:t>TEL.</w:t>
      </w:r>
      <w:r w:rsidRPr="00FA4BD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0408C0C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A4BD5">
        <w:rPr>
          <w:rFonts w:ascii="Verdana" w:hAnsi="Verdana"/>
          <w:sz w:val="20"/>
          <w:szCs w:val="20"/>
          <w:lang w:val="de-DE"/>
        </w:rPr>
        <w:t xml:space="preserve">FAX </w:t>
      </w:r>
      <w:r w:rsidRPr="00FA4BD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74975FC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A4BD5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84032EC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A4BD5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1EE2A34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E896E55" w14:textId="77777777" w:rsidR="00FA4BD5" w:rsidRDefault="00FA4BD5" w:rsidP="00FA4BD5">
      <w:pPr>
        <w:rPr>
          <w:rFonts w:ascii="Verdana" w:hAnsi="Verdana"/>
          <w:sz w:val="20"/>
          <w:szCs w:val="20"/>
        </w:rPr>
      </w:pPr>
    </w:p>
    <w:p w14:paraId="48D5D5A5" w14:textId="2F7AA144" w:rsidR="00FA4BD5" w:rsidRPr="00FA4BD5" w:rsidRDefault="00FA4BD5" w:rsidP="00FA4BD5">
      <w:pPr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Do: Nazwa i siedziba Zamawiającego:</w:t>
      </w:r>
    </w:p>
    <w:p w14:paraId="4E720317" w14:textId="77777777" w:rsidR="00FA4BD5" w:rsidRPr="00FA4BD5" w:rsidRDefault="00FA4BD5" w:rsidP="00FA4BD5">
      <w:pPr>
        <w:ind w:right="-110"/>
        <w:rPr>
          <w:rFonts w:ascii="Verdana" w:hAnsi="Verdana"/>
          <w:b/>
          <w:sz w:val="20"/>
          <w:szCs w:val="20"/>
        </w:rPr>
      </w:pPr>
      <w:r w:rsidRPr="00FA4BD5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06ED75A1" w14:textId="77777777" w:rsidR="00FA4BD5" w:rsidRPr="00FA4BD5" w:rsidRDefault="00FA4BD5" w:rsidP="00FA4BD5">
      <w:pPr>
        <w:ind w:right="-110"/>
        <w:rPr>
          <w:rFonts w:ascii="Verdana" w:hAnsi="Verdana"/>
          <w:b/>
          <w:sz w:val="20"/>
          <w:szCs w:val="20"/>
        </w:rPr>
      </w:pPr>
      <w:r w:rsidRPr="00FA4BD5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EC66705" w14:textId="77777777" w:rsidR="00FA4BD5" w:rsidRPr="00FA4BD5" w:rsidRDefault="00FA4BD5" w:rsidP="00FA4BD5">
      <w:pPr>
        <w:ind w:right="-110"/>
        <w:rPr>
          <w:rFonts w:ascii="Verdana" w:hAnsi="Verdana"/>
          <w:b/>
          <w:sz w:val="20"/>
          <w:szCs w:val="20"/>
        </w:rPr>
      </w:pPr>
      <w:r w:rsidRPr="00FA4BD5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C6B1A3B" w14:textId="77777777" w:rsidR="00FA4BD5" w:rsidRPr="00FA4BD5" w:rsidRDefault="00FA4BD5" w:rsidP="00FA4BD5">
      <w:pPr>
        <w:ind w:firstLine="3969"/>
        <w:rPr>
          <w:rFonts w:ascii="Verdana" w:hAnsi="Verdana"/>
          <w:b/>
          <w:sz w:val="20"/>
          <w:szCs w:val="20"/>
        </w:rPr>
      </w:pPr>
    </w:p>
    <w:p w14:paraId="33DA4D75" w14:textId="2DD8095A" w:rsidR="00FA4BD5" w:rsidRPr="00FA4BD5" w:rsidRDefault="00FA4BD5" w:rsidP="00FA4BD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FA4BD5">
        <w:rPr>
          <w:rFonts w:ascii="Verdana" w:hAnsi="Verdana"/>
          <w:b/>
          <w:sz w:val="20"/>
          <w:szCs w:val="20"/>
        </w:rPr>
        <w:t xml:space="preserve">Usługa dostarczania karnetów na usługi rekreacyjne i sportowe dla AGH, ACK </w:t>
      </w:r>
      <w:proofErr w:type="spellStart"/>
      <w:r w:rsidRPr="00FA4BD5">
        <w:rPr>
          <w:rFonts w:ascii="Verdana" w:hAnsi="Verdana"/>
          <w:b/>
          <w:sz w:val="20"/>
          <w:szCs w:val="20"/>
        </w:rPr>
        <w:t>Cyfronet</w:t>
      </w:r>
      <w:proofErr w:type="spellEnd"/>
      <w:r w:rsidRPr="00FA4BD5">
        <w:rPr>
          <w:rFonts w:ascii="Verdana" w:hAnsi="Verdana"/>
          <w:b/>
          <w:sz w:val="20"/>
          <w:szCs w:val="20"/>
        </w:rPr>
        <w:t xml:space="preserve"> AGH i NCN </w:t>
      </w:r>
      <w:r>
        <w:rPr>
          <w:rFonts w:ascii="Verdana" w:hAnsi="Verdana"/>
          <w:b/>
          <w:sz w:val="20"/>
          <w:szCs w:val="20"/>
        </w:rPr>
        <w:t>–</w:t>
      </w:r>
      <w:r w:rsidRPr="00FA4BD5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KC-DE-zp.25.193.2026</w:t>
      </w:r>
      <w:r w:rsidRPr="00FA4BD5">
        <w:rPr>
          <w:rFonts w:ascii="Verdana" w:hAnsi="Verdana"/>
          <w:b/>
          <w:sz w:val="20"/>
          <w:szCs w:val="20"/>
        </w:rPr>
        <w:t xml:space="preserve">, </w:t>
      </w:r>
      <w:r w:rsidRPr="00FA4BD5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8DA5D71" w14:textId="77777777" w:rsidR="00FA4BD5" w:rsidRPr="00FA4BD5" w:rsidRDefault="00FA4BD5" w:rsidP="00FA4BD5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C3F8D05" w14:textId="53EB92EB" w:rsidR="00FA4BD5" w:rsidRPr="00FA4BD5" w:rsidRDefault="00FA4BD5" w:rsidP="00FA4BD5">
      <w:pPr>
        <w:widowControl w:val="0"/>
        <w:rPr>
          <w:rFonts w:ascii="Verdana" w:hAnsi="Verdana"/>
          <w:b/>
          <w:sz w:val="20"/>
          <w:szCs w:val="20"/>
        </w:rPr>
      </w:pPr>
      <w:r w:rsidRPr="00FA4BD5">
        <w:rPr>
          <w:rFonts w:ascii="Verdana" w:hAnsi="Verdana"/>
          <w:b/>
          <w:sz w:val="20"/>
          <w:szCs w:val="20"/>
        </w:rPr>
        <w:t xml:space="preserve">Cena brutto za całość przedmiotu zamówienia:  </w:t>
      </w:r>
      <w:r w:rsidRPr="00FA4BD5">
        <w:rPr>
          <w:rFonts w:ascii="Verdana" w:hAnsi="Verdana"/>
          <w:sz w:val="20"/>
          <w:szCs w:val="20"/>
        </w:rPr>
        <w:t xml:space="preserve"> ............................</w:t>
      </w:r>
      <w:r w:rsidRPr="00FA4BD5">
        <w:rPr>
          <w:rFonts w:ascii="Verdana" w:hAnsi="Verdana"/>
          <w:b/>
          <w:sz w:val="20"/>
          <w:szCs w:val="20"/>
        </w:rPr>
        <w:t xml:space="preserve"> PLN</w:t>
      </w:r>
    </w:p>
    <w:p w14:paraId="3D11D1E8" w14:textId="77777777" w:rsidR="00FA4BD5" w:rsidRPr="00FA4BD5" w:rsidRDefault="00FA4BD5" w:rsidP="00FA4BD5">
      <w:pPr>
        <w:widowControl w:val="0"/>
        <w:rPr>
          <w:rFonts w:ascii="Verdana" w:hAnsi="Verdana"/>
          <w:b/>
          <w:sz w:val="20"/>
          <w:szCs w:val="20"/>
        </w:rPr>
      </w:pPr>
    </w:p>
    <w:p w14:paraId="6FAE89FE" w14:textId="0F701751" w:rsidR="00FA4BD5" w:rsidRPr="00FA4BD5" w:rsidRDefault="00FA4BD5" w:rsidP="00FA4BD5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Słownie brutto</w:t>
      </w:r>
      <w:r w:rsidRPr="00FA4BD5">
        <w:rPr>
          <w:rFonts w:ascii="Verdana" w:hAnsi="Verdana"/>
          <w:b/>
          <w:sz w:val="20"/>
          <w:szCs w:val="20"/>
        </w:rPr>
        <w:t xml:space="preserve">: </w:t>
      </w:r>
      <w:r w:rsidRPr="00FA4BD5">
        <w:rPr>
          <w:rFonts w:ascii="Verdana" w:hAnsi="Verdana"/>
          <w:sz w:val="20"/>
          <w:szCs w:val="20"/>
        </w:rPr>
        <w:t>..................................................................................</w:t>
      </w:r>
    </w:p>
    <w:p w14:paraId="15F0D7E0" w14:textId="77777777" w:rsidR="00FA4BD5" w:rsidRPr="00FA4BD5" w:rsidRDefault="00FA4BD5" w:rsidP="00FA4BD5">
      <w:pPr>
        <w:widowControl w:val="0"/>
        <w:rPr>
          <w:rFonts w:ascii="Verdana" w:hAnsi="Verdana"/>
          <w:b/>
          <w:sz w:val="20"/>
          <w:szCs w:val="20"/>
        </w:rPr>
      </w:pPr>
      <w:r w:rsidRPr="00FA4BD5">
        <w:rPr>
          <w:rFonts w:ascii="Verdana" w:hAnsi="Verdana"/>
          <w:b/>
          <w:sz w:val="20"/>
          <w:szCs w:val="20"/>
        </w:rPr>
        <w:t xml:space="preserve">Powyższa cena zawiera właściwą stawkę podatku VAT </w:t>
      </w:r>
    </w:p>
    <w:p w14:paraId="2DED45F6" w14:textId="77777777" w:rsidR="00FA4BD5" w:rsidRDefault="00FA4BD5" w:rsidP="00FA4BD5">
      <w:pPr>
        <w:jc w:val="both"/>
        <w:rPr>
          <w:rFonts w:ascii="Verdana" w:hAnsi="Verdana"/>
          <w:b/>
          <w:sz w:val="20"/>
          <w:szCs w:val="20"/>
          <w:highlight w:val="yellow"/>
          <w:u w:val="single"/>
        </w:rPr>
      </w:pPr>
    </w:p>
    <w:p w14:paraId="539676EE" w14:textId="5A3B3F03" w:rsidR="00FA4BD5" w:rsidRPr="00004AF0" w:rsidRDefault="00FA4BD5" w:rsidP="00FA4BD5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004AF0">
        <w:rPr>
          <w:rFonts w:ascii="Verdana" w:hAnsi="Verdana"/>
          <w:b/>
          <w:sz w:val="20"/>
          <w:szCs w:val="20"/>
          <w:u w:val="single"/>
        </w:rPr>
        <w:t>Kryterium oceny ofert:</w:t>
      </w:r>
    </w:p>
    <w:p w14:paraId="4E5D5809" w14:textId="77777777" w:rsidR="00FA4BD5" w:rsidRPr="00004AF0" w:rsidRDefault="00FA4BD5" w:rsidP="00FA4BD5">
      <w:pPr>
        <w:jc w:val="both"/>
        <w:rPr>
          <w:rFonts w:ascii="Verdana" w:hAnsi="Verdana"/>
          <w:sz w:val="20"/>
          <w:szCs w:val="20"/>
        </w:rPr>
      </w:pPr>
      <w:r w:rsidRPr="00004AF0">
        <w:rPr>
          <w:rFonts w:ascii="Verdana" w:hAnsi="Verdana"/>
          <w:b/>
          <w:sz w:val="20"/>
          <w:szCs w:val="20"/>
        </w:rPr>
        <w:t xml:space="preserve">Ilość obiektów w Małopolsce </w:t>
      </w:r>
      <w:r w:rsidRPr="00004AF0">
        <w:rPr>
          <w:rFonts w:ascii="Verdana" w:hAnsi="Verdana"/>
          <w:sz w:val="20"/>
          <w:szCs w:val="20"/>
        </w:rPr>
        <w:t xml:space="preserve">- …………… (wpisać ilość oraz dołączyć uzupełniony Wykaz obiektów); </w:t>
      </w:r>
    </w:p>
    <w:p w14:paraId="515EEC26" w14:textId="5A15878A" w:rsidR="001A1042" w:rsidRPr="00004AF0" w:rsidRDefault="001A1042" w:rsidP="001A1042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004AF0">
        <w:rPr>
          <w:rFonts w:ascii="Verdana" w:hAnsi="Verdana"/>
          <w:b/>
          <w:bCs/>
          <w:color w:val="000000" w:themeColor="text1"/>
          <w:sz w:val="20"/>
          <w:szCs w:val="20"/>
        </w:rPr>
        <w:t>Liczba obiektów rekreacyjno-sportowych na terenie państw europejskich</w:t>
      </w:r>
      <w:r w:rsidRPr="00004AF0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  <w:r w:rsidRPr="00004AF0">
        <w:rPr>
          <w:rFonts w:ascii="Verdana" w:hAnsi="Verdana"/>
          <w:color w:val="000000" w:themeColor="text1"/>
          <w:sz w:val="20"/>
          <w:szCs w:val="20"/>
        </w:rPr>
        <w:t>- …………… (wpisać ilość)</w:t>
      </w:r>
      <w:r w:rsidR="003875DB">
        <w:rPr>
          <w:rFonts w:ascii="Verdana" w:hAnsi="Verdana"/>
          <w:color w:val="000000" w:themeColor="text1"/>
          <w:sz w:val="20"/>
          <w:szCs w:val="20"/>
        </w:rPr>
        <w:t>.</w:t>
      </w:r>
      <w:r w:rsidRPr="00004AF0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118FB6A7" w14:textId="77777777" w:rsidR="001A1042" w:rsidRPr="00004AF0" w:rsidRDefault="001A1042" w:rsidP="00FA4BD5">
      <w:pPr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6E07275C" w14:textId="12C91999" w:rsidR="00FA4BD5" w:rsidRPr="00004AF0" w:rsidRDefault="00FA4BD5" w:rsidP="00FA4BD5">
      <w:pPr>
        <w:widowControl w:val="0"/>
        <w:jc w:val="both"/>
        <w:rPr>
          <w:rFonts w:ascii="Verdana" w:hAnsi="Verdana"/>
          <w:bCs/>
          <w:color w:val="000000" w:themeColor="text1"/>
          <w:sz w:val="20"/>
          <w:szCs w:val="20"/>
        </w:rPr>
      </w:pPr>
      <w:r w:rsidRPr="00004AF0">
        <w:rPr>
          <w:rFonts w:ascii="Verdana" w:hAnsi="Verdana"/>
          <w:bCs/>
          <w:color w:val="000000" w:themeColor="text1"/>
          <w:sz w:val="20"/>
          <w:szCs w:val="20"/>
        </w:rPr>
        <w:t>UWAGA: Jeżeli wykonawca nie załączy do oferty „Wykazu obiektów”, punkty w kryterium</w:t>
      </w:r>
      <w:r w:rsidR="001A1042" w:rsidRPr="00004AF0">
        <w:rPr>
          <w:rFonts w:ascii="Verdana" w:hAnsi="Verdana"/>
          <w:bCs/>
          <w:color w:val="000000" w:themeColor="text1"/>
          <w:sz w:val="20"/>
          <w:szCs w:val="20"/>
        </w:rPr>
        <w:t xml:space="preserve"> </w:t>
      </w:r>
      <w:r w:rsidRPr="00004AF0">
        <w:rPr>
          <w:rFonts w:ascii="Verdana" w:hAnsi="Verdana"/>
          <w:bCs/>
          <w:color w:val="000000" w:themeColor="text1"/>
          <w:sz w:val="20"/>
          <w:szCs w:val="20"/>
        </w:rPr>
        <w:t xml:space="preserve">o nazwie „Ilość obiektów w Małopolsce” </w:t>
      </w:r>
      <w:r w:rsidR="001A1042" w:rsidRPr="00004AF0">
        <w:rPr>
          <w:rFonts w:ascii="Verdana" w:hAnsi="Verdana"/>
          <w:bCs/>
          <w:color w:val="000000" w:themeColor="text1"/>
          <w:sz w:val="20"/>
          <w:szCs w:val="20"/>
        </w:rPr>
        <w:t xml:space="preserve">oraz „Liczba obiektów rekreacyjno-sportowych na terenie państw europejskich” </w:t>
      </w:r>
      <w:r w:rsidRPr="00004AF0">
        <w:rPr>
          <w:rFonts w:ascii="Verdana" w:hAnsi="Verdana"/>
          <w:bCs/>
          <w:color w:val="000000" w:themeColor="text1"/>
          <w:sz w:val="20"/>
          <w:szCs w:val="20"/>
        </w:rPr>
        <w:t>nie zostaną przyznane wykonawcy.</w:t>
      </w:r>
    </w:p>
    <w:p w14:paraId="237DE950" w14:textId="77777777" w:rsidR="00FA4BD5" w:rsidRPr="00FA4BD5" w:rsidRDefault="00FA4BD5" w:rsidP="00FA4BD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06C6354" w14:textId="05E23B03" w:rsidR="00FA4BD5" w:rsidRPr="00FA4BD5" w:rsidRDefault="00FA4BD5" w:rsidP="00FA4BD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A4BD5">
        <w:rPr>
          <w:rFonts w:ascii="Verdana" w:hAnsi="Verdana"/>
          <w:b/>
          <w:sz w:val="20"/>
          <w:szCs w:val="20"/>
        </w:rPr>
        <w:t xml:space="preserve">Termin realizacji umowy: </w:t>
      </w:r>
      <w:r w:rsidR="00532420">
        <w:rPr>
          <w:rFonts w:ascii="Verdana" w:hAnsi="Verdana"/>
          <w:sz w:val="20"/>
          <w:szCs w:val="20"/>
        </w:rPr>
        <w:t>12 miesięcy, nie wcześniej niż od 01.07.2026 r.</w:t>
      </w:r>
    </w:p>
    <w:p w14:paraId="05D9C069" w14:textId="77777777" w:rsidR="00FA4BD5" w:rsidRDefault="00FA4BD5" w:rsidP="00FA4B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</w:p>
    <w:p w14:paraId="492B4902" w14:textId="3BCB6B22" w:rsidR="00FA4BD5" w:rsidRPr="00FA4BD5" w:rsidRDefault="00FA4BD5" w:rsidP="00FA4B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b/>
          <w:sz w:val="20"/>
          <w:szCs w:val="20"/>
        </w:rPr>
        <w:t xml:space="preserve">Termin płatności: </w:t>
      </w:r>
      <w:r w:rsidRPr="00FA4BD5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C9CB41C" w14:textId="77777777" w:rsidR="00FA4BD5" w:rsidRPr="00FA4BD5" w:rsidRDefault="00FA4BD5" w:rsidP="00FA4BD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2B65C9B" w14:textId="77777777" w:rsidR="00FA4BD5" w:rsidRPr="00FA4BD5" w:rsidRDefault="00FA4BD5" w:rsidP="00FA4BD5">
      <w:pPr>
        <w:rPr>
          <w:rFonts w:ascii="Verdana" w:hAnsi="Verdana"/>
          <w:b/>
          <w:sz w:val="20"/>
          <w:szCs w:val="20"/>
          <w:u w:val="single"/>
        </w:rPr>
      </w:pPr>
      <w:r w:rsidRPr="00FA4BD5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90B7641" w14:textId="77777777" w:rsidR="00FA4BD5" w:rsidRPr="00FA4BD5" w:rsidRDefault="00FA4BD5" w:rsidP="00FA4BD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FA4BD5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77C4948B" w14:textId="77777777" w:rsidR="00FA4BD5" w:rsidRPr="00FA4BD5" w:rsidRDefault="00FA4BD5" w:rsidP="00FA4B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bookmarkStart w:id="0" w:name="_Hlk98158690"/>
      <w:r w:rsidRPr="00FA4BD5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A4BD5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B839F24" w14:textId="77777777" w:rsidR="00FA4BD5" w:rsidRPr="00FA4BD5" w:rsidRDefault="00FA4BD5" w:rsidP="00FA4B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20"/>
          <w:szCs w:val="20"/>
        </w:rPr>
      </w:pPr>
      <w:r w:rsidRPr="00FA4BD5">
        <w:rPr>
          <w:rFonts w:ascii="Verdana" w:hAnsi="Verdana"/>
          <w:b/>
          <w:color w:val="000000"/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</w:t>
      </w:r>
      <w:r w:rsidRPr="00FA4BD5">
        <w:rPr>
          <w:rFonts w:ascii="Verdana" w:hAnsi="Verdana"/>
          <w:b/>
          <w:color w:val="000000"/>
          <w:sz w:val="20"/>
          <w:szCs w:val="20"/>
        </w:rPr>
        <w:lastRenderedPageBreak/>
        <w:t>sytuację na Ukrainie,  w przypadku gdy przypada na nich ponad 10% wartości zamówienia.</w:t>
      </w:r>
    </w:p>
    <w:bookmarkEnd w:id="0"/>
    <w:p w14:paraId="137D11A8" w14:textId="77777777" w:rsidR="00FA4BD5" w:rsidRPr="00FA4BD5" w:rsidRDefault="00FA4BD5" w:rsidP="00FA4BD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FA4BD5">
        <w:rPr>
          <w:rFonts w:ascii="Verdana" w:hAnsi="Verdana"/>
          <w:sz w:val="20"/>
          <w:szCs w:val="20"/>
          <w:vertAlign w:val="superscript"/>
        </w:rPr>
        <w:t>1</w:t>
      </w:r>
      <w:r w:rsidRPr="00FA4BD5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A4BD5">
        <w:rPr>
          <w:rFonts w:ascii="Verdana" w:hAnsi="Verdana"/>
          <w:sz w:val="20"/>
          <w:szCs w:val="20"/>
          <w:vertAlign w:val="superscript"/>
        </w:rPr>
        <w:t>2</w:t>
      </w:r>
      <w:r w:rsidRPr="00FA4BD5">
        <w:rPr>
          <w:rFonts w:ascii="Verdana" w:hAnsi="Verdana"/>
          <w:sz w:val="20"/>
          <w:szCs w:val="20"/>
        </w:rPr>
        <w:t xml:space="preserve"> </w:t>
      </w:r>
    </w:p>
    <w:p w14:paraId="401B0AE3" w14:textId="77777777" w:rsidR="00FA4BD5" w:rsidRPr="00FA4BD5" w:rsidRDefault="00FA4BD5" w:rsidP="00FA4BD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A4BD5">
        <w:rPr>
          <w:rFonts w:ascii="Verdana" w:hAnsi="Verdana"/>
          <w:i/>
          <w:sz w:val="16"/>
          <w:szCs w:val="16"/>
          <w:vertAlign w:val="superscript"/>
        </w:rPr>
        <w:t>1</w:t>
      </w:r>
      <w:r w:rsidRPr="00FA4BD5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7D6A6C" w14:textId="77777777" w:rsidR="00FA4BD5" w:rsidRPr="00FA4BD5" w:rsidRDefault="00FA4BD5" w:rsidP="00FA4BD5">
      <w:pPr>
        <w:ind w:left="360"/>
        <w:jc w:val="both"/>
        <w:rPr>
          <w:rFonts w:ascii="Verdana" w:hAnsi="Verdana"/>
          <w:iCs/>
          <w:sz w:val="16"/>
          <w:szCs w:val="16"/>
        </w:rPr>
      </w:pPr>
      <w:r w:rsidRPr="00FA4BD5">
        <w:rPr>
          <w:rFonts w:ascii="Verdana" w:hAnsi="Verdana"/>
          <w:i/>
          <w:sz w:val="16"/>
          <w:szCs w:val="16"/>
          <w:vertAlign w:val="superscript"/>
        </w:rPr>
        <w:t>2</w:t>
      </w:r>
      <w:r w:rsidRPr="00FA4BD5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68A7C6" w14:textId="77777777" w:rsidR="00FA4BD5" w:rsidRPr="00FA4BD5" w:rsidRDefault="00FA4BD5" w:rsidP="00FA4BD5">
      <w:pPr>
        <w:numPr>
          <w:ilvl w:val="0"/>
          <w:numId w:val="1"/>
        </w:numPr>
        <w:contextualSpacing/>
        <w:jc w:val="both"/>
        <w:rPr>
          <w:rFonts w:ascii="Verdana" w:hAnsi="Verdana"/>
          <w:iCs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A4BD5" w:rsidRPr="00FA4BD5" w14:paraId="452EC2C3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9180A" w14:textId="77777777" w:rsidR="00FA4BD5" w:rsidRPr="00FA4BD5" w:rsidRDefault="00FA4BD5" w:rsidP="00FA4BD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A4BD5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C31EB" w14:textId="77777777" w:rsidR="00FA4BD5" w:rsidRPr="00FA4BD5" w:rsidRDefault="00FA4BD5" w:rsidP="00FA4BD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A4BD5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EB3C8A1" w14:textId="77777777" w:rsidR="00FA4BD5" w:rsidRPr="00FA4BD5" w:rsidRDefault="00FA4BD5" w:rsidP="00FA4BD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A4BD5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4B489" w14:textId="77777777" w:rsidR="00FA4BD5" w:rsidRPr="00FA4BD5" w:rsidRDefault="00FA4BD5" w:rsidP="00FA4BD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A4BD5">
              <w:rPr>
                <w:rFonts w:ascii="Verdana" w:hAnsi="Verdana"/>
                <w:sz w:val="20"/>
                <w:szCs w:val="20"/>
              </w:rPr>
              <w:t>Nazwa podwykonawcy</w:t>
            </w:r>
            <w:r w:rsidRPr="00FA4BD5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FA4BD5" w:rsidRPr="00FA4BD5" w14:paraId="12A56F0A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28842" w14:textId="77777777" w:rsidR="00FA4BD5" w:rsidRPr="00FA4BD5" w:rsidRDefault="00FA4BD5" w:rsidP="00FA4BD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22883" w14:textId="77777777" w:rsidR="00FA4BD5" w:rsidRPr="00FA4BD5" w:rsidRDefault="00FA4BD5" w:rsidP="00FA4BD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90FF1" w14:textId="77777777" w:rsidR="00FA4BD5" w:rsidRPr="00FA4BD5" w:rsidRDefault="00FA4BD5" w:rsidP="00FA4BD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A4BD5" w:rsidRPr="00FA4BD5" w14:paraId="63EEDF6B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1880E" w14:textId="77777777" w:rsidR="00FA4BD5" w:rsidRPr="00FA4BD5" w:rsidRDefault="00FA4BD5" w:rsidP="00FA4BD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D6E7C" w14:textId="77777777" w:rsidR="00FA4BD5" w:rsidRPr="00FA4BD5" w:rsidRDefault="00FA4BD5" w:rsidP="00FA4BD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44605" w14:textId="77777777" w:rsidR="00FA4BD5" w:rsidRPr="00FA4BD5" w:rsidRDefault="00FA4BD5" w:rsidP="00FA4BD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DFDEF26" w14:textId="77777777" w:rsidR="00FA4BD5" w:rsidRPr="00FA4BD5" w:rsidRDefault="00FA4BD5" w:rsidP="00FA4BD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1CC787E" w14:textId="77777777" w:rsidR="00FA4BD5" w:rsidRPr="00FA4BD5" w:rsidRDefault="00FA4BD5" w:rsidP="00FA4BD5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FA4BD5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FA4BD5">
        <w:rPr>
          <w:rFonts w:ascii="Verdana" w:hAnsi="Verdana"/>
          <w:b/>
          <w:bCs/>
          <w:kern w:val="32"/>
          <w:sz w:val="20"/>
          <w:szCs w:val="20"/>
        </w:rPr>
        <w:tab/>
      </w:r>
      <w:r w:rsidRPr="00FA4BD5">
        <w:rPr>
          <w:rFonts w:ascii="Verdana" w:hAnsi="Verdana"/>
          <w:b/>
          <w:bCs/>
          <w:kern w:val="32"/>
          <w:sz w:val="20"/>
          <w:szCs w:val="20"/>
        </w:rPr>
        <w:tab/>
      </w:r>
      <w:r w:rsidRPr="00FA4BD5">
        <w:rPr>
          <w:rFonts w:ascii="Verdana" w:hAnsi="Verdana"/>
          <w:b/>
          <w:bCs/>
          <w:kern w:val="32"/>
          <w:sz w:val="20"/>
          <w:szCs w:val="20"/>
        </w:rPr>
        <w:tab/>
      </w:r>
      <w:r w:rsidRPr="00FA4BD5">
        <w:rPr>
          <w:rFonts w:ascii="Verdana" w:hAnsi="Verdana"/>
          <w:b/>
          <w:bCs/>
          <w:kern w:val="32"/>
          <w:sz w:val="20"/>
          <w:szCs w:val="20"/>
        </w:rPr>
        <w:tab/>
      </w:r>
      <w:r w:rsidRPr="00FA4BD5">
        <w:rPr>
          <w:rFonts w:ascii="Verdana" w:hAnsi="Verdana"/>
          <w:b/>
          <w:bCs/>
          <w:kern w:val="32"/>
          <w:sz w:val="20"/>
          <w:szCs w:val="20"/>
        </w:rPr>
        <w:tab/>
      </w:r>
      <w:r w:rsidRPr="00FA4BD5">
        <w:rPr>
          <w:rFonts w:ascii="Verdana" w:hAnsi="Verdana"/>
          <w:b/>
          <w:bCs/>
          <w:kern w:val="32"/>
          <w:sz w:val="20"/>
          <w:szCs w:val="20"/>
        </w:rPr>
        <w:tab/>
      </w:r>
      <w:r w:rsidRPr="00FA4BD5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4C3764FF" w14:textId="77777777" w:rsidR="00FA4BD5" w:rsidRPr="00FA4BD5" w:rsidRDefault="00FA4BD5" w:rsidP="00FA4BD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A4BD5">
        <w:rPr>
          <w:rFonts w:ascii="Verdana" w:hAnsi="Verdana"/>
          <w:sz w:val="20"/>
          <w:szCs w:val="20"/>
        </w:rPr>
        <w:tab/>
      </w:r>
      <w:r w:rsidRPr="00FA4BD5">
        <w:rPr>
          <w:rFonts w:ascii="Verdana" w:hAnsi="Verdana"/>
          <w:sz w:val="20"/>
          <w:szCs w:val="20"/>
        </w:rPr>
        <w:tab/>
        <w:t xml:space="preserve"> </w:t>
      </w:r>
    </w:p>
    <w:p w14:paraId="042A61C8" w14:textId="77777777" w:rsidR="00FA4BD5" w:rsidRPr="00FA4BD5" w:rsidRDefault="00FA4BD5" w:rsidP="00FA4BD5">
      <w:pPr>
        <w:tabs>
          <w:tab w:val="left" w:pos="426"/>
        </w:tabs>
        <w:ind w:right="1"/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ab/>
      </w:r>
      <w:r w:rsidRPr="00FA4BD5">
        <w:rPr>
          <w:rFonts w:ascii="Verdana" w:hAnsi="Verdana"/>
          <w:sz w:val="20"/>
          <w:szCs w:val="20"/>
        </w:rPr>
        <w:tab/>
        <w:t xml:space="preserve"> </w:t>
      </w:r>
    </w:p>
    <w:p w14:paraId="68F5F2A5" w14:textId="77777777" w:rsidR="00FA4BD5" w:rsidRPr="00FA4BD5" w:rsidRDefault="00FA4BD5" w:rsidP="00FA4BD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FA4BD5">
        <w:rPr>
          <w:rFonts w:ascii="Verdana" w:hAnsi="Verdana"/>
          <w:sz w:val="20"/>
          <w:szCs w:val="20"/>
        </w:rPr>
        <w:t>ych</w:t>
      </w:r>
      <w:proofErr w:type="spellEnd"/>
      <w:r w:rsidRPr="00FA4BD5">
        <w:rPr>
          <w:rFonts w:ascii="Verdana" w:hAnsi="Verdana"/>
          <w:sz w:val="20"/>
          <w:szCs w:val="20"/>
        </w:rPr>
        <w:t>) dokumentu(ów)</w:t>
      </w:r>
    </w:p>
    <w:p w14:paraId="3E6A9E99" w14:textId="77777777" w:rsidR="00FA4BD5" w:rsidRPr="00FA4BD5" w:rsidRDefault="00FA4BD5" w:rsidP="00FA4BD5">
      <w:p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1B533AB0" w14:textId="77777777" w:rsidR="00FA4BD5" w:rsidRPr="00FA4BD5" w:rsidRDefault="00FA4BD5" w:rsidP="00FA4BD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załącznikami do niniejszej oferty są:</w:t>
      </w:r>
    </w:p>
    <w:p w14:paraId="62FF2304" w14:textId="77777777" w:rsidR="00FA4BD5" w:rsidRPr="00FA4BD5" w:rsidRDefault="00FA4BD5" w:rsidP="00FA4BD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0EF2951" w14:textId="1C0D5002" w:rsidR="00FA4BD5" w:rsidRPr="00FA4BD5" w:rsidRDefault="00FA4BD5" w:rsidP="00FA4BD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2210F29A" w14:textId="45C310A7" w:rsidR="00FA4BD5" w:rsidRPr="00FA4BD5" w:rsidRDefault="00FA4BD5" w:rsidP="00FA4BD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.............................................................................</w:t>
      </w:r>
    </w:p>
    <w:p w14:paraId="7F37C041" w14:textId="77777777" w:rsidR="00FA4BD5" w:rsidRPr="00FA4BD5" w:rsidRDefault="00FA4BD5" w:rsidP="00FA4BD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A4BD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8D7744D" w14:textId="77777777" w:rsidR="00FA4BD5" w:rsidRPr="00FA4BD5" w:rsidRDefault="00FA4BD5" w:rsidP="00FA4BD5">
      <w:pPr>
        <w:rPr>
          <w:rFonts w:ascii="Verdana" w:hAnsi="Verdana"/>
          <w:sz w:val="16"/>
          <w:szCs w:val="16"/>
        </w:rPr>
      </w:pPr>
      <w:r w:rsidRPr="00FA4BD5">
        <w:rPr>
          <w:rFonts w:ascii="Verdana" w:hAnsi="Verdana"/>
          <w:sz w:val="16"/>
          <w:szCs w:val="16"/>
        </w:rPr>
        <w:t>**Jeżeli dotyczy</w:t>
      </w:r>
    </w:p>
    <w:p w14:paraId="1C957D06" w14:textId="77777777" w:rsidR="00FA4BD5" w:rsidRPr="00FA4BD5" w:rsidRDefault="00FA4BD5" w:rsidP="00FA4BD5">
      <w:pPr>
        <w:jc w:val="center"/>
        <w:rPr>
          <w:rFonts w:ascii="Verdana" w:hAnsi="Verdana"/>
          <w:i/>
          <w:color w:val="FF0000"/>
          <w:sz w:val="20"/>
          <w:szCs w:val="20"/>
        </w:rPr>
      </w:pPr>
    </w:p>
    <w:p w14:paraId="48E5D4AC" w14:textId="77777777" w:rsidR="008A6357" w:rsidRPr="008A6357" w:rsidRDefault="008A6357" w:rsidP="008A6357">
      <w:pPr>
        <w:tabs>
          <w:tab w:val="left" w:pos="426"/>
        </w:tabs>
        <w:jc w:val="both"/>
        <w:rPr>
          <w:rFonts w:ascii="Verdana" w:hAnsi="Verdana"/>
          <w:i/>
          <w:color w:val="FF0000"/>
          <w:sz w:val="20"/>
          <w:szCs w:val="20"/>
        </w:rPr>
      </w:pPr>
      <w:r w:rsidRPr="008A6357">
        <w:rPr>
          <w:rFonts w:ascii="Verdana" w:hAnsi="Verdana"/>
          <w:b/>
          <w:i/>
          <w:color w:val="FF0000"/>
          <w:sz w:val="20"/>
          <w:szCs w:val="20"/>
        </w:rPr>
        <w:t>Oferta</w:t>
      </w:r>
      <w:r w:rsidRPr="008A6357">
        <w:rPr>
          <w:rFonts w:ascii="Verdana" w:hAnsi="Verdana"/>
          <w:i/>
          <w:color w:val="FF0000"/>
          <w:sz w:val="20"/>
          <w:szCs w:val="20"/>
        </w:rPr>
        <w:t xml:space="preserve"> </w:t>
      </w:r>
      <w:r w:rsidRPr="008A6357">
        <w:rPr>
          <w:rFonts w:ascii="Verdana" w:hAnsi="Verdana"/>
          <w:b/>
          <w:i/>
          <w:color w:val="FF0000"/>
          <w:sz w:val="20"/>
          <w:szCs w:val="20"/>
        </w:rPr>
        <w:t>powinna</w:t>
      </w:r>
      <w:r w:rsidRPr="008A6357">
        <w:rPr>
          <w:rFonts w:ascii="Verdana" w:hAnsi="Verdana"/>
          <w:i/>
          <w:color w:val="FF0000"/>
          <w:sz w:val="20"/>
          <w:szCs w:val="20"/>
        </w:rPr>
        <w:t xml:space="preserve"> </w:t>
      </w:r>
      <w:r w:rsidRPr="008A6357">
        <w:rPr>
          <w:rFonts w:ascii="Verdana" w:hAnsi="Verdana"/>
          <w:b/>
          <w:i/>
          <w:color w:val="FF0000"/>
          <w:sz w:val="20"/>
          <w:szCs w:val="20"/>
        </w:rPr>
        <w:t>być sporządzona</w:t>
      </w:r>
      <w:r w:rsidRPr="008A6357">
        <w:rPr>
          <w:rFonts w:ascii="Verdana" w:hAnsi="Verdana"/>
          <w:i/>
          <w:color w:val="FF0000"/>
          <w:sz w:val="20"/>
          <w:szCs w:val="20"/>
        </w:rPr>
        <w:t xml:space="preserve"> </w:t>
      </w:r>
      <w:r w:rsidRPr="008A6357">
        <w:rPr>
          <w:rFonts w:ascii="Verdana" w:hAnsi="Verdana"/>
          <w:b/>
          <w:i/>
          <w:color w:val="FF0000"/>
          <w:sz w:val="20"/>
          <w:szCs w:val="20"/>
        </w:rPr>
        <w:t>w języku polskim, z zachowaniem postaci elektronicznej i podpisana kwalifikowanym podpisem elektronicznym, podpisem zaufanym lub elektronicznym podpisem osobistym</w:t>
      </w:r>
      <w:r w:rsidRPr="008A6357">
        <w:rPr>
          <w:rFonts w:ascii="Verdana" w:hAnsi="Verdana"/>
          <w:i/>
          <w:color w:val="FF0000"/>
          <w:sz w:val="20"/>
          <w:szCs w:val="20"/>
        </w:rPr>
        <w:t>.</w:t>
      </w:r>
    </w:p>
    <w:p w14:paraId="09152EEF" w14:textId="77777777" w:rsidR="00FA4BD5" w:rsidRPr="00FA4BD5" w:rsidRDefault="00FA4BD5" w:rsidP="00FA4BD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CB64578" w14:textId="77777777" w:rsidR="00FA4BD5" w:rsidRPr="00FA4BD5" w:rsidRDefault="00FA4BD5" w:rsidP="00FA4BD5">
      <w:pPr>
        <w:rPr>
          <w:rFonts w:ascii="Verdana" w:hAnsi="Verdana"/>
          <w:sz w:val="20"/>
          <w:szCs w:val="20"/>
        </w:rPr>
      </w:pPr>
    </w:p>
    <w:p w14:paraId="4793BA60" w14:textId="77777777" w:rsidR="00FA4BD5" w:rsidRPr="00FA4BD5" w:rsidRDefault="00FA4BD5" w:rsidP="00FA4BD5">
      <w:pPr>
        <w:jc w:val="right"/>
        <w:rPr>
          <w:rFonts w:ascii="Verdana" w:hAnsi="Verdana"/>
          <w:sz w:val="20"/>
          <w:szCs w:val="20"/>
        </w:rPr>
      </w:pPr>
    </w:p>
    <w:p w14:paraId="2E6C3F05" w14:textId="77777777" w:rsidR="00FE545C" w:rsidRPr="00FA4BD5" w:rsidRDefault="00FE545C" w:rsidP="00FA4BD5">
      <w:pPr>
        <w:rPr>
          <w:rFonts w:ascii="Verdana" w:hAnsi="Verdana"/>
          <w:sz w:val="20"/>
          <w:szCs w:val="20"/>
        </w:rPr>
      </w:pPr>
    </w:p>
    <w:sectPr w:rsidR="00FE545C" w:rsidRPr="00FA4B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D5E5A" w14:textId="77777777" w:rsidR="00832B84" w:rsidRDefault="00832B84">
      <w:r>
        <w:separator/>
      </w:r>
    </w:p>
  </w:endnote>
  <w:endnote w:type="continuationSeparator" w:id="0">
    <w:p w14:paraId="253AF99E" w14:textId="77777777" w:rsidR="00832B84" w:rsidRDefault="00832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A5B17" w14:textId="77777777" w:rsidR="004C704D" w:rsidRDefault="004C70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3B3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44677" w14:textId="77777777" w:rsidR="004C704D" w:rsidRDefault="004C70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FF89B" w14:textId="77777777" w:rsidR="00832B84" w:rsidRDefault="00832B84">
      <w:r>
        <w:separator/>
      </w:r>
    </w:p>
  </w:footnote>
  <w:footnote w:type="continuationSeparator" w:id="0">
    <w:p w14:paraId="2797ED34" w14:textId="77777777" w:rsidR="00832B84" w:rsidRDefault="00832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4C0DB" w14:textId="77777777" w:rsidR="004C704D" w:rsidRDefault="004C70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0A536" w14:textId="648B06E4" w:rsidR="00F53146" w:rsidRPr="00FA4BD5" w:rsidRDefault="00F53146" w:rsidP="00FA4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3305A" w14:textId="77777777" w:rsidR="004C704D" w:rsidRDefault="004C70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81776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18117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6433169">
    <w:abstractNumId w:val="0"/>
  </w:num>
  <w:num w:numId="4" w16cid:durableId="85893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DA1"/>
    <w:rsid w:val="00004AF0"/>
    <w:rsid w:val="00012286"/>
    <w:rsid w:val="0003219B"/>
    <w:rsid w:val="00051B3D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1042"/>
    <w:rsid w:val="001D4612"/>
    <w:rsid w:val="00207E98"/>
    <w:rsid w:val="00213135"/>
    <w:rsid w:val="002723B0"/>
    <w:rsid w:val="002B50B5"/>
    <w:rsid w:val="00315A4A"/>
    <w:rsid w:val="0037195C"/>
    <w:rsid w:val="003875DB"/>
    <w:rsid w:val="00473DA1"/>
    <w:rsid w:val="004B7300"/>
    <w:rsid w:val="004C6753"/>
    <w:rsid w:val="004C704D"/>
    <w:rsid w:val="00532420"/>
    <w:rsid w:val="00574E6E"/>
    <w:rsid w:val="00595C87"/>
    <w:rsid w:val="005D2C65"/>
    <w:rsid w:val="005E6D94"/>
    <w:rsid w:val="0063384F"/>
    <w:rsid w:val="00643C6F"/>
    <w:rsid w:val="00646202"/>
    <w:rsid w:val="0065290F"/>
    <w:rsid w:val="006815F6"/>
    <w:rsid w:val="007577D6"/>
    <w:rsid w:val="007748F0"/>
    <w:rsid w:val="007A4321"/>
    <w:rsid w:val="00832B84"/>
    <w:rsid w:val="00833933"/>
    <w:rsid w:val="00853083"/>
    <w:rsid w:val="00890D33"/>
    <w:rsid w:val="008A6357"/>
    <w:rsid w:val="008B2F0C"/>
    <w:rsid w:val="008B4928"/>
    <w:rsid w:val="008D2AB8"/>
    <w:rsid w:val="008F1C66"/>
    <w:rsid w:val="00970FE4"/>
    <w:rsid w:val="009A2632"/>
    <w:rsid w:val="00A0022B"/>
    <w:rsid w:val="00A346FE"/>
    <w:rsid w:val="00A47B4D"/>
    <w:rsid w:val="00A83018"/>
    <w:rsid w:val="00B774DC"/>
    <w:rsid w:val="00C3537F"/>
    <w:rsid w:val="00C701D5"/>
    <w:rsid w:val="00C91046"/>
    <w:rsid w:val="00C969A6"/>
    <w:rsid w:val="00CA7D36"/>
    <w:rsid w:val="00CC7AF7"/>
    <w:rsid w:val="00D24208"/>
    <w:rsid w:val="00D60C38"/>
    <w:rsid w:val="00D66893"/>
    <w:rsid w:val="00D8153F"/>
    <w:rsid w:val="00D90ACB"/>
    <w:rsid w:val="00DC1500"/>
    <w:rsid w:val="00E44371"/>
    <w:rsid w:val="00E949B0"/>
    <w:rsid w:val="00EC0BEA"/>
    <w:rsid w:val="00EC58B4"/>
    <w:rsid w:val="00F00591"/>
    <w:rsid w:val="00F51688"/>
    <w:rsid w:val="00F53146"/>
    <w:rsid w:val="00F91018"/>
    <w:rsid w:val="00FA0F30"/>
    <w:rsid w:val="00FA4BD5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4878E"/>
  <w15:chartTrackingRefBased/>
  <w15:docId w15:val="{FF32D352-5E35-4AC0-9F25-15A8062F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693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2026-05-14T11:06:00Z</cp:lastPrinted>
  <dcterms:created xsi:type="dcterms:W3CDTF">2026-05-14T11:06:00Z</dcterms:created>
  <dcterms:modified xsi:type="dcterms:W3CDTF">2026-05-15T08:13:00Z</dcterms:modified>
</cp:coreProperties>
</file>