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CD1B5" w14:textId="7993310A" w:rsidR="00D665F5" w:rsidRDefault="007F168D" w:rsidP="00D665F5">
      <w:pPr>
        <w:spacing w:after="240"/>
        <w:jc w:val="right"/>
        <w:rPr>
          <w:sz w:val="22"/>
          <w:szCs w:val="22"/>
        </w:rPr>
      </w:pPr>
      <w:r w:rsidRPr="007F16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168D">
        <w:rPr>
          <w:sz w:val="22"/>
          <w:szCs w:val="22"/>
        </w:rPr>
        <w:t>2026-05-12</w:t>
      </w:r>
    </w:p>
    <w:p w14:paraId="6F45D26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B81294" w14:textId="77777777" w:rsidR="007F168D" w:rsidRPr="007F168D" w:rsidRDefault="007F168D" w:rsidP="00577BC6">
      <w:pPr>
        <w:spacing w:after="40"/>
        <w:rPr>
          <w:b/>
          <w:bCs/>
          <w:sz w:val="22"/>
          <w:szCs w:val="22"/>
        </w:rPr>
      </w:pPr>
      <w:r w:rsidRPr="007F168D">
        <w:rPr>
          <w:b/>
          <w:bCs/>
          <w:sz w:val="22"/>
          <w:szCs w:val="22"/>
        </w:rPr>
        <w:t>Akademia Górniczo - Hutnicza</w:t>
      </w:r>
    </w:p>
    <w:p w14:paraId="2D0B97C3" w14:textId="77777777" w:rsidR="007F168D" w:rsidRPr="007F168D" w:rsidRDefault="007F168D" w:rsidP="00577BC6">
      <w:pPr>
        <w:spacing w:after="40"/>
        <w:rPr>
          <w:b/>
          <w:bCs/>
          <w:sz w:val="22"/>
          <w:szCs w:val="22"/>
        </w:rPr>
      </w:pPr>
      <w:r w:rsidRPr="007F168D">
        <w:rPr>
          <w:b/>
          <w:bCs/>
          <w:sz w:val="22"/>
          <w:szCs w:val="22"/>
        </w:rPr>
        <w:t>im. Stanisława Staszica w Krakowie</w:t>
      </w:r>
    </w:p>
    <w:p w14:paraId="64A6E9AD" w14:textId="30C9DC99" w:rsidR="00D665F5" w:rsidRPr="00D91931" w:rsidRDefault="007F168D" w:rsidP="00577BC6">
      <w:pPr>
        <w:spacing w:after="40"/>
        <w:rPr>
          <w:b/>
          <w:bCs/>
          <w:sz w:val="22"/>
          <w:szCs w:val="22"/>
        </w:rPr>
      </w:pPr>
      <w:r w:rsidRPr="007F168D">
        <w:rPr>
          <w:b/>
          <w:bCs/>
          <w:sz w:val="22"/>
          <w:szCs w:val="22"/>
        </w:rPr>
        <w:t>Dział Zamówień Publicznych</w:t>
      </w:r>
    </w:p>
    <w:p w14:paraId="725F8DB4" w14:textId="1209306D" w:rsidR="00D665F5" w:rsidRPr="00BD5546" w:rsidRDefault="007F168D" w:rsidP="00D665F5">
      <w:pPr>
        <w:rPr>
          <w:sz w:val="22"/>
          <w:szCs w:val="22"/>
        </w:rPr>
      </w:pPr>
      <w:r w:rsidRPr="007F16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168D">
        <w:rPr>
          <w:sz w:val="22"/>
          <w:szCs w:val="22"/>
        </w:rPr>
        <w:t>30</w:t>
      </w:r>
    </w:p>
    <w:p w14:paraId="56CC15E5" w14:textId="2D0E963F" w:rsidR="00D665F5" w:rsidRPr="00BD5546" w:rsidRDefault="007F168D" w:rsidP="00D665F5">
      <w:pPr>
        <w:rPr>
          <w:sz w:val="22"/>
          <w:szCs w:val="22"/>
        </w:rPr>
      </w:pPr>
      <w:r w:rsidRPr="007F16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168D">
        <w:rPr>
          <w:sz w:val="22"/>
          <w:szCs w:val="22"/>
        </w:rPr>
        <w:t>Kraków</w:t>
      </w:r>
    </w:p>
    <w:p w14:paraId="6E70D46B" w14:textId="4C1F8AE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168D" w:rsidRPr="007F168D">
        <w:rPr>
          <w:b/>
          <w:sz w:val="22"/>
          <w:szCs w:val="22"/>
        </w:rPr>
        <w:t>KC-DE-zp.25-165.2026</w:t>
      </w:r>
      <w:r w:rsidR="00A80738">
        <w:rPr>
          <w:sz w:val="24"/>
        </w:rPr>
        <w:tab/>
        <w:t xml:space="preserve"> </w:t>
      </w:r>
    </w:p>
    <w:p w14:paraId="799212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CCFB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C84E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7006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ADE8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ADEF28" w14:textId="6934052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168D" w:rsidRPr="007F168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5BCB6D5" w14:textId="0C162960" w:rsidR="00A80738" w:rsidRPr="00577BC6" w:rsidRDefault="007F16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168D">
        <w:rPr>
          <w:b/>
          <w:sz w:val="22"/>
          <w:szCs w:val="22"/>
        </w:rPr>
        <w:t>Wykonanie robót budowlanych i instalacyjnych w kompleksie pawilonów D, DGS, M, MD, MK, MŁ, RE oraz lokalach mieszkalnych i budynkach zakładowych AGH w Krakowie - KC-DE-zp.25-165.2026</w:t>
      </w:r>
    </w:p>
    <w:p w14:paraId="63BEF96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7286D0" w14:textId="698810F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168D" w:rsidRPr="007F168D">
        <w:rPr>
          <w:sz w:val="22"/>
          <w:szCs w:val="22"/>
        </w:rPr>
        <w:t>12/05/2026</w:t>
      </w:r>
      <w:r w:rsidR="00FF4AB1" w:rsidRPr="00577BC6">
        <w:rPr>
          <w:sz w:val="22"/>
          <w:szCs w:val="22"/>
        </w:rPr>
        <w:t xml:space="preserve"> o godz. </w:t>
      </w:r>
      <w:r w:rsidR="007F168D" w:rsidRPr="007F168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DFA386" w14:textId="77777777" w:rsidTr="003F57CD">
        <w:tc>
          <w:tcPr>
            <w:tcW w:w="993" w:type="dxa"/>
            <w:vAlign w:val="center"/>
          </w:tcPr>
          <w:p w14:paraId="34AA9B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01691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CDCAC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168D" w:rsidRPr="00493F8C" w14:paraId="48DB43B6" w14:textId="77777777" w:rsidTr="000A1D5D">
        <w:tc>
          <w:tcPr>
            <w:tcW w:w="993" w:type="dxa"/>
            <w:vAlign w:val="center"/>
          </w:tcPr>
          <w:p w14:paraId="0067E18B" w14:textId="7ECC88DF" w:rsidR="007F168D" w:rsidRPr="00490DC0" w:rsidRDefault="007F168D" w:rsidP="000A1D5D">
            <w:pPr>
              <w:spacing w:before="120" w:after="120"/>
              <w:jc w:val="center"/>
            </w:pPr>
            <w:r w:rsidRPr="007F168D">
              <w:t>1</w:t>
            </w:r>
          </w:p>
        </w:tc>
        <w:tc>
          <w:tcPr>
            <w:tcW w:w="5244" w:type="dxa"/>
          </w:tcPr>
          <w:p w14:paraId="2C443BFB" w14:textId="64C1A2F0" w:rsidR="007F168D" w:rsidRPr="00490DC0" w:rsidRDefault="007F168D" w:rsidP="000A1D5D">
            <w:pPr>
              <w:spacing w:before="40"/>
            </w:pPr>
            <w:r w:rsidRPr="007F168D">
              <w:t>Kapibara Sp. z o.o.</w:t>
            </w:r>
          </w:p>
          <w:p w14:paraId="50BDE5A6" w14:textId="4EFCEEAE" w:rsidR="007F168D" w:rsidRPr="00490DC0" w:rsidRDefault="007F168D" w:rsidP="000A1D5D">
            <w:r w:rsidRPr="007F168D">
              <w:t>Floriana</w:t>
            </w:r>
            <w:r w:rsidRPr="00490DC0">
              <w:t xml:space="preserve"> </w:t>
            </w:r>
            <w:r w:rsidRPr="007F168D">
              <w:t>7</w:t>
            </w:r>
            <w:r w:rsidRPr="00490DC0">
              <w:t xml:space="preserve"> </w:t>
            </w:r>
          </w:p>
          <w:p w14:paraId="201FF4E3" w14:textId="27DF8047" w:rsidR="007F168D" w:rsidRPr="00490DC0" w:rsidRDefault="007F168D" w:rsidP="000A1D5D">
            <w:pPr>
              <w:spacing w:after="40"/>
              <w:jc w:val="both"/>
            </w:pPr>
            <w:r w:rsidRPr="007F168D">
              <w:t>44-190</w:t>
            </w:r>
            <w:r w:rsidRPr="00490DC0">
              <w:t xml:space="preserve"> </w:t>
            </w:r>
            <w:r w:rsidRPr="007F168D">
              <w:t>Knurów</w:t>
            </w:r>
          </w:p>
        </w:tc>
        <w:tc>
          <w:tcPr>
            <w:tcW w:w="2835" w:type="dxa"/>
            <w:vAlign w:val="center"/>
          </w:tcPr>
          <w:p w14:paraId="05026B4E" w14:textId="39DEBF15" w:rsidR="007F168D" w:rsidRPr="00490DC0" w:rsidRDefault="007F168D" w:rsidP="000A1D5D">
            <w:pPr>
              <w:spacing w:before="120" w:after="120"/>
              <w:jc w:val="both"/>
            </w:pPr>
            <w:r w:rsidRPr="007F168D">
              <w:t>1 592 014.00 zł</w:t>
            </w:r>
          </w:p>
        </w:tc>
      </w:tr>
      <w:tr w:rsidR="007F168D" w:rsidRPr="00493F8C" w14:paraId="2C0C724D" w14:textId="77777777" w:rsidTr="000A1D5D">
        <w:tc>
          <w:tcPr>
            <w:tcW w:w="993" w:type="dxa"/>
            <w:vAlign w:val="center"/>
          </w:tcPr>
          <w:p w14:paraId="3155671D" w14:textId="61202A7B" w:rsidR="007F168D" w:rsidRPr="00490DC0" w:rsidRDefault="007F168D" w:rsidP="000A1D5D">
            <w:pPr>
              <w:spacing w:before="120" w:after="120"/>
              <w:jc w:val="center"/>
            </w:pPr>
            <w:r w:rsidRPr="007F168D">
              <w:t>2</w:t>
            </w:r>
          </w:p>
        </w:tc>
        <w:tc>
          <w:tcPr>
            <w:tcW w:w="5244" w:type="dxa"/>
          </w:tcPr>
          <w:p w14:paraId="34619F40" w14:textId="73AFEE7C" w:rsidR="007F168D" w:rsidRPr="00490DC0" w:rsidRDefault="007F168D" w:rsidP="000A1D5D">
            <w:pPr>
              <w:spacing w:before="40"/>
            </w:pPr>
            <w:r w:rsidRPr="007F168D">
              <w:t>Hydro - Tech Ewelina Małkiewicz</w:t>
            </w:r>
          </w:p>
          <w:p w14:paraId="20271A51" w14:textId="32174A3D" w:rsidR="007F168D" w:rsidRPr="00490DC0" w:rsidRDefault="007F168D" w:rsidP="000A1D5D">
            <w:r w:rsidRPr="007F168D">
              <w:t>Dobczycka</w:t>
            </w:r>
            <w:r w:rsidRPr="00490DC0">
              <w:t xml:space="preserve"> </w:t>
            </w:r>
            <w:r w:rsidRPr="007F168D">
              <w:t>4</w:t>
            </w:r>
            <w:r w:rsidRPr="00490DC0">
              <w:t xml:space="preserve"> </w:t>
            </w:r>
          </w:p>
          <w:p w14:paraId="17295485" w14:textId="630303D9" w:rsidR="007F168D" w:rsidRPr="00490DC0" w:rsidRDefault="007F168D" w:rsidP="000A1D5D">
            <w:pPr>
              <w:spacing w:after="40"/>
              <w:jc w:val="both"/>
            </w:pPr>
            <w:r w:rsidRPr="007F168D">
              <w:t>30-620</w:t>
            </w:r>
            <w:r w:rsidRPr="00490DC0">
              <w:t xml:space="preserve"> </w:t>
            </w:r>
            <w:r w:rsidRPr="007F168D">
              <w:t>Kraków</w:t>
            </w:r>
          </w:p>
        </w:tc>
        <w:tc>
          <w:tcPr>
            <w:tcW w:w="2835" w:type="dxa"/>
            <w:vAlign w:val="center"/>
          </w:tcPr>
          <w:p w14:paraId="279C238C" w14:textId="6E6E6803" w:rsidR="007F168D" w:rsidRPr="00490DC0" w:rsidRDefault="007F168D" w:rsidP="000A1D5D">
            <w:pPr>
              <w:spacing w:before="120" w:after="120"/>
              <w:jc w:val="both"/>
            </w:pPr>
            <w:r w:rsidRPr="007F168D">
              <w:t>992 922.27 zł</w:t>
            </w:r>
          </w:p>
        </w:tc>
      </w:tr>
      <w:tr w:rsidR="007F168D" w:rsidRPr="00493F8C" w14:paraId="43326ED0" w14:textId="77777777" w:rsidTr="000A1D5D">
        <w:tc>
          <w:tcPr>
            <w:tcW w:w="993" w:type="dxa"/>
            <w:vAlign w:val="center"/>
          </w:tcPr>
          <w:p w14:paraId="1C991B60" w14:textId="13DA0241" w:rsidR="007F168D" w:rsidRPr="00490DC0" w:rsidRDefault="007F168D" w:rsidP="000A1D5D">
            <w:pPr>
              <w:spacing w:before="120" w:after="120"/>
              <w:jc w:val="center"/>
            </w:pPr>
            <w:r w:rsidRPr="007F168D">
              <w:t>3</w:t>
            </w:r>
          </w:p>
        </w:tc>
        <w:tc>
          <w:tcPr>
            <w:tcW w:w="5244" w:type="dxa"/>
          </w:tcPr>
          <w:p w14:paraId="38BBF516" w14:textId="517A2DCF" w:rsidR="007F168D" w:rsidRPr="00490DC0" w:rsidRDefault="007F168D" w:rsidP="000A1D5D">
            <w:pPr>
              <w:spacing w:before="40"/>
            </w:pPr>
            <w:r w:rsidRPr="007F168D">
              <w:t>PPHU MARBIT - ADRIAN PIETRZAK</w:t>
            </w:r>
          </w:p>
          <w:p w14:paraId="1DB62436" w14:textId="0C19CAD3" w:rsidR="007F168D" w:rsidRPr="00490DC0" w:rsidRDefault="007F168D" w:rsidP="000A1D5D">
            <w:r w:rsidRPr="007F168D">
              <w:t>BRONISZEWICE</w:t>
            </w:r>
            <w:r w:rsidRPr="00490DC0">
              <w:t xml:space="preserve"> </w:t>
            </w:r>
            <w:r w:rsidRPr="007F168D">
              <w:t>2D</w:t>
            </w:r>
            <w:r w:rsidRPr="00490DC0">
              <w:t xml:space="preserve"> </w:t>
            </w:r>
          </w:p>
          <w:p w14:paraId="6F97EF93" w14:textId="1A298514" w:rsidR="007F168D" w:rsidRPr="00490DC0" w:rsidRDefault="007F168D" w:rsidP="000A1D5D">
            <w:pPr>
              <w:spacing w:after="40"/>
              <w:jc w:val="both"/>
            </w:pPr>
            <w:r w:rsidRPr="007F168D">
              <w:t>63-304</w:t>
            </w:r>
            <w:r w:rsidRPr="00490DC0">
              <w:t xml:space="preserve"> </w:t>
            </w:r>
            <w:r w:rsidRPr="007F168D">
              <w:t>CZERMIN</w:t>
            </w:r>
          </w:p>
        </w:tc>
        <w:tc>
          <w:tcPr>
            <w:tcW w:w="2835" w:type="dxa"/>
            <w:vAlign w:val="center"/>
          </w:tcPr>
          <w:p w14:paraId="32CED0F1" w14:textId="319D5B7D" w:rsidR="007F168D" w:rsidRPr="00490DC0" w:rsidRDefault="007F168D" w:rsidP="000A1D5D">
            <w:pPr>
              <w:spacing w:before="120" w:after="120"/>
              <w:jc w:val="both"/>
            </w:pPr>
            <w:r w:rsidRPr="007F168D">
              <w:t>3 200 000.00 zł</w:t>
            </w:r>
          </w:p>
        </w:tc>
      </w:tr>
      <w:tr w:rsidR="007F168D" w:rsidRPr="00493F8C" w14:paraId="03A78A4E" w14:textId="77777777" w:rsidTr="000A1D5D">
        <w:tc>
          <w:tcPr>
            <w:tcW w:w="993" w:type="dxa"/>
            <w:vAlign w:val="center"/>
          </w:tcPr>
          <w:p w14:paraId="7CCB9DCD" w14:textId="17104F46" w:rsidR="007F168D" w:rsidRPr="00490DC0" w:rsidRDefault="007F168D" w:rsidP="000A1D5D">
            <w:pPr>
              <w:spacing w:before="120" w:after="120"/>
              <w:jc w:val="center"/>
            </w:pPr>
            <w:r w:rsidRPr="007F168D">
              <w:t>4</w:t>
            </w:r>
          </w:p>
        </w:tc>
        <w:tc>
          <w:tcPr>
            <w:tcW w:w="5244" w:type="dxa"/>
          </w:tcPr>
          <w:p w14:paraId="2A71C80C" w14:textId="79FCD70A" w:rsidR="007F168D" w:rsidRPr="00490DC0" w:rsidRDefault="007F168D" w:rsidP="000A1D5D">
            <w:pPr>
              <w:spacing w:before="40"/>
            </w:pPr>
            <w:r w:rsidRPr="007F168D">
              <w:t>Zakład Budowlano-Ślusarski TOMBUDOS Kazimierz Tomczyk</w:t>
            </w:r>
          </w:p>
          <w:p w14:paraId="6A143086" w14:textId="0A5739EC" w:rsidR="007F168D" w:rsidRPr="00490DC0" w:rsidRDefault="007F168D" w:rsidP="000A1D5D">
            <w:r w:rsidRPr="007F168D">
              <w:t>Zręczyce</w:t>
            </w:r>
            <w:r w:rsidRPr="00490DC0">
              <w:t xml:space="preserve"> </w:t>
            </w:r>
            <w:r w:rsidRPr="007F168D">
              <w:t>60</w:t>
            </w:r>
            <w:r w:rsidRPr="00490DC0">
              <w:t xml:space="preserve"> </w:t>
            </w:r>
          </w:p>
          <w:p w14:paraId="23967F6A" w14:textId="5343EA4E" w:rsidR="007F168D" w:rsidRPr="00490DC0" w:rsidRDefault="007F168D" w:rsidP="000A1D5D">
            <w:pPr>
              <w:spacing w:after="40"/>
              <w:jc w:val="both"/>
            </w:pPr>
            <w:r w:rsidRPr="007F168D">
              <w:t>32-420</w:t>
            </w:r>
            <w:r w:rsidRPr="00490DC0">
              <w:t xml:space="preserve"> </w:t>
            </w:r>
            <w:r w:rsidRPr="007F168D">
              <w:t>Gdów</w:t>
            </w:r>
          </w:p>
        </w:tc>
        <w:tc>
          <w:tcPr>
            <w:tcW w:w="2835" w:type="dxa"/>
            <w:vAlign w:val="center"/>
          </w:tcPr>
          <w:p w14:paraId="5FA2CD36" w14:textId="31E78803" w:rsidR="007F168D" w:rsidRPr="00490DC0" w:rsidRDefault="007F168D" w:rsidP="000A1D5D">
            <w:pPr>
              <w:spacing w:before="120" w:after="120"/>
              <w:jc w:val="both"/>
            </w:pPr>
            <w:r w:rsidRPr="007F168D">
              <w:t>1 058 384.05 zł</w:t>
            </w:r>
          </w:p>
        </w:tc>
      </w:tr>
    </w:tbl>
    <w:p w14:paraId="6C0053D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292C3" w14:textId="77777777" w:rsidR="002C1D89" w:rsidRDefault="002C1D89">
      <w:r>
        <w:separator/>
      </w:r>
    </w:p>
  </w:endnote>
  <w:endnote w:type="continuationSeparator" w:id="0">
    <w:p w14:paraId="6DEA428B" w14:textId="77777777" w:rsidR="002C1D89" w:rsidRDefault="002C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F65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C3D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0F6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0ABB4C">
        <v:line id="_x0000_s1025" style="position:absolute;left:0;text-align:left;z-index:251657728" from="-3.85pt,8.7pt" to="455.15pt,8.7pt"/>
      </w:pict>
    </w:r>
  </w:p>
  <w:p w14:paraId="4D93D5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C4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EFC180" w14:textId="77777777" w:rsidR="009F189D" w:rsidRDefault="009F189D">
    <w:pPr>
      <w:pStyle w:val="Stopka"/>
      <w:tabs>
        <w:tab w:val="clear" w:pos="4536"/>
      </w:tabs>
      <w:jc w:val="center"/>
    </w:pPr>
  </w:p>
  <w:p w14:paraId="5FDF30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4D01" w14:textId="77777777" w:rsidR="002C1D89" w:rsidRDefault="002C1D89">
      <w:r>
        <w:separator/>
      </w:r>
    </w:p>
  </w:footnote>
  <w:footnote w:type="continuationSeparator" w:id="0">
    <w:p w14:paraId="1D7E8187" w14:textId="77777777" w:rsidR="002C1D89" w:rsidRDefault="002C1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A0A66" w14:textId="77777777" w:rsidR="007F168D" w:rsidRDefault="007F1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9932C" w14:textId="77777777" w:rsidR="007F168D" w:rsidRDefault="007F1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E9037" w14:textId="77777777" w:rsidR="007F168D" w:rsidRDefault="007F1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8CA"/>
    <w:rsid w:val="00007727"/>
    <w:rsid w:val="00017720"/>
    <w:rsid w:val="00035488"/>
    <w:rsid w:val="000918CA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1D8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168D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9EE12B"/>
  <w15:chartTrackingRefBased/>
  <w15:docId w15:val="{BA081F91-360F-42C2-83BB-6C13C97D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2026-05-12T11:25:00Z</dcterms:created>
  <dcterms:modified xsi:type="dcterms:W3CDTF">2026-05-12T11:25:00Z</dcterms:modified>
</cp:coreProperties>
</file>