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372A8" w14:textId="77D544C6" w:rsidR="00D665F5" w:rsidRDefault="00C253EC" w:rsidP="00D665F5">
      <w:pPr>
        <w:spacing w:after="240"/>
        <w:jc w:val="right"/>
        <w:rPr>
          <w:sz w:val="22"/>
          <w:szCs w:val="22"/>
        </w:rPr>
      </w:pPr>
      <w:r w:rsidRPr="00C253E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253EC">
        <w:rPr>
          <w:sz w:val="22"/>
          <w:szCs w:val="22"/>
        </w:rPr>
        <w:t>2026-04-27</w:t>
      </w:r>
    </w:p>
    <w:p w14:paraId="37025E7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56B2915" w14:textId="77777777" w:rsidR="00C253EC" w:rsidRPr="00C253EC" w:rsidRDefault="00C253EC" w:rsidP="00577BC6">
      <w:pPr>
        <w:spacing w:after="40"/>
        <w:rPr>
          <w:b/>
          <w:bCs/>
          <w:sz w:val="22"/>
          <w:szCs w:val="22"/>
        </w:rPr>
      </w:pPr>
      <w:r w:rsidRPr="00C253EC">
        <w:rPr>
          <w:b/>
          <w:bCs/>
          <w:sz w:val="22"/>
          <w:szCs w:val="22"/>
        </w:rPr>
        <w:t>Akademia Górniczo - Hutnicza</w:t>
      </w:r>
    </w:p>
    <w:p w14:paraId="1786865E" w14:textId="77777777" w:rsidR="00C253EC" w:rsidRPr="00C253EC" w:rsidRDefault="00C253EC" w:rsidP="00577BC6">
      <w:pPr>
        <w:spacing w:after="40"/>
        <w:rPr>
          <w:b/>
          <w:bCs/>
          <w:sz w:val="22"/>
          <w:szCs w:val="22"/>
        </w:rPr>
      </w:pPr>
      <w:r w:rsidRPr="00C253EC">
        <w:rPr>
          <w:b/>
          <w:bCs/>
          <w:sz w:val="22"/>
          <w:szCs w:val="22"/>
        </w:rPr>
        <w:t>im. Stanisława Staszica w Krakowie</w:t>
      </w:r>
    </w:p>
    <w:p w14:paraId="70EDCC7F" w14:textId="1EDD905A" w:rsidR="00D665F5" w:rsidRPr="00D91931" w:rsidRDefault="00C253EC" w:rsidP="00577BC6">
      <w:pPr>
        <w:spacing w:after="40"/>
        <w:rPr>
          <w:b/>
          <w:bCs/>
          <w:sz w:val="22"/>
          <w:szCs w:val="22"/>
        </w:rPr>
      </w:pPr>
      <w:r w:rsidRPr="00C253EC">
        <w:rPr>
          <w:b/>
          <w:bCs/>
          <w:sz w:val="22"/>
          <w:szCs w:val="22"/>
        </w:rPr>
        <w:t>Dział Zamówień Publicznych</w:t>
      </w:r>
    </w:p>
    <w:p w14:paraId="6DCB0DDC" w14:textId="56CF7341" w:rsidR="00D665F5" w:rsidRPr="00BD5546" w:rsidRDefault="00C253EC" w:rsidP="00D665F5">
      <w:pPr>
        <w:rPr>
          <w:sz w:val="22"/>
          <w:szCs w:val="22"/>
        </w:rPr>
      </w:pPr>
      <w:r w:rsidRPr="00C253E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253EC">
        <w:rPr>
          <w:sz w:val="22"/>
          <w:szCs w:val="22"/>
        </w:rPr>
        <w:t>30</w:t>
      </w:r>
    </w:p>
    <w:p w14:paraId="21DF9627" w14:textId="74841280" w:rsidR="00D665F5" w:rsidRPr="00BD5546" w:rsidRDefault="00C253EC" w:rsidP="00D665F5">
      <w:pPr>
        <w:rPr>
          <w:sz w:val="22"/>
          <w:szCs w:val="22"/>
        </w:rPr>
      </w:pPr>
      <w:r w:rsidRPr="00C253E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253EC">
        <w:rPr>
          <w:sz w:val="22"/>
          <w:szCs w:val="22"/>
        </w:rPr>
        <w:t>Kraków</w:t>
      </w:r>
    </w:p>
    <w:p w14:paraId="199018EF" w14:textId="25A05A9F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253EC" w:rsidRPr="00C253EC">
        <w:rPr>
          <w:b/>
          <w:sz w:val="22"/>
          <w:szCs w:val="22"/>
        </w:rPr>
        <w:t>KC-DE-zp.25.72.2026</w:t>
      </w:r>
      <w:r w:rsidR="00A80738">
        <w:rPr>
          <w:sz w:val="24"/>
        </w:rPr>
        <w:tab/>
        <w:t xml:space="preserve"> </w:t>
      </w:r>
    </w:p>
    <w:p w14:paraId="481936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42522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553D3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1930A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36D5FA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5FC28DE" w14:textId="75458451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253EC" w:rsidRPr="00C253E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5B8AF53" w14:textId="7B4F9631" w:rsidR="00A80738" w:rsidRPr="00577BC6" w:rsidRDefault="00C253E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253EC">
        <w:rPr>
          <w:b/>
          <w:sz w:val="22"/>
          <w:szCs w:val="22"/>
        </w:rPr>
        <w:t xml:space="preserve"> Dostawa stacji roboczej w ramach projektu PRELUDIUM 2025/57/N/ST10/01196 na potrzeby WGGiIŚ</w:t>
      </w:r>
    </w:p>
    <w:p w14:paraId="492B0BD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3715D1F" w14:textId="2F6C71E5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253EC" w:rsidRPr="00C253EC">
        <w:rPr>
          <w:sz w:val="22"/>
          <w:szCs w:val="22"/>
        </w:rPr>
        <w:t>27/04/2026</w:t>
      </w:r>
      <w:r w:rsidR="00FF4AB1" w:rsidRPr="00577BC6">
        <w:rPr>
          <w:sz w:val="22"/>
          <w:szCs w:val="22"/>
        </w:rPr>
        <w:t xml:space="preserve"> o godz. </w:t>
      </w:r>
      <w:r w:rsidR="00C253EC" w:rsidRPr="00C253E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8A54C8E" w14:textId="77777777" w:rsidTr="003F57CD">
        <w:tc>
          <w:tcPr>
            <w:tcW w:w="993" w:type="dxa"/>
            <w:vAlign w:val="center"/>
          </w:tcPr>
          <w:p w14:paraId="7F0E1BF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5B53CB4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38AAB9C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253EC" w:rsidRPr="00493F8C" w14:paraId="08F99726" w14:textId="77777777" w:rsidTr="00DC66D9">
        <w:tc>
          <w:tcPr>
            <w:tcW w:w="993" w:type="dxa"/>
            <w:vAlign w:val="center"/>
          </w:tcPr>
          <w:p w14:paraId="562D0A40" w14:textId="235C912B" w:rsidR="00C253EC" w:rsidRPr="00490DC0" w:rsidRDefault="00C253EC" w:rsidP="00DC66D9">
            <w:pPr>
              <w:spacing w:before="120" w:after="120"/>
              <w:jc w:val="center"/>
            </w:pPr>
            <w:r w:rsidRPr="00C253EC">
              <w:t>1</w:t>
            </w:r>
          </w:p>
        </w:tc>
        <w:tc>
          <w:tcPr>
            <w:tcW w:w="5244" w:type="dxa"/>
          </w:tcPr>
          <w:p w14:paraId="18EF10FE" w14:textId="16570B8E" w:rsidR="00C253EC" w:rsidRPr="00490DC0" w:rsidRDefault="00C253EC" w:rsidP="00DC66D9">
            <w:pPr>
              <w:spacing w:before="40"/>
            </w:pPr>
            <w:r w:rsidRPr="00C253EC">
              <w:t>PROGRESS Systemy Komputerowe Sp. z o.o.</w:t>
            </w:r>
          </w:p>
          <w:p w14:paraId="266BAEA6" w14:textId="45F93701" w:rsidR="00C253EC" w:rsidRPr="00490DC0" w:rsidRDefault="00C253EC" w:rsidP="00DC66D9">
            <w:r w:rsidRPr="00C253EC">
              <w:t>Al. Mickiewicza</w:t>
            </w:r>
            <w:r w:rsidRPr="00490DC0">
              <w:t xml:space="preserve"> </w:t>
            </w:r>
            <w:r w:rsidRPr="00C253EC">
              <w:t>27</w:t>
            </w:r>
            <w:r w:rsidRPr="00490DC0">
              <w:t xml:space="preserve"> </w:t>
            </w:r>
          </w:p>
          <w:p w14:paraId="0C17EFFF" w14:textId="4BD27AA8" w:rsidR="00C253EC" w:rsidRPr="00490DC0" w:rsidRDefault="00C253EC" w:rsidP="00DC66D9">
            <w:pPr>
              <w:spacing w:after="40"/>
              <w:jc w:val="both"/>
            </w:pPr>
            <w:r w:rsidRPr="00C253EC">
              <w:t>31-120</w:t>
            </w:r>
            <w:r w:rsidRPr="00490DC0">
              <w:t xml:space="preserve"> </w:t>
            </w:r>
            <w:r w:rsidRPr="00C253EC">
              <w:t>Kraków</w:t>
            </w:r>
          </w:p>
        </w:tc>
        <w:tc>
          <w:tcPr>
            <w:tcW w:w="2835" w:type="dxa"/>
            <w:vAlign w:val="center"/>
          </w:tcPr>
          <w:p w14:paraId="0D5ECD60" w14:textId="1038E90C" w:rsidR="00C253EC" w:rsidRPr="00490DC0" w:rsidRDefault="00C253EC" w:rsidP="00DC66D9">
            <w:pPr>
              <w:spacing w:before="120" w:after="120"/>
              <w:jc w:val="both"/>
            </w:pPr>
            <w:r w:rsidRPr="00C253EC">
              <w:t>15 113.01 zł</w:t>
            </w:r>
          </w:p>
        </w:tc>
      </w:tr>
    </w:tbl>
    <w:p w14:paraId="549B888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EB70D8" w14:textId="77777777" w:rsidR="00310145" w:rsidRDefault="00310145">
      <w:r>
        <w:separator/>
      </w:r>
    </w:p>
  </w:endnote>
  <w:endnote w:type="continuationSeparator" w:id="0">
    <w:p w14:paraId="51E86150" w14:textId="77777777" w:rsidR="00310145" w:rsidRDefault="00310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2348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771C9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A18A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A831995">
        <v:line id="_x0000_s1025" style="position:absolute;left:0;text-align:left;z-index:251657728" from="-3.85pt,8.7pt" to="455.15pt,8.7pt"/>
      </w:pict>
    </w:r>
  </w:p>
  <w:p w14:paraId="79B14D6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FA8F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D15962" w14:textId="77777777" w:rsidR="009F189D" w:rsidRDefault="009F189D">
    <w:pPr>
      <w:pStyle w:val="Stopka"/>
      <w:tabs>
        <w:tab w:val="clear" w:pos="4536"/>
      </w:tabs>
      <w:jc w:val="center"/>
    </w:pPr>
  </w:p>
  <w:p w14:paraId="7A5EB5A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23F68" w14:textId="77777777" w:rsidR="00310145" w:rsidRDefault="00310145">
      <w:r>
        <w:separator/>
      </w:r>
    </w:p>
  </w:footnote>
  <w:footnote w:type="continuationSeparator" w:id="0">
    <w:p w14:paraId="387FA34E" w14:textId="77777777" w:rsidR="00310145" w:rsidRDefault="003101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643B2" w14:textId="77777777" w:rsidR="00C253EC" w:rsidRDefault="00C253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C3879" w14:textId="77777777" w:rsidR="00C253EC" w:rsidRDefault="00C253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BA4C2" w14:textId="77777777" w:rsidR="00C253EC" w:rsidRDefault="00C253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355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10145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253EC"/>
    <w:rsid w:val="00C659E2"/>
    <w:rsid w:val="00CB0802"/>
    <w:rsid w:val="00D20908"/>
    <w:rsid w:val="00D665F5"/>
    <w:rsid w:val="00D7128F"/>
    <w:rsid w:val="00DB355B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F2F1D0"/>
  <w15:chartTrackingRefBased/>
  <w15:docId w15:val="{E3AD8F8C-A115-4E2E-B698-12296D0A2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2026-04-27T09:06:00Z</dcterms:created>
  <dcterms:modified xsi:type="dcterms:W3CDTF">2026-04-27T09:06:00Z</dcterms:modified>
</cp:coreProperties>
</file>