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FF4AC" w14:textId="047FF86A" w:rsidR="00D665F5" w:rsidRDefault="0032272C" w:rsidP="00D665F5">
      <w:pPr>
        <w:spacing w:after="240"/>
        <w:jc w:val="right"/>
        <w:rPr>
          <w:sz w:val="22"/>
          <w:szCs w:val="22"/>
        </w:rPr>
      </w:pPr>
      <w:r w:rsidRPr="0032272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272C">
        <w:rPr>
          <w:sz w:val="22"/>
          <w:szCs w:val="22"/>
        </w:rPr>
        <w:t>2026-04-20</w:t>
      </w:r>
    </w:p>
    <w:p w14:paraId="20AA269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CC0658" w14:textId="77777777" w:rsidR="0032272C" w:rsidRPr="0032272C" w:rsidRDefault="0032272C" w:rsidP="00577BC6">
      <w:pPr>
        <w:spacing w:after="40"/>
        <w:rPr>
          <w:b/>
          <w:bCs/>
          <w:sz w:val="22"/>
          <w:szCs w:val="22"/>
        </w:rPr>
      </w:pPr>
      <w:r w:rsidRPr="0032272C">
        <w:rPr>
          <w:b/>
          <w:bCs/>
          <w:sz w:val="22"/>
          <w:szCs w:val="22"/>
        </w:rPr>
        <w:t>Akademia Górniczo - Hutnicza</w:t>
      </w:r>
    </w:p>
    <w:p w14:paraId="2295D1E0" w14:textId="77777777" w:rsidR="0032272C" w:rsidRPr="0032272C" w:rsidRDefault="0032272C" w:rsidP="00577BC6">
      <w:pPr>
        <w:spacing w:after="40"/>
        <w:rPr>
          <w:b/>
          <w:bCs/>
          <w:sz w:val="22"/>
          <w:szCs w:val="22"/>
        </w:rPr>
      </w:pPr>
      <w:r w:rsidRPr="0032272C">
        <w:rPr>
          <w:b/>
          <w:bCs/>
          <w:sz w:val="22"/>
          <w:szCs w:val="22"/>
        </w:rPr>
        <w:t>im. Stanisława Staszica w Krakowie</w:t>
      </w:r>
    </w:p>
    <w:p w14:paraId="3A96C92B" w14:textId="68A13166" w:rsidR="00D665F5" w:rsidRPr="00D91931" w:rsidRDefault="0032272C" w:rsidP="00577BC6">
      <w:pPr>
        <w:spacing w:after="40"/>
        <w:rPr>
          <w:b/>
          <w:bCs/>
          <w:sz w:val="22"/>
          <w:szCs w:val="22"/>
        </w:rPr>
      </w:pPr>
      <w:r w:rsidRPr="0032272C">
        <w:rPr>
          <w:b/>
          <w:bCs/>
          <w:sz w:val="22"/>
          <w:szCs w:val="22"/>
        </w:rPr>
        <w:t>Dział Zamówień Publicznych</w:t>
      </w:r>
    </w:p>
    <w:p w14:paraId="45B04273" w14:textId="24F9A263" w:rsidR="00D665F5" w:rsidRPr="00BD5546" w:rsidRDefault="0032272C" w:rsidP="00D665F5">
      <w:pPr>
        <w:rPr>
          <w:sz w:val="22"/>
          <w:szCs w:val="22"/>
        </w:rPr>
      </w:pPr>
      <w:r w:rsidRPr="0032272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272C">
        <w:rPr>
          <w:sz w:val="22"/>
          <w:szCs w:val="22"/>
        </w:rPr>
        <w:t>30</w:t>
      </w:r>
    </w:p>
    <w:p w14:paraId="15F208BA" w14:textId="35245145" w:rsidR="00D665F5" w:rsidRPr="00BD5546" w:rsidRDefault="0032272C" w:rsidP="00D665F5">
      <w:pPr>
        <w:rPr>
          <w:sz w:val="22"/>
          <w:szCs w:val="22"/>
        </w:rPr>
      </w:pPr>
      <w:r w:rsidRPr="0032272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272C">
        <w:rPr>
          <w:sz w:val="22"/>
          <w:szCs w:val="22"/>
        </w:rPr>
        <w:t>Kraków</w:t>
      </w:r>
    </w:p>
    <w:p w14:paraId="01457DF9" w14:textId="5ABF2DF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272C" w:rsidRPr="0032272C">
        <w:rPr>
          <w:b/>
          <w:sz w:val="22"/>
          <w:szCs w:val="22"/>
        </w:rPr>
        <w:t>KC-DE-zp.25.68.2026</w:t>
      </w:r>
      <w:r w:rsidR="00A80738">
        <w:rPr>
          <w:sz w:val="24"/>
        </w:rPr>
        <w:tab/>
        <w:t xml:space="preserve"> </w:t>
      </w:r>
    </w:p>
    <w:p w14:paraId="61FE67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E827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2E46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4833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DD29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970176" w14:textId="187433A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272C" w:rsidRPr="0032272C">
        <w:rPr>
          <w:sz w:val="22"/>
          <w:szCs w:val="22"/>
        </w:rPr>
        <w:t xml:space="preserve">Tryb podstawowy bez negocjacji - art. 275 pkt. 1 ustawy </w:t>
      </w:r>
      <w:proofErr w:type="spellStart"/>
      <w:r w:rsidR="0032272C" w:rsidRPr="0032272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D2008D9" w14:textId="4BB7399C" w:rsidR="00A80738" w:rsidRPr="00577BC6" w:rsidRDefault="0032272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272C">
        <w:rPr>
          <w:b/>
          <w:sz w:val="22"/>
          <w:szCs w:val="22"/>
        </w:rPr>
        <w:t>Budowa budynku pomocniczego  (ochrony zdrowia) przy ul. Czarnowiejskiej 50A - KC-DE-zp.25.68.2026</w:t>
      </w:r>
    </w:p>
    <w:p w14:paraId="110045C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28187B5" w14:textId="3AA287C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272C" w:rsidRPr="0032272C">
        <w:rPr>
          <w:sz w:val="22"/>
          <w:szCs w:val="22"/>
        </w:rPr>
        <w:t>20/04/2026</w:t>
      </w:r>
      <w:r w:rsidR="00FF4AB1" w:rsidRPr="00577BC6">
        <w:rPr>
          <w:sz w:val="22"/>
          <w:szCs w:val="22"/>
        </w:rPr>
        <w:t xml:space="preserve"> o godz. </w:t>
      </w:r>
      <w:r w:rsidR="0032272C" w:rsidRPr="0032272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A08F5D" w14:textId="77777777" w:rsidTr="003F57CD">
        <w:tc>
          <w:tcPr>
            <w:tcW w:w="993" w:type="dxa"/>
            <w:vAlign w:val="center"/>
          </w:tcPr>
          <w:p w14:paraId="4E400F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A953A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9F31C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272C" w:rsidRPr="00493F8C" w14:paraId="0856653A" w14:textId="77777777" w:rsidTr="00C95A78">
        <w:tc>
          <w:tcPr>
            <w:tcW w:w="993" w:type="dxa"/>
            <w:vAlign w:val="center"/>
          </w:tcPr>
          <w:p w14:paraId="0CD9D670" w14:textId="50A95090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1</w:t>
            </w:r>
          </w:p>
        </w:tc>
        <w:tc>
          <w:tcPr>
            <w:tcW w:w="5244" w:type="dxa"/>
          </w:tcPr>
          <w:p w14:paraId="1C044E8C" w14:textId="1780F480" w:rsidR="0032272C" w:rsidRPr="00490DC0" w:rsidRDefault="0032272C" w:rsidP="00C95A78">
            <w:pPr>
              <w:spacing w:before="40"/>
            </w:pPr>
            <w:r w:rsidRPr="0032272C">
              <w:t>KTE Spółka z ograniczoną odpowiedzialnością</w:t>
            </w:r>
          </w:p>
          <w:p w14:paraId="6C460BC0" w14:textId="5DC9FA7A" w:rsidR="0032272C" w:rsidRPr="00490DC0" w:rsidRDefault="0032272C" w:rsidP="00C95A78">
            <w:r w:rsidRPr="0032272C">
              <w:t>Tyniecka</w:t>
            </w:r>
            <w:r w:rsidRPr="00490DC0">
              <w:t xml:space="preserve"> </w:t>
            </w:r>
            <w:r w:rsidRPr="0032272C">
              <w:t>118K/2</w:t>
            </w:r>
            <w:r w:rsidRPr="00490DC0">
              <w:t xml:space="preserve"> </w:t>
            </w:r>
          </w:p>
          <w:p w14:paraId="563DBC1C" w14:textId="28BB549B" w:rsidR="0032272C" w:rsidRPr="00490DC0" w:rsidRDefault="0032272C" w:rsidP="00C95A78">
            <w:pPr>
              <w:spacing w:after="40"/>
              <w:jc w:val="both"/>
            </w:pPr>
            <w:r w:rsidRPr="0032272C">
              <w:t>30-376</w:t>
            </w:r>
            <w:r w:rsidRPr="00490DC0">
              <w:t xml:space="preserve"> </w:t>
            </w:r>
            <w:r w:rsidRPr="0032272C">
              <w:t>Kraków</w:t>
            </w:r>
          </w:p>
        </w:tc>
        <w:tc>
          <w:tcPr>
            <w:tcW w:w="2835" w:type="dxa"/>
            <w:vAlign w:val="center"/>
          </w:tcPr>
          <w:p w14:paraId="196665A7" w14:textId="4416D44F" w:rsidR="0032272C" w:rsidRPr="00490DC0" w:rsidRDefault="0032272C" w:rsidP="00C95A78">
            <w:pPr>
              <w:spacing w:before="120" w:after="120"/>
              <w:jc w:val="both"/>
            </w:pPr>
            <w:r w:rsidRPr="0032272C">
              <w:t>6 888 000.00 zł</w:t>
            </w:r>
          </w:p>
        </w:tc>
      </w:tr>
      <w:tr w:rsidR="0032272C" w:rsidRPr="00493F8C" w14:paraId="740BB149" w14:textId="77777777" w:rsidTr="00C95A78">
        <w:tc>
          <w:tcPr>
            <w:tcW w:w="993" w:type="dxa"/>
            <w:vAlign w:val="center"/>
          </w:tcPr>
          <w:p w14:paraId="3ADBA5B4" w14:textId="4B8CD407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2</w:t>
            </w:r>
          </w:p>
        </w:tc>
        <w:tc>
          <w:tcPr>
            <w:tcW w:w="5244" w:type="dxa"/>
          </w:tcPr>
          <w:p w14:paraId="1770BD6A" w14:textId="744E8FB0" w:rsidR="0032272C" w:rsidRPr="00490DC0" w:rsidRDefault="0032272C" w:rsidP="00C95A78">
            <w:pPr>
              <w:spacing w:before="40"/>
            </w:pPr>
            <w:r w:rsidRPr="0032272C">
              <w:t>Zakład Budowlano-Ślusarski TOMBUDOS Kazimierz Tomczyk</w:t>
            </w:r>
          </w:p>
          <w:p w14:paraId="5B1F48DF" w14:textId="568CDD02" w:rsidR="0032272C" w:rsidRPr="00490DC0" w:rsidRDefault="0032272C" w:rsidP="00C95A78">
            <w:r w:rsidRPr="0032272C">
              <w:t>Zręczyce</w:t>
            </w:r>
            <w:r w:rsidRPr="00490DC0">
              <w:t xml:space="preserve"> </w:t>
            </w:r>
            <w:r w:rsidRPr="0032272C">
              <w:t>60</w:t>
            </w:r>
            <w:r w:rsidRPr="00490DC0">
              <w:t xml:space="preserve"> </w:t>
            </w:r>
          </w:p>
          <w:p w14:paraId="5A3B8A25" w14:textId="4F3142C2" w:rsidR="0032272C" w:rsidRPr="00490DC0" w:rsidRDefault="0032272C" w:rsidP="00C95A78">
            <w:pPr>
              <w:spacing w:after="40"/>
              <w:jc w:val="both"/>
            </w:pPr>
            <w:r w:rsidRPr="0032272C">
              <w:t>32-420</w:t>
            </w:r>
            <w:r w:rsidRPr="00490DC0">
              <w:t xml:space="preserve"> </w:t>
            </w:r>
            <w:r w:rsidRPr="0032272C">
              <w:t>Gdów</w:t>
            </w:r>
          </w:p>
        </w:tc>
        <w:tc>
          <w:tcPr>
            <w:tcW w:w="2835" w:type="dxa"/>
            <w:vAlign w:val="center"/>
          </w:tcPr>
          <w:p w14:paraId="392FA64D" w14:textId="7DF02A01" w:rsidR="0032272C" w:rsidRPr="00490DC0" w:rsidRDefault="0032272C" w:rsidP="00C95A78">
            <w:pPr>
              <w:spacing w:before="120" w:after="120"/>
              <w:jc w:val="both"/>
            </w:pPr>
            <w:r w:rsidRPr="0032272C">
              <w:t>8 929 785.86 zł</w:t>
            </w:r>
          </w:p>
        </w:tc>
      </w:tr>
      <w:tr w:rsidR="0032272C" w:rsidRPr="00493F8C" w14:paraId="460F3CC6" w14:textId="77777777" w:rsidTr="00C95A78">
        <w:tc>
          <w:tcPr>
            <w:tcW w:w="993" w:type="dxa"/>
            <w:vAlign w:val="center"/>
          </w:tcPr>
          <w:p w14:paraId="01886E44" w14:textId="4DC24E11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3</w:t>
            </w:r>
          </w:p>
        </w:tc>
        <w:tc>
          <w:tcPr>
            <w:tcW w:w="5244" w:type="dxa"/>
          </w:tcPr>
          <w:p w14:paraId="69FACA97" w14:textId="20E1B6B6" w:rsidR="0032272C" w:rsidRPr="00490DC0" w:rsidRDefault="0032272C" w:rsidP="00C95A78">
            <w:pPr>
              <w:spacing w:before="40"/>
            </w:pPr>
            <w:proofErr w:type="spellStart"/>
            <w:r w:rsidRPr="0032272C">
              <w:t>Inare</w:t>
            </w:r>
            <w:proofErr w:type="spellEnd"/>
            <w:r w:rsidRPr="0032272C">
              <w:t xml:space="preserve"> Sp. z o.o. </w:t>
            </w:r>
          </w:p>
          <w:p w14:paraId="553B0348" w14:textId="0E2B3AE3" w:rsidR="0032272C" w:rsidRPr="00490DC0" w:rsidRDefault="0032272C" w:rsidP="00C95A78">
            <w:r w:rsidRPr="0032272C">
              <w:t>Łabędzia</w:t>
            </w:r>
            <w:r w:rsidRPr="00490DC0">
              <w:t xml:space="preserve"> </w:t>
            </w:r>
            <w:r w:rsidRPr="0032272C">
              <w:t>9</w:t>
            </w:r>
            <w:r w:rsidRPr="00490DC0">
              <w:t xml:space="preserve"> </w:t>
            </w:r>
          </w:p>
          <w:p w14:paraId="53F9D332" w14:textId="5F2A8FDD" w:rsidR="0032272C" w:rsidRPr="00490DC0" w:rsidRDefault="0032272C" w:rsidP="00C95A78">
            <w:pPr>
              <w:spacing w:after="40"/>
              <w:jc w:val="both"/>
            </w:pPr>
            <w:r w:rsidRPr="0032272C">
              <w:t>30-651</w:t>
            </w:r>
            <w:r w:rsidRPr="00490DC0">
              <w:t xml:space="preserve"> </w:t>
            </w:r>
            <w:r w:rsidRPr="0032272C">
              <w:t>Kraków</w:t>
            </w:r>
          </w:p>
        </w:tc>
        <w:tc>
          <w:tcPr>
            <w:tcW w:w="2835" w:type="dxa"/>
            <w:vAlign w:val="center"/>
          </w:tcPr>
          <w:p w14:paraId="3228108A" w14:textId="25AE387A" w:rsidR="0032272C" w:rsidRPr="00490DC0" w:rsidRDefault="0032272C" w:rsidP="00C95A78">
            <w:pPr>
              <w:spacing w:before="120" w:after="120"/>
              <w:jc w:val="both"/>
            </w:pPr>
            <w:r w:rsidRPr="0032272C">
              <w:t>6 357 533.37 zł</w:t>
            </w:r>
          </w:p>
        </w:tc>
      </w:tr>
      <w:tr w:rsidR="0032272C" w:rsidRPr="00493F8C" w14:paraId="6E0FB5A2" w14:textId="77777777" w:rsidTr="00C95A78">
        <w:tc>
          <w:tcPr>
            <w:tcW w:w="993" w:type="dxa"/>
            <w:vAlign w:val="center"/>
          </w:tcPr>
          <w:p w14:paraId="27B95CCA" w14:textId="0E590FFE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4</w:t>
            </w:r>
          </w:p>
        </w:tc>
        <w:tc>
          <w:tcPr>
            <w:tcW w:w="5244" w:type="dxa"/>
          </w:tcPr>
          <w:p w14:paraId="0D297B44" w14:textId="39728219" w:rsidR="0032272C" w:rsidRPr="00490DC0" w:rsidRDefault="0032272C" w:rsidP="00C95A78">
            <w:pPr>
              <w:spacing w:before="40"/>
            </w:pPr>
            <w:r w:rsidRPr="0032272C">
              <w:t xml:space="preserve"> MURKRAK Sp. z o. o. Sp. Komandytowa</w:t>
            </w:r>
          </w:p>
          <w:p w14:paraId="0B6A96EE" w14:textId="765EC7A9" w:rsidR="0032272C" w:rsidRPr="00490DC0" w:rsidRDefault="0032272C" w:rsidP="00C95A78">
            <w:r w:rsidRPr="0032272C">
              <w:t>B2</w:t>
            </w:r>
            <w:r w:rsidRPr="00490DC0">
              <w:t xml:space="preserve"> </w:t>
            </w:r>
            <w:r w:rsidRPr="0032272C">
              <w:t>9</w:t>
            </w:r>
            <w:r w:rsidRPr="00490DC0">
              <w:t xml:space="preserve"> </w:t>
            </w:r>
          </w:p>
          <w:p w14:paraId="132CD6EB" w14:textId="32AD59F2" w:rsidR="0032272C" w:rsidRPr="00490DC0" w:rsidRDefault="0032272C" w:rsidP="00C95A78">
            <w:pPr>
              <w:spacing w:after="40"/>
              <w:jc w:val="both"/>
            </w:pPr>
            <w:r w:rsidRPr="0032272C">
              <w:t>32-086</w:t>
            </w:r>
            <w:r w:rsidRPr="00490DC0">
              <w:t xml:space="preserve"> </w:t>
            </w:r>
            <w:proofErr w:type="spellStart"/>
            <w:r w:rsidRPr="0032272C">
              <w:t>Węgrzce</w:t>
            </w:r>
            <w:proofErr w:type="spellEnd"/>
          </w:p>
        </w:tc>
        <w:tc>
          <w:tcPr>
            <w:tcW w:w="2835" w:type="dxa"/>
            <w:vAlign w:val="center"/>
          </w:tcPr>
          <w:p w14:paraId="3A3DC086" w14:textId="71251309" w:rsidR="0032272C" w:rsidRPr="00490DC0" w:rsidRDefault="0032272C" w:rsidP="00C95A78">
            <w:pPr>
              <w:spacing w:before="120" w:after="120"/>
              <w:jc w:val="both"/>
            </w:pPr>
            <w:r w:rsidRPr="0032272C">
              <w:t>7 180 740.00 zł</w:t>
            </w:r>
          </w:p>
        </w:tc>
      </w:tr>
      <w:tr w:rsidR="0032272C" w:rsidRPr="00493F8C" w14:paraId="013DE474" w14:textId="77777777" w:rsidTr="00C95A78">
        <w:tc>
          <w:tcPr>
            <w:tcW w:w="993" w:type="dxa"/>
            <w:vAlign w:val="center"/>
          </w:tcPr>
          <w:p w14:paraId="365826EC" w14:textId="301CA69A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5</w:t>
            </w:r>
          </w:p>
        </w:tc>
        <w:tc>
          <w:tcPr>
            <w:tcW w:w="5244" w:type="dxa"/>
          </w:tcPr>
          <w:p w14:paraId="6ED9FFE0" w14:textId="134461C3" w:rsidR="0032272C" w:rsidRPr="00A011DA" w:rsidRDefault="0032272C" w:rsidP="00C95A78">
            <w:pPr>
              <w:spacing w:before="40"/>
              <w:rPr>
                <w:lang w:val="en-US"/>
              </w:rPr>
            </w:pPr>
            <w:r w:rsidRPr="00A011DA">
              <w:rPr>
                <w:lang w:val="en-US"/>
              </w:rPr>
              <w:t xml:space="preserve">ALBA Facility Management Sp. z </w:t>
            </w:r>
            <w:proofErr w:type="spellStart"/>
            <w:r w:rsidRPr="00A011DA">
              <w:rPr>
                <w:lang w:val="en-US"/>
              </w:rPr>
              <w:t>o.o.</w:t>
            </w:r>
            <w:proofErr w:type="spellEnd"/>
          </w:p>
          <w:p w14:paraId="3C3A33E7" w14:textId="3924BB96" w:rsidR="0032272C" w:rsidRPr="00490DC0" w:rsidRDefault="0032272C" w:rsidP="00C95A78">
            <w:r w:rsidRPr="0032272C">
              <w:t>Szczecińska</w:t>
            </w:r>
            <w:r w:rsidRPr="00490DC0">
              <w:t xml:space="preserve"> </w:t>
            </w:r>
            <w:r w:rsidRPr="0032272C">
              <w:t>5</w:t>
            </w:r>
            <w:r w:rsidRPr="00490DC0">
              <w:t xml:space="preserve"> </w:t>
            </w:r>
          </w:p>
          <w:p w14:paraId="1FE604C1" w14:textId="52D11637" w:rsidR="0032272C" w:rsidRPr="00490DC0" w:rsidRDefault="0032272C" w:rsidP="00C95A78">
            <w:pPr>
              <w:spacing w:after="40"/>
              <w:jc w:val="both"/>
            </w:pPr>
            <w:r w:rsidRPr="0032272C">
              <w:t>54-517</w:t>
            </w:r>
            <w:r w:rsidRPr="00490DC0">
              <w:t xml:space="preserve"> </w:t>
            </w:r>
            <w:r w:rsidRPr="0032272C">
              <w:t>Wrocław</w:t>
            </w:r>
          </w:p>
        </w:tc>
        <w:tc>
          <w:tcPr>
            <w:tcW w:w="2835" w:type="dxa"/>
            <w:vAlign w:val="center"/>
          </w:tcPr>
          <w:p w14:paraId="56511FCD" w14:textId="5F157D11" w:rsidR="0032272C" w:rsidRPr="00490DC0" w:rsidRDefault="0032272C" w:rsidP="00C95A78">
            <w:pPr>
              <w:spacing w:before="120" w:after="120"/>
              <w:jc w:val="both"/>
            </w:pPr>
            <w:r w:rsidRPr="0032272C">
              <w:t>8 478 754.36 zł</w:t>
            </w:r>
          </w:p>
        </w:tc>
      </w:tr>
      <w:tr w:rsidR="0032272C" w:rsidRPr="00493F8C" w14:paraId="3B39009D" w14:textId="77777777" w:rsidTr="00C95A78">
        <w:tc>
          <w:tcPr>
            <w:tcW w:w="993" w:type="dxa"/>
            <w:vAlign w:val="center"/>
          </w:tcPr>
          <w:p w14:paraId="566BD010" w14:textId="6F21C8AE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6</w:t>
            </w:r>
          </w:p>
        </w:tc>
        <w:tc>
          <w:tcPr>
            <w:tcW w:w="5244" w:type="dxa"/>
          </w:tcPr>
          <w:p w14:paraId="0119DC52" w14:textId="2AFBF51F" w:rsidR="0032272C" w:rsidRPr="00490DC0" w:rsidRDefault="0032272C" w:rsidP="00C95A78">
            <w:pPr>
              <w:spacing w:before="40"/>
            </w:pPr>
            <w:r w:rsidRPr="0032272C">
              <w:t>RE-</w:t>
            </w:r>
            <w:proofErr w:type="spellStart"/>
            <w:r w:rsidRPr="0032272C">
              <w:t>Bau</w:t>
            </w:r>
            <w:proofErr w:type="spellEnd"/>
            <w:r w:rsidRPr="0032272C">
              <w:t xml:space="preserve"> Sp. z o.o.</w:t>
            </w:r>
          </w:p>
          <w:p w14:paraId="5825D57C" w14:textId="3266AE1A" w:rsidR="0032272C" w:rsidRPr="00490DC0" w:rsidRDefault="0032272C" w:rsidP="00C95A78">
            <w:r w:rsidRPr="0032272C">
              <w:t>Armii Krajowej</w:t>
            </w:r>
            <w:r w:rsidRPr="00490DC0">
              <w:t xml:space="preserve"> </w:t>
            </w:r>
            <w:r w:rsidRPr="0032272C">
              <w:t>19</w:t>
            </w:r>
            <w:r w:rsidRPr="00490DC0">
              <w:t xml:space="preserve"> </w:t>
            </w:r>
          </w:p>
          <w:p w14:paraId="3E7BC985" w14:textId="16B5BCEC" w:rsidR="0032272C" w:rsidRPr="00490DC0" w:rsidRDefault="0032272C" w:rsidP="00C95A78">
            <w:pPr>
              <w:spacing w:after="40"/>
              <w:jc w:val="both"/>
            </w:pPr>
            <w:r w:rsidRPr="0032272C">
              <w:t>30-150</w:t>
            </w:r>
            <w:r w:rsidRPr="00490DC0">
              <w:t xml:space="preserve"> </w:t>
            </w:r>
            <w:r w:rsidRPr="0032272C">
              <w:t>Kraków</w:t>
            </w:r>
          </w:p>
        </w:tc>
        <w:tc>
          <w:tcPr>
            <w:tcW w:w="2835" w:type="dxa"/>
            <w:vAlign w:val="center"/>
          </w:tcPr>
          <w:p w14:paraId="2DEEBF98" w14:textId="64931B02" w:rsidR="0032272C" w:rsidRPr="00490DC0" w:rsidRDefault="0032272C" w:rsidP="00C95A78">
            <w:pPr>
              <w:spacing w:before="120" w:after="120"/>
              <w:jc w:val="both"/>
            </w:pPr>
            <w:r w:rsidRPr="0032272C">
              <w:t>7 694 880.00 zł</w:t>
            </w:r>
          </w:p>
        </w:tc>
      </w:tr>
      <w:tr w:rsidR="0032272C" w:rsidRPr="00493F8C" w14:paraId="6D2212FE" w14:textId="77777777" w:rsidTr="00C95A78">
        <w:tc>
          <w:tcPr>
            <w:tcW w:w="993" w:type="dxa"/>
            <w:vAlign w:val="center"/>
          </w:tcPr>
          <w:p w14:paraId="7A800E97" w14:textId="532AADB1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7</w:t>
            </w:r>
          </w:p>
        </w:tc>
        <w:tc>
          <w:tcPr>
            <w:tcW w:w="5244" w:type="dxa"/>
          </w:tcPr>
          <w:p w14:paraId="0C48B0A5" w14:textId="77777777" w:rsidR="00492062" w:rsidRPr="00492062" w:rsidRDefault="00492062" w:rsidP="00492062">
            <w:pPr>
              <w:spacing w:before="40"/>
            </w:pPr>
            <w:r w:rsidRPr="00492062">
              <w:t>Konsorcjum firm:</w:t>
            </w:r>
          </w:p>
          <w:p w14:paraId="5BAD5792" w14:textId="77777777" w:rsidR="00492062" w:rsidRPr="00492062" w:rsidRDefault="00492062" w:rsidP="00492062">
            <w:pPr>
              <w:spacing w:before="40"/>
            </w:pPr>
            <w:proofErr w:type="spellStart"/>
            <w:r w:rsidRPr="00492062">
              <w:t>Stambud</w:t>
            </w:r>
            <w:proofErr w:type="spellEnd"/>
            <w:r w:rsidRPr="00492062">
              <w:t xml:space="preserve"> Sp. z o.o.</w:t>
            </w:r>
          </w:p>
          <w:p w14:paraId="24056DA2" w14:textId="77777777" w:rsidR="00492062" w:rsidRPr="00492062" w:rsidRDefault="00492062" w:rsidP="00492062">
            <w:pPr>
              <w:spacing w:before="40"/>
            </w:pPr>
            <w:r w:rsidRPr="00492062">
              <w:t xml:space="preserve">Św. Wojciecha 89 </w:t>
            </w:r>
          </w:p>
          <w:p w14:paraId="7F4BA169" w14:textId="77777777" w:rsidR="00492062" w:rsidRPr="00492062" w:rsidRDefault="00492062" w:rsidP="00492062">
            <w:pPr>
              <w:spacing w:before="40"/>
            </w:pPr>
            <w:r w:rsidRPr="00492062">
              <w:t>32-085 Modlnica</w:t>
            </w:r>
          </w:p>
          <w:p w14:paraId="137C36E1" w14:textId="77777777" w:rsidR="00492062" w:rsidRPr="00492062" w:rsidRDefault="00492062" w:rsidP="00492062">
            <w:pPr>
              <w:spacing w:before="40"/>
            </w:pPr>
            <w:r w:rsidRPr="00492062">
              <w:t>oraz</w:t>
            </w:r>
          </w:p>
          <w:p w14:paraId="1F52016C" w14:textId="77777777" w:rsidR="00492062" w:rsidRPr="00492062" w:rsidRDefault="00492062" w:rsidP="00492062">
            <w:pPr>
              <w:spacing w:before="40"/>
            </w:pPr>
            <w:r w:rsidRPr="00492062">
              <w:lastRenderedPageBreak/>
              <w:t xml:space="preserve">2K-Budownictwo Sp. z o.o. Sp. k. </w:t>
            </w:r>
          </w:p>
          <w:p w14:paraId="280D621B" w14:textId="77777777" w:rsidR="00492062" w:rsidRPr="00492062" w:rsidRDefault="00492062" w:rsidP="00492062">
            <w:pPr>
              <w:spacing w:before="40"/>
            </w:pPr>
            <w:r w:rsidRPr="00492062">
              <w:t xml:space="preserve">Św. Wojciecha 89 </w:t>
            </w:r>
          </w:p>
          <w:p w14:paraId="3299F328" w14:textId="24795F6E" w:rsidR="0032272C" w:rsidRPr="00490DC0" w:rsidRDefault="00492062" w:rsidP="00492062">
            <w:pPr>
              <w:spacing w:after="40"/>
              <w:jc w:val="both"/>
            </w:pPr>
            <w:r w:rsidRPr="00492062">
              <w:t>32-085 Modlnica</w:t>
            </w:r>
          </w:p>
        </w:tc>
        <w:tc>
          <w:tcPr>
            <w:tcW w:w="2835" w:type="dxa"/>
            <w:vAlign w:val="center"/>
          </w:tcPr>
          <w:p w14:paraId="57121E52" w14:textId="32464DED" w:rsidR="0032272C" w:rsidRPr="00490DC0" w:rsidRDefault="0032272C" w:rsidP="00C95A78">
            <w:pPr>
              <w:spacing w:before="120" w:after="120"/>
              <w:jc w:val="both"/>
            </w:pPr>
            <w:r w:rsidRPr="0032272C">
              <w:lastRenderedPageBreak/>
              <w:t>7 763 061.43 zł</w:t>
            </w:r>
          </w:p>
        </w:tc>
      </w:tr>
      <w:tr w:rsidR="0032272C" w:rsidRPr="00493F8C" w14:paraId="513B614E" w14:textId="77777777" w:rsidTr="00C95A78">
        <w:tc>
          <w:tcPr>
            <w:tcW w:w="993" w:type="dxa"/>
            <w:vAlign w:val="center"/>
          </w:tcPr>
          <w:p w14:paraId="4E284B8C" w14:textId="13658A27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8</w:t>
            </w:r>
          </w:p>
        </w:tc>
        <w:tc>
          <w:tcPr>
            <w:tcW w:w="5244" w:type="dxa"/>
          </w:tcPr>
          <w:p w14:paraId="7AE71A83" w14:textId="5C557FA0" w:rsidR="0032272C" w:rsidRPr="00490DC0" w:rsidRDefault="0032272C" w:rsidP="00C95A78">
            <w:pPr>
              <w:spacing w:before="40"/>
            </w:pPr>
            <w:r w:rsidRPr="0032272C">
              <w:t>AGA-</w:t>
            </w:r>
            <w:proofErr w:type="spellStart"/>
            <w:r w:rsidRPr="0032272C">
              <w:t>Bauservice</w:t>
            </w:r>
            <w:proofErr w:type="spellEnd"/>
            <w:r w:rsidRPr="0032272C">
              <w:t xml:space="preserve"> Sp. z o. o.</w:t>
            </w:r>
          </w:p>
          <w:p w14:paraId="0EF11FEF" w14:textId="5483A200" w:rsidR="0032272C" w:rsidRPr="00490DC0" w:rsidRDefault="0032272C" w:rsidP="00C95A78">
            <w:r w:rsidRPr="0032272C">
              <w:t>Żabiniec</w:t>
            </w:r>
            <w:r w:rsidRPr="00490DC0">
              <w:t xml:space="preserve"> </w:t>
            </w:r>
            <w:r w:rsidRPr="0032272C">
              <w:t>35</w:t>
            </w:r>
            <w:r w:rsidRPr="00490DC0">
              <w:t xml:space="preserve"> </w:t>
            </w:r>
          </w:p>
          <w:p w14:paraId="5362CF8B" w14:textId="381F8636" w:rsidR="0032272C" w:rsidRPr="00490DC0" w:rsidRDefault="0032272C" w:rsidP="00C95A78">
            <w:pPr>
              <w:spacing w:after="40"/>
              <w:jc w:val="both"/>
            </w:pPr>
            <w:r w:rsidRPr="0032272C">
              <w:t>31-215</w:t>
            </w:r>
            <w:r w:rsidRPr="00490DC0">
              <w:t xml:space="preserve"> </w:t>
            </w:r>
            <w:r w:rsidRPr="0032272C">
              <w:t>Kraków</w:t>
            </w:r>
          </w:p>
        </w:tc>
        <w:tc>
          <w:tcPr>
            <w:tcW w:w="2835" w:type="dxa"/>
            <w:vAlign w:val="center"/>
          </w:tcPr>
          <w:p w14:paraId="10C0D86C" w14:textId="5C3433F0" w:rsidR="0032272C" w:rsidRPr="00490DC0" w:rsidRDefault="0032272C" w:rsidP="00C95A78">
            <w:pPr>
              <w:spacing w:before="120" w:after="120"/>
              <w:jc w:val="both"/>
            </w:pPr>
            <w:r w:rsidRPr="0032272C">
              <w:t>6 209 436.28 zł</w:t>
            </w:r>
          </w:p>
        </w:tc>
      </w:tr>
      <w:tr w:rsidR="0032272C" w:rsidRPr="00493F8C" w14:paraId="60C77A89" w14:textId="77777777" w:rsidTr="00C95A78">
        <w:tc>
          <w:tcPr>
            <w:tcW w:w="993" w:type="dxa"/>
            <w:vAlign w:val="center"/>
          </w:tcPr>
          <w:p w14:paraId="59B953FB" w14:textId="35801522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9</w:t>
            </w:r>
          </w:p>
        </w:tc>
        <w:tc>
          <w:tcPr>
            <w:tcW w:w="5244" w:type="dxa"/>
          </w:tcPr>
          <w:p w14:paraId="35D79D33" w14:textId="5612566C" w:rsidR="0032272C" w:rsidRPr="00490DC0" w:rsidRDefault="0032272C" w:rsidP="00C95A78">
            <w:pPr>
              <w:spacing w:before="40"/>
            </w:pPr>
            <w:r w:rsidRPr="0032272C">
              <w:t>Przedsiębiorstwo Budowlano-Produkcyjne "</w:t>
            </w:r>
            <w:proofErr w:type="spellStart"/>
            <w:r w:rsidRPr="0032272C">
              <w:t>Łęgprzem</w:t>
            </w:r>
            <w:proofErr w:type="spellEnd"/>
            <w:r w:rsidRPr="0032272C">
              <w:t>" Sp. z o.o.</w:t>
            </w:r>
          </w:p>
          <w:p w14:paraId="2BB67F47" w14:textId="5A552FAC" w:rsidR="0032272C" w:rsidRPr="00490DC0" w:rsidRDefault="0032272C" w:rsidP="00C95A78">
            <w:r w:rsidRPr="0032272C">
              <w:t>Ciepłownicza</w:t>
            </w:r>
            <w:r w:rsidRPr="00490DC0">
              <w:t xml:space="preserve"> </w:t>
            </w:r>
            <w:r w:rsidRPr="0032272C">
              <w:t>20</w:t>
            </w:r>
            <w:r w:rsidRPr="00490DC0">
              <w:t xml:space="preserve"> </w:t>
            </w:r>
          </w:p>
          <w:p w14:paraId="133D80CA" w14:textId="0F828DBC" w:rsidR="0032272C" w:rsidRPr="00490DC0" w:rsidRDefault="0032272C" w:rsidP="00C95A78">
            <w:pPr>
              <w:spacing w:after="40"/>
              <w:jc w:val="both"/>
            </w:pPr>
            <w:r w:rsidRPr="0032272C">
              <w:t>31-574</w:t>
            </w:r>
            <w:r w:rsidRPr="00490DC0">
              <w:t xml:space="preserve"> </w:t>
            </w:r>
            <w:r w:rsidRPr="0032272C">
              <w:t>Kraków</w:t>
            </w:r>
          </w:p>
        </w:tc>
        <w:tc>
          <w:tcPr>
            <w:tcW w:w="2835" w:type="dxa"/>
            <w:vAlign w:val="center"/>
          </w:tcPr>
          <w:p w14:paraId="39828F7D" w14:textId="4FFE8FD6" w:rsidR="0032272C" w:rsidRPr="00490DC0" w:rsidRDefault="0032272C" w:rsidP="00C95A78">
            <w:pPr>
              <w:spacing w:before="120" w:after="120"/>
              <w:jc w:val="both"/>
            </w:pPr>
            <w:r w:rsidRPr="0032272C">
              <w:t>6 408 554.00 zł</w:t>
            </w:r>
          </w:p>
        </w:tc>
      </w:tr>
      <w:tr w:rsidR="0032272C" w:rsidRPr="00493F8C" w14:paraId="554C8D31" w14:textId="77777777" w:rsidTr="00C95A78">
        <w:tc>
          <w:tcPr>
            <w:tcW w:w="993" w:type="dxa"/>
            <w:vAlign w:val="center"/>
          </w:tcPr>
          <w:p w14:paraId="73E0F668" w14:textId="250B382D" w:rsidR="0032272C" w:rsidRPr="00490DC0" w:rsidRDefault="0032272C" w:rsidP="00C95A78">
            <w:pPr>
              <w:spacing w:before="120" w:after="120"/>
              <w:jc w:val="center"/>
            </w:pPr>
            <w:r w:rsidRPr="0032272C">
              <w:t>10</w:t>
            </w:r>
          </w:p>
        </w:tc>
        <w:tc>
          <w:tcPr>
            <w:tcW w:w="5244" w:type="dxa"/>
          </w:tcPr>
          <w:p w14:paraId="1859E2AE" w14:textId="7F483A59" w:rsidR="0032272C" w:rsidRPr="00490DC0" w:rsidRDefault="0032272C" w:rsidP="00C95A78">
            <w:pPr>
              <w:spacing w:before="40"/>
            </w:pPr>
            <w:proofErr w:type="spellStart"/>
            <w:r w:rsidRPr="0032272C">
              <w:t>Ferre</w:t>
            </w:r>
            <w:proofErr w:type="spellEnd"/>
            <w:r w:rsidRPr="0032272C">
              <w:t xml:space="preserve"> </w:t>
            </w:r>
            <w:proofErr w:type="spellStart"/>
            <w:r w:rsidRPr="0032272C">
              <w:t>Investments</w:t>
            </w:r>
            <w:proofErr w:type="spellEnd"/>
            <w:r w:rsidRPr="0032272C">
              <w:t xml:space="preserve"> Spółka z ograniczoną odpowiedzialnością</w:t>
            </w:r>
          </w:p>
          <w:p w14:paraId="4B59DA18" w14:textId="5E635892" w:rsidR="0032272C" w:rsidRPr="00490DC0" w:rsidRDefault="0032272C" w:rsidP="00C95A78">
            <w:r w:rsidRPr="0032272C">
              <w:t>Holownicza</w:t>
            </w:r>
            <w:r w:rsidRPr="00490DC0">
              <w:t xml:space="preserve"> </w:t>
            </w:r>
            <w:r w:rsidRPr="0032272C">
              <w:t>12</w:t>
            </w:r>
            <w:r w:rsidRPr="00490DC0">
              <w:t xml:space="preserve"> </w:t>
            </w:r>
          </w:p>
          <w:p w14:paraId="51109CFD" w14:textId="21DE21A6" w:rsidR="0032272C" w:rsidRPr="00490DC0" w:rsidRDefault="0032272C" w:rsidP="00C95A78">
            <w:pPr>
              <w:spacing w:after="40"/>
              <w:jc w:val="both"/>
            </w:pPr>
            <w:r w:rsidRPr="0032272C">
              <w:t>27-600</w:t>
            </w:r>
            <w:r w:rsidRPr="00490DC0">
              <w:t xml:space="preserve"> </w:t>
            </w:r>
            <w:r w:rsidRPr="0032272C">
              <w:t>Sandomierz</w:t>
            </w:r>
          </w:p>
        </w:tc>
        <w:tc>
          <w:tcPr>
            <w:tcW w:w="2835" w:type="dxa"/>
            <w:vAlign w:val="center"/>
          </w:tcPr>
          <w:p w14:paraId="056380B0" w14:textId="40C13652" w:rsidR="0032272C" w:rsidRPr="00490DC0" w:rsidRDefault="0032272C" w:rsidP="00C95A78">
            <w:pPr>
              <w:spacing w:before="120" w:after="120"/>
              <w:jc w:val="both"/>
            </w:pPr>
            <w:r w:rsidRPr="0032272C">
              <w:t>7 489 255.27 zł</w:t>
            </w:r>
          </w:p>
        </w:tc>
      </w:tr>
    </w:tbl>
    <w:p w14:paraId="59FCD4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A1D1B" w14:textId="77777777" w:rsidR="007B5CFA" w:rsidRDefault="007B5CFA">
      <w:r>
        <w:separator/>
      </w:r>
    </w:p>
  </w:endnote>
  <w:endnote w:type="continuationSeparator" w:id="0">
    <w:p w14:paraId="38C9C3F8" w14:textId="77777777" w:rsidR="007B5CFA" w:rsidRDefault="007B5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633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C0A1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989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6FF13B">
        <v:line id="_x0000_s1025" style="position:absolute;left:0;text-align:left;z-index:251657728" from="-3.85pt,8.7pt" to="455.15pt,8.7pt"/>
      </w:pict>
    </w:r>
  </w:p>
  <w:p w14:paraId="2AAFF9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469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006888" w14:textId="77777777" w:rsidR="009F189D" w:rsidRDefault="009F189D">
    <w:pPr>
      <w:pStyle w:val="Stopka"/>
      <w:tabs>
        <w:tab w:val="clear" w:pos="4536"/>
      </w:tabs>
      <w:jc w:val="center"/>
    </w:pPr>
  </w:p>
  <w:p w14:paraId="19B70E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D029" w14:textId="77777777" w:rsidR="007B5CFA" w:rsidRDefault="007B5CFA">
      <w:r>
        <w:separator/>
      </w:r>
    </w:p>
  </w:footnote>
  <w:footnote w:type="continuationSeparator" w:id="0">
    <w:p w14:paraId="3A6A57CB" w14:textId="77777777" w:rsidR="007B5CFA" w:rsidRDefault="007B5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B8514" w14:textId="77777777" w:rsidR="0032272C" w:rsidRDefault="003227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21419" w14:textId="77777777" w:rsidR="0032272C" w:rsidRDefault="003227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677C9" w14:textId="77777777" w:rsidR="0032272C" w:rsidRDefault="003227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4A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272C"/>
    <w:rsid w:val="003B6B36"/>
    <w:rsid w:val="003D72FD"/>
    <w:rsid w:val="003F57CD"/>
    <w:rsid w:val="00423179"/>
    <w:rsid w:val="00433189"/>
    <w:rsid w:val="00490DC0"/>
    <w:rsid w:val="00492062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5CFA"/>
    <w:rsid w:val="00843263"/>
    <w:rsid w:val="00861E75"/>
    <w:rsid w:val="009C20BC"/>
    <w:rsid w:val="009D19BD"/>
    <w:rsid w:val="009F189D"/>
    <w:rsid w:val="00A011DA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044A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A1FC3"/>
  <w15:chartTrackingRefBased/>
  <w15:docId w15:val="{8C8BA0CF-A0DF-4F03-B450-BB6EA472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4</cp:revision>
  <dcterms:created xsi:type="dcterms:W3CDTF">2026-04-20T09:21:00Z</dcterms:created>
  <dcterms:modified xsi:type="dcterms:W3CDTF">2026-04-20T09:25:00Z</dcterms:modified>
</cp:coreProperties>
</file>