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13C7" w14:textId="13EFF874" w:rsidR="00025386" w:rsidRPr="00F93E01" w:rsidRDefault="00657A47" w:rsidP="00A137C9">
      <w:pPr>
        <w:pStyle w:val="Nagwek4"/>
        <w:spacing w:after="600" w:line="276" w:lineRule="auto"/>
        <w:rPr>
          <w:rFonts w:asciiTheme="minorHAnsi" w:hAnsiTheme="minorHAnsi" w:cstheme="minorHAnsi"/>
          <w:bCs/>
          <w:i w:val="0"/>
          <w:sz w:val="20"/>
        </w:rPr>
      </w:pPr>
      <w:bookmarkStart w:id="0" w:name="_Hlk60301409"/>
      <w:r w:rsidRPr="00F93E01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292D7F" w:rsidRPr="00F93E01">
        <w:rPr>
          <w:rFonts w:asciiTheme="minorHAnsi" w:hAnsiTheme="minorHAnsi" w:cstheme="minorHAnsi"/>
          <w:bCs/>
          <w:i w:val="0"/>
          <w:sz w:val="20"/>
        </w:rPr>
        <w:t>5</w:t>
      </w:r>
      <w:r w:rsidR="007666D6" w:rsidRPr="00F93E01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F93E01" w14:paraId="340FE73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F49D79" w14:textId="77777777" w:rsidR="008D442B" w:rsidRPr="00F93E01" w:rsidRDefault="008D442B" w:rsidP="008D442B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3E0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OŚWIADCZENIE WYKONAWCÓW </w:t>
            </w:r>
          </w:p>
          <w:p w14:paraId="5549FF2D" w14:textId="77777777" w:rsidR="00053927" w:rsidRPr="00F93E01" w:rsidRDefault="008D442B" w:rsidP="008D442B">
            <w:pPr>
              <w:spacing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3E01">
              <w:rPr>
                <w:rFonts w:asciiTheme="minorHAnsi" w:hAnsiTheme="minorHAnsi" w:cstheme="minorHAnsi"/>
                <w:b/>
                <w:sz w:val="20"/>
                <w:szCs w:val="20"/>
              </w:rPr>
              <w:t>WSPÓLNIE UBIEGAJĄCYCH SIĘ O UDZIELENIE ZAMÓWIENIA</w:t>
            </w:r>
            <w:r w:rsidR="00053927" w:rsidRPr="00F93E0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12CF417C" w14:textId="77777777" w:rsidR="00053927" w:rsidRPr="00F93E01" w:rsidRDefault="00053927" w:rsidP="00053927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F93E01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F93E01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: </w:t>
            </w:r>
            <w:r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</w:t>
            </w:r>
            <w:r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ykonawc</w:t>
            </w:r>
            <w:r w:rsidR="00B641BE"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F93E0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1273460" w14:textId="77777777" w:rsidR="00A137C9" w:rsidRPr="00F93E01" w:rsidRDefault="00A137C9" w:rsidP="00292D7F">
      <w:pPr>
        <w:spacing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93E01">
        <w:rPr>
          <w:rFonts w:asciiTheme="minorHAnsi" w:hAnsiTheme="minorHAnsi" w:cstheme="minorHAnsi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F93E01" w14:paraId="22DAF496" w14:textId="77777777" w:rsidTr="004F10A0">
        <w:tc>
          <w:tcPr>
            <w:tcW w:w="2269" w:type="dxa"/>
          </w:tcPr>
          <w:p w14:paraId="38113492" w14:textId="77777777" w:rsidR="00A137C9" w:rsidRPr="00F93E01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1A9BE2" w14:textId="7806ECC8" w:rsidR="00A137C9" w:rsidRPr="00F93E01" w:rsidRDefault="00CD4F7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Świadczenie usług specjalistycznych zajęć, warsztatów oraz szkoleń w ramach projektu: FEMP.06.33-IP.01-1627/24 - tytuł projektu: "Rozwiń żagle w Przystani"</w:t>
            </w:r>
            <w:r w:rsidR="00A137C9" w:rsidRPr="00F93E0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D4F74" w:rsidRPr="00F93E01" w14:paraId="22036519" w14:textId="77777777" w:rsidTr="00AF262C">
        <w:tc>
          <w:tcPr>
            <w:tcW w:w="2269" w:type="dxa"/>
          </w:tcPr>
          <w:p w14:paraId="4F98DD02" w14:textId="77777777" w:rsidR="00CD4F74" w:rsidRPr="00F93E01" w:rsidRDefault="00CD4F74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637EC7" w14:textId="734E4A97" w:rsidR="00CD4F74" w:rsidRPr="00F93E01" w:rsidRDefault="00CD4F74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ZP.271.13.2026</w:t>
            </w:r>
          </w:p>
        </w:tc>
      </w:tr>
    </w:tbl>
    <w:p w14:paraId="4BA1D30C" w14:textId="77777777" w:rsidR="00A137C9" w:rsidRPr="00F93E01" w:rsidRDefault="00A137C9" w:rsidP="00A137C9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A2A5631" w14:textId="48D14ECA" w:rsidR="003A486D" w:rsidRPr="00F93E01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93E01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CD4F74" w:rsidRPr="00F93E01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F93E01">
        <w:rPr>
          <w:rFonts w:asciiTheme="minorHAnsi" w:hAnsiTheme="minorHAnsi" w:cstheme="minorHAnsi"/>
          <w:b/>
          <w:sz w:val="20"/>
          <w:szCs w:val="20"/>
        </w:rPr>
        <w:t>,</w:t>
      </w:r>
      <w:r w:rsidRPr="00F93E01">
        <w:rPr>
          <w:rFonts w:asciiTheme="minorHAnsi" w:hAnsiTheme="minorHAnsi" w:cstheme="minorHAnsi"/>
          <w:sz w:val="20"/>
          <w:szCs w:val="20"/>
        </w:rPr>
        <w:t xml:space="preserve"> d</w:t>
      </w:r>
      <w:r w:rsidR="008D442B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ziałając </w:t>
      </w:r>
      <w:r w:rsidR="003A486D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składzie:</w:t>
      </w:r>
    </w:p>
    <w:p w14:paraId="65395FAE" w14:textId="77777777" w:rsidR="00A137C9" w:rsidRPr="00F93E01" w:rsidRDefault="00A137C9" w:rsidP="00A137C9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bCs/>
          <w:i/>
          <w:iCs/>
          <w:color w:val="0070C0"/>
          <w:sz w:val="20"/>
          <w:szCs w:val="20"/>
        </w:rPr>
      </w:pPr>
      <w:r w:rsidRPr="00F93E01">
        <w:rPr>
          <w:rFonts w:asciiTheme="minorHAnsi" w:hAnsiTheme="minorHAnsi" w:cstheme="minorHAnsi"/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F93E01" w14:paraId="02D03E12" w14:textId="77777777" w:rsidTr="00A137C9">
        <w:tc>
          <w:tcPr>
            <w:tcW w:w="617" w:type="dxa"/>
            <w:vAlign w:val="center"/>
          </w:tcPr>
          <w:p w14:paraId="651873CB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61F2DED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</w:t>
            </w:r>
            <w:r w:rsidR="0024648D"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2531CE9E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93E01" w14:paraId="7E281B5A" w14:textId="77777777" w:rsidTr="00A137C9">
        <w:tc>
          <w:tcPr>
            <w:tcW w:w="617" w:type="dxa"/>
            <w:vAlign w:val="center"/>
          </w:tcPr>
          <w:p w14:paraId="09E9F4A3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6F5AB841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65B7870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3A486D" w:rsidRPr="00F93E01" w14:paraId="22474232" w14:textId="77777777" w:rsidTr="00A137C9">
        <w:tc>
          <w:tcPr>
            <w:tcW w:w="617" w:type="dxa"/>
            <w:vAlign w:val="center"/>
          </w:tcPr>
          <w:p w14:paraId="63AE5483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1ED1981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FF843A0" w14:textId="77777777" w:rsidR="003A486D" w:rsidRPr="00F93E0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22C32F63" w14:textId="15DD7CD0" w:rsidR="00DC652A" w:rsidRPr="00F93E01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F93E0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</w:t>
      </w:r>
      <w:r w:rsidR="008D442B" w:rsidRPr="00F93E0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świadczam, </w:t>
      </w:r>
      <w:r w:rsidR="008D442B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stosownie do postanowień art. 117 ust. 4 </w:t>
      </w:r>
      <w:r w:rsidRPr="00F93E01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CD4F74" w:rsidRPr="00F93E01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CD4F74" w:rsidRPr="00F93E01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CD4F74" w:rsidRPr="00F93E01">
        <w:rPr>
          <w:rFonts w:asciiTheme="minorHAnsi" w:hAnsiTheme="minorHAnsi" w:cstheme="minorHAnsi"/>
          <w:sz w:val="20"/>
          <w:szCs w:val="20"/>
        </w:rPr>
        <w:t>. Dz. U. z 2024 r. poz. 1320 z</w:t>
      </w:r>
      <w:r w:rsidR="00292D7F" w:rsidRPr="00F93E01">
        <w:rPr>
          <w:rFonts w:asciiTheme="minorHAnsi" w:hAnsiTheme="minorHAnsi" w:cstheme="minorHAnsi"/>
          <w:sz w:val="20"/>
          <w:szCs w:val="20"/>
        </w:rPr>
        <w:t>e</w:t>
      </w:r>
      <w:r w:rsidR="00CD4F74" w:rsidRPr="00F93E01">
        <w:rPr>
          <w:rFonts w:asciiTheme="minorHAnsi" w:hAnsiTheme="minorHAnsi" w:cstheme="minorHAnsi"/>
          <w:sz w:val="20"/>
          <w:szCs w:val="20"/>
        </w:rPr>
        <w:t xml:space="preserve"> zm.)</w:t>
      </w:r>
      <w:r w:rsidRPr="00F93E01">
        <w:rPr>
          <w:rFonts w:asciiTheme="minorHAnsi" w:hAnsiTheme="minorHAnsi" w:cstheme="minorHAnsi"/>
          <w:sz w:val="20"/>
          <w:szCs w:val="20"/>
        </w:rPr>
        <w:t>, że w ramach zamówienia</w:t>
      </w:r>
      <w:r w:rsidR="00A137C9" w:rsidRPr="00F93E01">
        <w:rPr>
          <w:rFonts w:asciiTheme="minorHAnsi" w:hAnsiTheme="minorHAnsi" w:cstheme="minorHAnsi"/>
          <w:sz w:val="20"/>
          <w:szCs w:val="20"/>
        </w:rPr>
        <w:t>,</w:t>
      </w:r>
      <w:r w:rsidR="00A137C9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następujące roboty</w:t>
      </w:r>
      <w:r w:rsidR="00B641BE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/ usługi / dostawy</w:t>
      </w:r>
      <w:r w:rsidR="00B641BE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dzielenie zamówienia</w:t>
      </w:r>
      <w:r w:rsidR="00DC652A" w:rsidRPr="00F93E01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F93E01" w14:paraId="7A23FC09" w14:textId="77777777" w:rsidTr="00A137C9">
        <w:tc>
          <w:tcPr>
            <w:tcW w:w="617" w:type="dxa"/>
            <w:vAlign w:val="center"/>
          </w:tcPr>
          <w:p w14:paraId="34FDBDC9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566932D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B28DFF1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93E01" w14:paraId="41C47875" w14:textId="77777777" w:rsidTr="00A137C9">
        <w:tc>
          <w:tcPr>
            <w:tcW w:w="617" w:type="dxa"/>
            <w:vAlign w:val="center"/>
          </w:tcPr>
          <w:p w14:paraId="5188DD27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A9912FD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D7A2404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B641BE" w:rsidRPr="00F93E01" w14:paraId="5AAF5CDE" w14:textId="77777777" w:rsidTr="00A137C9">
        <w:tc>
          <w:tcPr>
            <w:tcW w:w="617" w:type="dxa"/>
            <w:vAlign w:val="center"/>
          </w:tcPr>
          <w:p w14:paraId="294DF387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93E0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E843F69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2816FEB" w14:textId="77777777" w:rsidR="00B641BE" w:rsidRPr="00F93E0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48A89F7" w14:textId="77777777" w:rsidR="007A2C38" w:rsidRPr="00F93E0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9E9A311" w14:textId="77777777" w:rsidR="00292D7F" w:rsidRPr="00F93E01" w:rsidRDefault="00292D7F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47413F5" w14:textId="44E68DC7" w:rsidR="00292D7F" w:rsidRPr="00F93E01" w:rsidRDefault="00292D7F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F93E01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1DB8FFD" w14:textId="77777777" w:rsidR="007A2C38" w:rsidRPr="00F93E0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F93E01" w14:paraId="6290FAD3" w14:textId="77777777" w:rsidTr="004F10A0">
        <w:tc>
          <w:tcPr>
            <w:tcW w:w="2660" w:type="dxa"/>
          </w:tcPr>
          <w:p w14:paraId="3AE1C63E" w14:textId="6D09E305" w:rsidR="00A137C9" w:rsidRPr="00F93E01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27F0242" w14:textId="77777777" w:rsidR="00A137C9" w:rsidRPr="00F93E01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</w:pPr>
          </w:p>
          <w:p w14:paraId="0368B268" w14:textId="224A9D46" w:rsidR="00A137C9" w:rsidRPr="00F93E01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</w:pPr>
          </w:p>
        </w:tc>
      </w:tr>
    </w:tbl>
    <w:p w14:paraId="6EF34F95" w14:textId="77777777" w:rsidR="00A137C9" w:rsidRPr="00F93E01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</w:p>
    <w:sectPr w:rsidR="00A137C9" w:rsidRPr="00F93E0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EF74C" w14:textId="77777777" w:rsidR="00011954" w:rsidRDefault="00011954" w:rsidP="00025386">
      <w:pPr>
        <w:spacing w:after="0" w:line="240" w:lineRule="auto"/>
      </w:pPr>
      <w:r>
        <w:separator/>
      </w:r>
    </w:p>
  </w:endnote>
  <w:endnote w:type="continuationSeparator" w:id="0">
    <w:p w14:paraId="2A7A390D" w14:textId="77777777" w:rsidR="00011954" w:rsidRDefault="000119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191A" w14:textId="77777777" w:rsidR="00CD4F74" w:rsidRDefault="00CD4F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7316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BEE93" w14:textId="77777777" w:rsidR="00CD4F74" w:rsidRDefault="00CD4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14B59" w14:textId="77777777" w:rsidR="00011954" w:rsidRDefault="00011954" w:rsidP="00025386">
      <w:pPr>
        <w:spacing w:after="0" w:line="240" w:lineRule="auto"/>
      </w:pPr>
      <w:r>
        <w:separator/>
      </w:r>
    </w:p>
  </w:footnote>
  <w:footnote w:type="continuationSeparator" w:id="0">
    <w:p w14:paraId="4FAD085A" w14:textId="77777777" w:rsidR="00011954" w:rsidRDefault="000119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120CC" w14:textId="77777777" w:rsidR="00CD4F74" w:rsidRDefault="00CD4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84A87" w14:textId="77777777" w:rsidR="00CD4F74" w:rsidRDefault="00CD4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6AA16" w14:textId="77777777" w:rsidR="00CD4F74" w:rsidRDefault="00CD4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698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5F0"/>
    <w:rsid w:val="00011954"/>
    <w:rsid w:val="00025386"/>
    <w:rsid w:val="000423B9"/>
    <w:rsid w:val="00053927"/>
    <w:rsid w:val="00084786"/>
    <w:rsid w:val="0016158F"/>
    <w:rsid w:val="001C2314"/>
    <w:rsid w:val="00213980"/>
    <w:rsid w:val="0024648D"/>
    <w:rsid w:val="00292D7F"/>
    <w:rsid w:val="00326BC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90ACA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D4F74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75F0"/>
    <w:rsid w:val="00F334B4"/>
    <w:rsid w:val="00F93E0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088DD3"/>
  <w15:chartTrackingRefBased/>
  <w15:docId w15:val="{61304EDC-F58B-4483-B6C8-C2412866B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2026-04-10T11:03:00Z</cp:lastPrinted>
  <dcterms:created xsi:type="dcterms:W3CDTF">2026-04-15T10:21:00Z</dcterms:created>
  <dcterms:modified xsi:type="dcterms:W3CDTF">2026-04-15T10:21:00Z</dcterms:modified>
</cp:coreProperties>
</file>