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560ADD76" w:rsidR="00C9110A" w:rsidRPr="004F5936" w:rsidRDefault="00C9110A" w:rsidP="004F5936">
      <w:pPr>
        <w:jc w:val="center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F5936" w:rsidRPr="004F5936">
        <w:rPr>
          <w:rFonts w:ascii="Verdana" w:hAnsi="Verdana"/>
          <w:b/>
          <w:bCs/>
          <w:sz w:val="18"/>
          <w:szCs w:val="18"/>
        </w:rPr>
        <w:t>dostawa zestawu komputerowego do aplikacji obliczeniowych dla WO- KC-DE-zp.25.118.2026</w:t>
      </w:r>
      <w:r w:rsidR="004F5936">
        <w:rPr>
          <w:rFonts w:ascii="Verdana" w:hAnsi="Verdana"/>
          <w:b/>
          <w:bCs/>
          <w:sz w:val="18"/>
          <w:szCs w:val="18"/>
        </w:rPr>
        <w:t xml:space="preserve"> </w:t>
      </w: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2208AEF7" w14:textId="77777777" w:rsidR="00FC1039" w:rsidRDefault="00FC1039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5BF587C" w14:textId="2469D39E" w:rsidR="00B13BFF" w:rsidRPr="0077361D" w:rsidRDefault="00C91F5B" w:rsidP="00521AA7">
      <w:pPr>
        <w:pStyle w:val="Tekstpodstawowy"/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77361D">
        <w:rPr>
          <w:rFonts w:ascii="Verdana" w:hAnsi="Verdana"/>
          <w:i/>
          <w:iCs/>
          <w:sz w:val="18"/>
          <w:szCs w:val="18"/>
        </w:rPr>
        <w:t xml:space="preserve">Producent/model  zaoferowanych podzespołów  </w:t>
      </w:r>
      <w:r w:rsidR="008A7D1C">
        <w:rPr>
          <w:rFonts w:ascii="Verdana" w:hAnsi="Verdana"/>
          <w:i/>
          <w:iCs/>
          <w:sz w:val="18"/>
          <w:szCs w:val="18"/>
        </w:rPr>
        <w:t xml:space="preserve">zestawu komputerowego </w:t>
      </w:r>
      <w:r w:rsidRPr="0077361D">
        <w:rPr>
          <w:rFonts w:ascii="Verdana" w:hAnsi="Verdana"/>
          <w:i/>
          <w:iCs/>
          <w:sz w:val="18"/>
          <w:szCs w:val="18"/>
        </w:rPr>
        <w:t xml:space="preserve"> tj.: </w:t>
      </w:r>
      <w:r w:rsidR="008A7D1C">
        <w:rPr>
          <w:rFonts w:ascii="Verdana" w:hAnsi="Verdana"/>
          <w:i/>
          <w:iCs/>
          <w:sz w:val="18"/>
          <w:szCs w:val="18"/>
        </w:rPr>
        <w:br/>
      </w:r>
      <w:r w:rsidRPr="0077361D">
        <w:rPr>
          <w:rFonts w:ascii="Verdana" w:hAnsi="Verdana"/>
          <w:i/>
          <w:iCs/>
          <w:color w:val="FF0000"/>
          <w:sz w:val="18"/>
          <w:szCs w:val="18"/>
        </w:rPr>
        <w:t>(należy wpisać)</w:t>
      </w:r>
      <w:r w:rsidR="00521AA7" w:rsidRPr="0077361D">
        <w:rPr>
          <w:rFonts w:ascii="Verdana" w:hAnsi="Verdana"/>
          <w:i/>
          <w:iCs/>
          <w:color w:val="FF0000"/>
          <w:sz w:val="18"/>
          <w:szCs w:val="18"/>
        </w:rPr>
        <w:t>:</w:t>
      </w:r>
    </w:p>
    <w:p w14:paraId="0BC3EFC8" w14:textId="593151E2" w:rsidR="00B13BFF" w:rsidRPr="0077361D" w:rsidRDefault="00B13BFF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Procesor</w:t>
      </w:r>
    </w:p>
    <w:p w14:paraId="76D2954F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7B6E6BF" w14:textId="77777777" w:rsidR="00B13BFF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F96EF06" w14:textId="4BE36E61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0" w:name="_Hlk205197839"/>
      <w:r w:rsidRPr="0077361D">
        <w:rPr>
          <w:rFonts w:ascii="Verdana" w:hAnsi="Verdana"/>
          <w:sz w:val="18"/>
          <w:szCs w:val="18"/>
        </w:rPr>
        <w:t>Płyta główna</w:t>
      </w:r>
    </w:p>
    <w:p w14:paraId="6C5C903E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169D46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14:paraId="2717501C" w14:textId="5057E01B" w:rsidR="00641253" w:rsidRP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641253">
        <w:rPr>
          <w:rFonts w:ascii="Verdana" w:hAnsi="Verdana"/>
          <w:sz w:val="18"/>
          <w:szCs w:val="18"/>
        </w:rPr>
        <w:t xml:space="preserve">Karta graficzna </w:t>
      </w:r>
    </w:p>
    <w:p w14:paraId="7CD1B907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4B43409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690841D0" w14:textId="77777777" w:rsidR="00641253" w:rsidRDefault="00641253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00C74A7A" w14:textId="7E14B31A" w:rsidR="00641253" w:rsidRPr="00575508" w:rsidRDefault="00575508" w:rsidP="00575508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575508">
        <w:rPr>
          <w:rFonts w:ascii="Verdana" w:hAnsi="Verdana"/>
          <w:sz w:val="18"/>
          <w:szCs w:val="18"/>
        </w:rPr>
        <w:t>Pamieć RAM</w:t>
      </w:r>
    </w:p>
    <w:p w14:paraId="34B6CB11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63990C10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2D72ED9" w14:textId="00CD31BE" w:rsidR="00575508" w:rsidRPr="00575508" w:rsidRDefault="00575508" w:rsidP="00575508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575508">
        <w:rPr>
          <w:rFonts w:ascii="Verdana" w:hAnsi="Verdana"/>
          <w:sz w:val="18"/>
          <w:szCs w:val="18"/>
        </w:rPr>
        <w:t xml:space="preserve">Chłodzenie procesora </w:t>
      </w:r>
    </w:p>
    <w:p w14:paraId="72A466CC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808906E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09B0F8E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52E74B2F" w14:textId="239CC626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1" w:name="_Hlk210913960"/>
      <w:r w:rsidRPr="0077361D">
        <w:rPr>
          <w:rFonts w:ascii="Verdana" w:hAnsi="Verdana"/>
          <w:sz w:val="18"/>
          <w:szCs w:val="18"/>
        </w:rPr>
        <w:t>Dysk SSD</w:t>
      </w:r>
      <w:r w:rsidR="00641253">
        <w:rPr>
          <w:rFonts w:ascii="Verdana" w:hAnsi="Verdana"/>
          <w:sz w:val="18"/>
          <w:szCs w:val="18"/>
        </w:rPr>
        <w:t xml:space="preserve"> :</w:t>
      </w:r>
    </w:p>
    <w:p w14:paraId="4B41634C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9E3FFF" w14:textId="268B2B62" w:rsidR="00B13BFF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p w14:paraId="5FD08590" w14:textId="65E9B3C5" w:rsidR="00575508" w:rsidRPr="0077361D" w:rsidRDefault="00575508" w:rsidP="00575508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lastRenderedPageBreak/>
        <w:t xml:space="preserve">Dysk </w:t>
      </w:r>
      <w:r>
        <w:rPr>
          <w:rFonts w:ascii="Verdana" w:hAnsi="Verdana"/>
          <w:sz w:val="18"/>
          <w:szCs w:val="18"/>
        </w:rPr>
        <w:t>HD</w:t>
      </w:r>
      <w:r w:rsidRPr="0077361D">
        <w:rPr>
          <w:rFonts w:ascii="Verdana" w:hAnsi="Verdana"/>
          <w:sz w:val="18"/>
          <w:szCs w:val="18"/>
        </w:rPr>
        <w:t>D</w:t>
      </w:r>
      <w:r>
        <w:rPr>
          <w:rFonts w:ascii="Verdana" w:hAnsi="Verdana"/>
          <w:sz w:val="18"/>
          <w:szCs w:val="18"/>
        </w:rPr>
        <w:t xml:space="preserve"> :</w:t>
      </w:r>
    </w:p>
    <w:p w14:paraId="5DA0C00D" w14:textId="77777777" w:rsidR="00575508" w:rsidRPr="0077361D" w:rsidRDefault="00575508" w:rsidP="00575508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5C990A4" w14:textId="77777777" w:rsidR="00575508" w:rsidRDefault="00575508" w:rsidP="00575508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6C236310" w14:textId="63608DD0" w:rsidR="00575508" w:rsidRPr="00575508" w:rsidRDefault="00575508" w:rsidP="00575508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75508">
        <w:rPr>
          <w:rFonts w:ascii="Verdana" w:hAnsi="Verdana"/>
          <w:b/>
          <w:bCs/>
          <w:sz w:val="18"/>
          <w:szCs w:val="18"/>
        </w:rPr>
        <w:t>Napęd optyczny  :</w:t>
      </w:r>
    </w:p>
    <w:p w14:paraId="249C5E97" w14:textId="77777777" w:rsidR="00575508" w:rsidRPr="0077361D" w:rsidRDefault="00575508" w:rsidP="00575508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544EBFDD" w14:textId="1DE59169" w:rsidR="00575508" w:rsidRPr="0077361D" w:rsidRDefault="00575508" w:rsidP="00575508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07EE99F1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</w:p>
    <w:p w14:paraId="1880C2F4" w14:textId="69E7D600" w:rsidR="00081804" w:rsidRPr="00641253" w:rsidRDefault="00641253" w:rsidP="00575508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41253">
        <w:rPr>
          <w:rFonts w:ascii="Verdana" w:hAnsi="Verdana"/>
          <w:b/>
          <w:sz w:val="18"/>
          <w:szCs w:val="18"/>
        </w:rPr>
        <w:t xml:space="preserve">Monitor </w:t>
      </w:r>
    </w:p>
    <w:p w14:paraId="7E1B3F33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6548AB9" w14:textId="77777777" w:rsid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5AE65F1B" w14:textId="77777777" w:rsidR="00575508" w:rsidRPr="0077361D" w:rsidRDefault="00575508" w:rsidP="00575508">
      <w:pPr>
        <w:widowControl w:val="0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Zasilacz</w:t>
      </w:r>
    </w:p>
    <w:p w14:paraId="52DB64C0" w14:textId="77777777" w:rsidR="00575508" w:rsidRPr="0077361D" w:rsidRDefault="00575508" w:rsidP="00575508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45B500B4" w14:textId="77777777" w:rsidR="00575508" w:rsidRPr="0077361D" w:rsidRDefault="00575508" w:rsidP="00575508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BE8C2E5" w14:textId="77777777" w:rsidR="00575508" w:rsidRPr="0077361D" w:rsidRDefault="00575508" w:rsidP="00575508">
      <w:pPr>
        <w:widowControl w:val="0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Obudowa</w:t>
      </w:r>
    </w:p>
    <w:p w14:paraId="3B89AC4D" w14:textId="77777777" w:rsidR="00575508" w:rsidRPr="0077361D" w:rsidRDefault="00575508" w:rsidP="00575508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BA3C909" w14:textId="77777777" w:rsidR="00575508" w:rsidRPr="0077361D" w:rsidRDefault="00575508" w:rsidP="00575508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6452E349" w14:textId="77777777" w:rsidR="00575508" w:rsidRDefault="00575508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3C98F0D2" w14:textId="7320189E" w:rsidR="00641253" w:rsidRDefault="00641253" w:rsidP="00575508">
      <w:pPr>
        <w:pStyle w:val="Tekstpodstawowy"/>
        <w:numPr>
          <w:ilvl w:val="0"/>
          <w:numId w:val="8"/>
        </w:numPr>
        <w:rPr>
          <w:rFonts w:ascii="Verdana" w:hAnsi="Verdana"/>
          <w:sz w:val="18"/>
          <w:szCs w:val="18"/>
        </w:rPr>
      </w:pPr>
      <w:r w:rsidRPr="00641253">
        <w:rPr>
          <w:rFonts w:ascii="Verdana" w:hAnsi="Verdana"/>
          <w:sz w:val="18"/>
          <w:szCs w:val="18"/>
        </w:rPr>
        <w:t xml:space="preserve">Klawiatura </w:t>
      </w:r>
    </w:p>
    <w:p w14:paraId="79C886F9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CEF07E1" w14:textId="77777777" w:rsid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3C4C7C1B" w14:textId="0B327860" w:rsidR="00575508" w:rsidRDefault="00575508" w:rsidP="00575508">
      <w:pPr>
        <w:pStyle w:val="Tekstpodstawowy"/>
        <w:numPr>
          <w:ilvl w:val="0"/>
          <w:numId w:val="9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</w:t>
      </w:r>
      <w:r w:rsidRPr="00641253">
        <w:rPr>
          <w:rFonts w:ascii="Verdana" w:hAnsi="Verdana"/>
          <w:sz w:val="18"/>
          <w:szCs w:val="18"/>
        </w:rPr>
        <w:t>ysz</w:t>
      </w:r>
    </w:p>
    <w:p w14:paraId="5D41E6EE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44453178" w14:textId="77777777" w:rsidR="00575508" w:rsidRPr="0077361D" w:rsidRDefault="00575508" w:rsidP="0057550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3F2CFF57" w14:textId="77777777" w:rsidR="00575508" w:rsidRPr="0077361D" w:rsidRDefault="00575508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10D94213" w14:textId="1B8F68F7" w:rsidR="00641253" w:rsidRDefault="00641253" w:rsidP="00575508">
      <w:pPr>
        <w:pStyle w:val="Tekstpodstawowy"/>
        <w:numPr>
          <w:ilvl w:val="0"/>
          <w:numId w:val="9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Oprogramowanie </w:t>
      </w:r>
    </w:p>
    <w:p w14:paraId="5A2C81F0" w14:textId="256D7AA9" w:rsidR="00521AA7" w:rsidRP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641253">
        <w:rPr>
          <w:rFonts w:ascii="Verdana" w:hAnsi="Verdana"/>
          <w:b w:val="0"/>
          <w:bCs/>
          <w:sz w:val="18"/>
          <w:szCs w:val="18"/>
        </w:rPr>
        <w:t>Nazwa /Wersja zaoferowanego oprogramowania  ………………………</w:t>
      </w:r>
      <w:r>
        <w:rPr>
          <w:rFonts w:ascii="Verdana" w:hAnsi="Verdana"/>
          <w:b w:val="0"/>
          <w:bCs/>
          <w:sz w:val="18"/>
          <w:szCs w:val="18"/>
        </w:rPr>
        <w:t>…………..</w:t>
      </w:r>
      <w:r w:rsidRPr="00641253">
        <w:rPr>
          <w:rFonts w:ascii="Verdana" w:hAnsi="Verdana"/>
          <w:b w:val="0"/>
          <w:bCs/>
          <w:sz w:val="18"/>
          <w:szCs w:val="18"/>
        </w:rPr>
        <w:t>………..</w:t>
      </w:r>
    </w:p>
    <w:p w14:paraId="41EF8A94" w14:textId="315D52DF" w:rsidR="002C3C3F" w:rsidRDefault="00DE3C1D" w:rsidP="002C3C3F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2C3C3F">
        <w:rPr>
          <w:rFonts w:ascii="Verdana" w:hAnsi="Verdana"/>
          <w:b/>
          <w:sz w:val="18"/>
          <w:szCs w:val="18"/>
        </w:rPr>
        <w:t>………….</w:t>
      </w:r>
      <w:r w:rsidR="00D401CB">
        <w:rPr>
          <w:rFonts w:ascii="Verdana" w:hAnsi="Verdana"/>
          <w:b/>
          <w:sz w:val="18"/>
          <w:szCs w:val="18"/>
        </w:rPr>
        <w:t xml:space="preserve"> </w:t>
      </w:r>
      <w:r w:rsidRPr="00AB3DAE">
        <w:rPr>
          <w:rFonts w:ascii="Verdana" w:hAnsi="Verdana"/>
          <w:b/>
          <w:sz w:val="18"/>
          <w:szCs w:val="18"/>
        </w:rPr>
        <w:t>miesięcy</w:t>
      </w:r>
      <w:r w:rsidR="002C3C3F" w:rsidRPr="00DE3C1D"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</w:p>
    <w:p w14:paraId="566F7B46" w14:textId="0A9C2966" w:rsidR="002C3C3F" w:rsidRPr="00DE3C1D" w:rsidRDefault="002C3C3F" w:rsidP="002C3C3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W przypadku nie podania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okresu </w:t>
      </w:r>
      <w:r w:rsidR="0077361D">
        <w:rPr>
          <w:rFonts w:ascii="Verdana" w:hAnsi="Verdana"/>
          <w:bCs/>
          <w:i/>
          <w:iCs/>
          <w:color w:val="000000"/>
          <w:sz w:val="18"/>
          <w:szCs w:val="18"/>
        </w:rPr>
        <w:t>gwarancji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, Zamawiający przyjmie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minimalny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 gwarancji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wskazany w swz.</w:t>
      </w:r>
    </w:p>
    <w:p w14:paraId="1107A745" w14:textId="0DD91AE1" w:rsidR="00DE3C1D" w:rsidRPr="00C570FD" w:rsidRDefault="00DE3C1D" w:rsidP="00D401CB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7D551EBE" w:rsidR="00566E17" w:rsidRDefault="00566E17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>Termin realizacji umowy: ………. dni od daty otrzymania zamówienia potwierdzonego przez 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="002C3C3F"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)</w:t>
      </w:r>
      <w:r w:rsidR="00641253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3FE60" w14:textId="2A8810CF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2C3C3F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7D5EA03A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4612AB">
        <w:rPr>
          <w:rFonts w:ascii="Verdana" w:hAnsi="Verdana"/>
          <w:b/>
          <w:bCs/>
          <w:i/>
          <w:iCs/>
          <w:sz w:val="18"/>
          <w:szCs w:val="18"/>
        </w:rPr>
        <w:t>zestaw komputerowy</w:t>
      </w:r>
      <w:r w:rsidR="00807498">
        <w:rPr>
          <w:rFonts w:ascii="Verdana" w:hAnsi="Verdana"/>
          <w:b/>
          <w:bCs/>
          <w:i/>
          <w:iCs/>
          <w:sz w:val="18"/>
          <w:szCs w:val="18"/>
        </w:rPr>
        <w:t xml:space="preserve"> wraz z monitorem</w:t>
      </w:r>
      <w:r w:rsidR="004612AB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="0077361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 w:rsidR="005533D0"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545A0A1" w14:textId="77777777" w:rsidR="00807498" w:rsidRDefault="00807498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DFC0ADF" w14:textId="77777777" w:rsidR="00807498" w:rsidRDefault="00807498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C79D4F4" w14:textId="77777777" w:rsidR="00807498" w:rsidRPr="00DE3C1D" w:rsidRDefault="00807498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4F11D5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</w:t>
      </w:r>
      <w:r w:rsidRPr="004F11D5">
        <w:rPr>
          <w:rFonts w:ascii="Verdana" w:hAnsi="Verdana"/>
          <w:color w:val="000000"/>
          <w:sz w:val="18"/>
          <w:szCs w:val="18"/>
        </w:rPr>
        <w:t>nie wnosimy do nich żadnych zastrzeżeń.</w:t>
      </w:r>
    </w:p>
    <w:p w14:paraId="6CD01895" w14:textId="0AF822C4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F11D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F11D5">
        <w:rPr>
          <w:rFonts w:ascii="Verdana" w:hAnsi="Verdana"/>
          <w:sz w:val="18"/>
          <w:szCs w:val="18"/>
        </w:rPr>
        <w:t>zgodnie z ustawą z dnia 11 marca 2004 r. o podatku od towarów i usług (t. j. Dz. U. 2011 Nr 177 poz</w:t>
      </w:r>
      <w:r w:rsidRPr="00DE3C1D">
        <w:rPr>
          <w:rFonts w:ascii="Verdana" w:hAnsi="Verdana"/>
          <w:sz w:val="18"/>
          <w:szCs w:val="18"/>
        </w:rPr>
        <w:t xml:space="preserve">. 1054 z późn.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bookmarkStart w:id="2" w:name="_Hlk215739439"/>
      <w:r w:rsidR="004612AB" w:rsidRPr="004612AB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komputerowy</w:t>
      </w:r>
      <w:r w:rsidR="004612A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807498" w:rsidRPr="00807498">
        <w:rPr>
          <w:rFonts w:ascii="Verdana" w:hAnsi="Verdana"/>
          <w:b/>
          <w:bCs/>
          <w:color w:val="000000"/>
          <w:sz w:val="18"/>
          <w:szCs w:val="18"/>
          <w:lang w:eastAsia="ar-SA"/>
        </w:rPr>
        <w:t>wraz z monitorem</w:t>
      </w:r>
      <w:r w:rsidR="00807498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bookmarkEnd w:id="2"/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0F741545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4612A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="00807498" w:rsidRPr="00807498">
        <w:rPr>
          <w:rFonts w:ascii="Verdana" w:hAnsi="Verdana"/>
          <w:b/>
          <w:bCs/>
          <w:color w:val="000000"/>
          <w:sz w:val="18"/>
          <w:szCs w:val="18"/>
          <w:lang w:eastAsia="ar-SA"/>
        </w:rPr>
        <w:t>wraz z monitorem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FFF5D9" w14:textId="57AFBDBB" w:rsidR="00773B3A" w:rsidRPr="002C3C3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2C3C3F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70A41" w14:textId="77777777" w:rsidR="008F7553" w:rsidRDefault="008F7553">
      <w:r>
        <w:separator/>
      </w:r>
    </w:p>
  </w:endnote>
  <w:endnote w:type="continuationSeparator" w:id="0">
    <w:p w14:paraId="5032FE8A" w14:textId="77777777" w:rsidR="008F7553" w:rsidRDefault="008F7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F6D0F" w14:textId="77777777" w:rsidR="008F7553" w:rsidRDefault="008F7553">
      <w:r>
        <w:separator/>
      </w:r>
    </w:p>
  </w:footnote>
  <w:footnote w:type="continuationSeparator" w:id="0">
    <w:p w14:paraId="5EE764EB" w14:textId="77777777" w:rsidR="008F7553" w:rsidRDefault="008F7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D48B6"/>
    <w:multiLevelType w:val="hybridMultilevel"/>
    <w:tmpl w:val="A95A62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8051C6"/>
    <w:multiLevelType w:val="hybridMultilevel"/>
    <w:tmpl w:val="A95A627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701E3E"/>
    <w:multiLevelType w:val="hybridMultilevel"/>
    <w:tmpl w:val="A95A627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93C"/>
    <w:multiLevelType w:val="hybridMultilevel"/>
    <w:tmpl w:val="A95A62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EB290A"/>
    <w:multiLevelType w:val="hybridMultilevel"/>
    <w:tmpl w:val="A95A627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5626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5"/>
  </w:num>
  <w:num w:numId="5" w16cid:durableId="1329166049">
    <w:abstractNumId w:val="8"/>
  </w:num>
  <w:num w:numId="6" w16cid:durableId="615140936">
    <w:abstractNumId w:val="0"/>
  </w:num>
  <w:num w:numId="7" w16cid:durableId="1194154524">
    <w:abstractNumId w:val="6"/>
  </w:num>
  <w:num w:numId="8" w16cid:durableId="1521311195">
    <w:abstractNumId w:val="3"/>
  </w:num>
  <w:num w:numId="9" w16cid:durableId="18917668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2358A"/>
    <w:rsid w:val="0004009B"/>
    <w:rsid w:val="00057825"/>
    <w:rsid w:val="000704FC"/>
    <w:rsid w:val="00071CCC"/>
    <w:rsid w:val="00081341"/>
    <w:rsid w:val="00081804"/>
    <w:rsid w:val="00086007"/>
    <w:rsid w:val="000868FF"/>
    <w:rsid w:val="000960B7"/>
    <w:rsid w:val="0009706C"/>
    <w:rsid w:val="000978A0"/>
    <w:rsid w:val="000A39E7"/>
    <w:rsid w:val="000B5303"/>
    <w:rsid w:val="000B731D"/>
    <w:rsid w:val="000C3FA2"/>
    <w:rsid w:val="000D4DB3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0A7C"/>
    <w:rsid w:val="001330C2"/>
    <w:rsid w:val="0013475E"/>
    <w:rsid w:val="001360A5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35F6"/>
    <w:rsid w:val="00217478"/>
    <w:rsid w:val="00224CB0"/>
    <w:rsid w:val="002257B4"/>
    <w:rsid w:val="00241D52"/>
    <w:rsid w:val="00245D89"/>
    <w:rsid w:val="002723B0"/>
    <w:rsid w:val="002908E0"/>
    <w:rsid w:val="00291A94"/>
    <w:rsid w:val="00293655"/>
    <w:rsid w:val="00296237"/>
    <w:rsid w:val="00296695"/>
    <w:rsid w:val="002A3EC6"/>
    <w:rsid w:val="002A664C"/>
    <w:rsid w:val="002A772B"/>
    <w:rsid w:val="002C3C3F"/>
    <w:rsid w:val="002C5B9B"/>
    <w:rsid w:val="002E362C"/>
    <w:rsid w:val="00315A4A"/>
    <w:rsid w:val="003312DE"/>
    <w:rsid w:val="0033248D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3B1E"/>
    <w:rsid w:val="00405496"/>
    <w:rsid w:val="00410116"/>
    <w:rsid w:val="00415804"/>
    <w:rsid w:val="00417C3D"/>
    <w:rsid w:val="00422B23"/>
    <w:rsid w:val="00427698"/>
    <w:rsid w:val="00427FE6"/>
    <w:rsid w:val="00443EE5"/>
    <w:rsid w:val="004612AB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11D5"/>
    <w:rsid w:val="004F3CA4"/>
    <w:rsid w:val="004F5936"/>
    <w:rsid w:val="00521AA7"/>
    <w:rsid w:val="0052767D"/>
    <w:rsid w:val="005303EF"/>
    <w:rsid w:val="005533D0"/>
    <w:rsid w:val="00555CAF"/>
    <w:rsid w:val="005615F4"/>
    <w:rsid w:val="00561ADF"/>
    <w:rsid w:val="00562023"/>
    <w:rsid w:val="00566E17"/>
    <w:rsid w:val="00575508"/>
    <w:rsid w:val="00577362"/>
    <w:rsid w:val="00595C87"/>
    <w:rsid w:val="005A0E0C"/>
    <w:rsid w:val="005A5322"/>
    <w:rsid w:val="005B3332"/>
    <w:rsid w:val="005C14A3"/>
    <w:rsid w:val="005D2C65"/>
    <w:rsid w:val="005D2C98"/>
    <w:rsid w:val="005E0C6D"/>
    <w:rsid w:val="005E6D94"/>
    <w:rsid w:val="00623AFC"/>
    <w:rsid w:val="0063384F"/>
    <w:rsid w:val="00641253"/>
    <w:rsid w:val="00643C6F"/>
    <w:rsid w:val="00644080"/>
    <w:rsid w:val="00646202"/>
    <w:rsid w:val="0065290F"/>
    <w:rsid w:val="006603ED"/>
    <w:rsid w:val="006701F9"/>
    <w:rsid w:val="0067662E"/>
    <w:rsid w:val="006803B8"/>
    <w:rsid w:val="006815F6"/>
    <w:rsid w:val="00691505"/>
    <w:rsid w:val="006933DF"/>
    <w:rsid w:val="006975E1"/>
    <w:rsid w:val="006A0A53"/>
    <w:rsid w:val="006A51C3"/>
    <w:rsid w:val="006A5509"/>
    <w:rsid w:val="006A5839"/>
    <w:rsid w:val="006B1724"/>
    <w:rsid w:val="006B733B"/>
    <w:rsid w:val="006C6C41"/>
    <w:rsid w:val="006D37DF"/>
    <w:rsid w:val="006D50A1"/>
    <w:rsid w:val="006E0C0C"/>
    <w:rsid w:val="00721CFC"/>
    <w:rsid w:val="00730C7F"/>
    <w:rsid w:val="00733037"/>
    <w:rsid w:val="00734025"/>
    <w:rsid w:val="0077361D"/>
    <w:rsid w:val="00773B3A"/>
    <w:rsid w:val="007748F0"/>
    <w:rsid w:val="0078125D"/>
    <w:rsid w:val="00781C88"/>
    <w:rsid w:val="0078277E"/>
    <w:rsid w:val="00787390"/>
    <w:rsid w:val="00787CE2"/>
    <w:rsid w:val="007A4321"/>
    <w:rsid w:val="007B2D91"/>
    <w:rsid w:val="007B42CD"/>
    <w:rsid w:val="007B54D1"/>
    <w:rsid w:val="007C05C9"/>
    <w:rsid w:val="007C2BA0"/>
    <w:rsid w:val="007D0F4E"/>
    <w:rsid w:val="007D3E0C"/>
    <w:rsid w:val="007D40B8"/>
    <w:rsid w:val="007D501F"/>
    <w:rsid w:val="007E0E0B"/>
    <w:rsid w:val="007F0436"/>
    <w:rsid w:val="007F6839"/>
    <w:rsid w:val="00807498"/>
    <w:rsid w:val="00820C6F"/>
    <w:rsid w:val="008273CE"/>
    <w:rsid w:val="00833933"/>
    <w:rsid w:val="00844B18"/>
    <w:rsid w:val="00853083"/>
    <w:rsid w:val="0085663A"/>
    <w:rsid w:val="00860328"/>
    <w:rsid w:val="00861C2F"/>
    <w:rsid w:val="00861EC8"/>
    <w:rsid w:val="008826B4"/>
    <w:rsid w:val="008A7D1C"/>
    <w:rsid w:val="008B2F0C"/>
    <w:rsid w:val="008B4928"/>
    <w:rsid w:val="008B6CC8"/>
    <w:rsid w:val="008C219E"/>
    <w:rsid w:val="008D2AB8"/>
    <w:rsid w:val="008D36E7"/>
    <w:rsid w:val="008D3742"/>
    <w:rsid w:val="008F1C66"/>
    <w:rsid w:val="008F7553"/>
    <w:rsid w:val="00904823"/>
    <w:rsid w:val="0090584B"/>
    <w:rsid w:val="00905B2B"/>
    <w:rsid w:val="00907B61"/>
    <w:rsid w:val="0091645D"/>
    <w:rsid w:val="00946F1C"/>
    <w:rsid w:val="00960446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00B44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3BFF"/>
    <w:rsid w:val="00B33EE5"/>
    <w:rsid w:val="00B60F27"/>
    <w:rsid w:val="00B629A2"/>
    <w:rsid w:val="00B67100"/>
    <w:rsid w:val="00B718A7"/>
    <w:rsid w:val="00B77460"/>
    <w:rsid w:val="00B774DC"/>
    <w:rsid w:val="00B92379"/>
    <w:rsid w:val="00BA0A74"/>
    <w:rsid w:val="00BB2AC8"/>
    <w:rsid w:val="00BC65C7"/>
    <w:rsid w:val="00BD4AE2"/>
    <w:rsid w:val="00BF0255"/>
    <w:rsid w:val="00BF6706"/>
    <w:rsid w:val="00C01D1A"/>
    <w:rsid w:val="00C16C38"/>
    <w:rsid w:val="00C238A8"/>
    <w:rsid w:val="00C33C33"/>
    <w:rsid w:val="00C43C78"/>
    <w:rsid w:val="00C460D4"/>
    <w:rsid w:val="00C570FD"/>
    <w:rsid w:val="00C61CA4"/>
    <w:rsid w:val="00C67CB1"/>
    <w:rsid w:val="00C9110A"/>
    <w:rsid w:val="00C91F5B"/>
    <w:rsid w:val="00C92CEB"/>
    <w:rsid w:val="00C92E43"/>
    <w:rsid w:val="00C969A6"/>
    <w:rsid w:val="00CA2E1F"/>
    <w:rsid w:val="00CA4548"/>
    <w:rsid w:val="00CA6EBD"/>
    <w:rsid w:val="00CA7346"/>
    <w:rsid w:val="00CA7D36"/>
    <w:rsid w:val="00CB0980"/>
    <w:rsid w:val="00CC70FB"/>
    <w:rsid w:val="00CC750A"/>
    <w:rsid w:val="00CD1D92"/>
    <w:rsid w:val="00CD6853"/>
    <w:rsid w:val="00CF5F1A"/>
    <w:rsid w:val="00D15A10"/>
    <w:rsid w:val="00D24208"/>
    <w:rsid w:val="00D34E03"/>
    <w:rsid w:val="00D401CB"/>
    <w:rsid w:val="00D60C38"/>
    <w:rsid w:val="00D639EA"/>
    <w:rsid w:val="00D66893"/>
    <w:rsid w:val="00D74507"/>
    <w:rsid w:val="00D8763C"/>
    <w:rsid w:val="00D90ACB"/>
    <w:rsid w:val="00D935FD"/>
    <w:rsid w:val="00D9714F"/>
    <w:rsid w:val="00DA273F"/>
    <w:rsid w:val="00DA5A50"/>
    <w:rsid w:val="00DB543F"/>
    <w:rsid w:val="00DB6E60"/>
    <w:rsid w:val="00DB7574"/>
    <w:rsid w:val="00DC1500"/>
    <w:rsid w:val="00DC2C41"/>
    <w:rsid w:val="00DC6ACD"/>
    <w:rsid w:val="00DD3715"/>
    <w:rsid w:val="00DE3C1D"/>
    <w:rsid w:val="00DF0256"/>
    <w:rsid w:val="00DF3570"/>
    <w:rsid w:val="00E123F9"/>
    <w:rsid w:val="00E21113"/>
    <w:rsid w:val="00E23611"/>
    <w:rsid w:val="00E35F5A"/>
    <w:rsid w:val="00E4173C"/>
    <w:rsid w:val="00E430B3"/>
    <w:rsid w:val="00E44371"/>
    <w:rsid w:val="00E47C31"/>
    <w:rsid w:val="00E65464"/>
    <w:rsid w:val="00E65AEA"/>
    <w:rsid w:val="00E85997"/>
    <w:rsid w:val="00E8765E"/>
    <w:rsid w:val="00E949B0"/>
    <w:rsid w:val="00EA1159"/>
    <w:rsid w:val="00EB225B"/>
    <w:rsid w:val="00EC0BEA"/>
    <w:rsid w:val="00EC2604"/>
    <w:rsid w:val="00EE2DDD"/>
    <w:rsid w:val="00EF73D4"/>
    <w:rsid w:val="00F00591"/>
    <w:rsid w:val="00F00D1F"/>
    <w:rsid w:val="00F02312"/>
    <w:rsid w:val="00F13E57"/>
    <w:rsid w:val="00F15450"/>
    <w:rsid w:val="00F26A75"/>
    <w:rsid w:val="00F31092"/>
    <w:rsid w:val="00F31B40"/>
    <w:rsid w:val="00F35573"/>
    <w:rsid w:val="00F363B7"/>
    <w:rsid w:val="00F36DE9"/>
    <w:rsid w:val="00F459D2"/>
    <w:rsid w:val="00F45B69"/>
    <w:rsid w:val="00F462AD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B4BC5"/>
    <w:rsid w:val="00FC1039"/>
    <w:rsid w:val="00FC26F1"/>
    <w:rsid w:val="00FC4326"/>
    <w:rsid w:val="00FD3090"/>
    <w:rsid w:val="00FD6C60"/>
    <w:rsid w:val="00FD7728"/>
    <w:rsid w:val="00FE545C"/>
    <w:rsid w:val="00FF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1198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4</cp:revision>
  <cp:lastPrinted>2025-10-10T08:06:00Z</cp:lastPrinted>
  <dcterms:created xsi:type="dcterms:W3CDTF">2026-04-02T06:19:00Z</dcterms:created>
  <dcterms:modified xsi:type="dcterms:W3CDTF">2026-04-07T08:57:00Z</dcterms:modified>
</cp:coreProperties>
</file>