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43EAD38" w14:textId="179216D9" w:rsidR="007348E1" w:rsidRPr="007348E1" w:rsidRDefault="00A213F8" w:rsidP="007348E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4827755E" w14:textId="11B52EC8" w:rsidR="00A213F8" w:rsidRPr="005757CD" w:rsidRDefault="00A213F8" w:rsidP="005757CD">
      <w:pPr>
        <w:ind w:right="-110"/>
        <w:jc w:val="both"/>
        <w:rPr>
          <w:b/>
          <w:sz w:val="22"/>
          <w:szCs w:val="22"/>
        </w:rPr>
      </w:pPr>
      <w:r w:rsidRPr="005757CD">
        <w:rPr>
          <w:b/>
          <w:sz w:val="22"/>
          <w:szCs w:val="22"/>
        </w:rPr>
        <w:t xml:space="preserve">Akademia Górniczo </w:t>
      </w:r>
      <w:r w:rsidR="005757CD" w:rsidRPr="005757CD">
        <w:rPr>
          <w:b/>
          <w:sz w:val="22"/>
          <w:szCs w:val="22"/>
        </w:rPr>
        <w:t>–</w:t>
      </w:r>
      <w:r w:rsidRPr="005757CD">
        <w:rPr>
          <w:b/>
          <w:sz w:val="22"/>
          <w:szCs w:val="22"/>
        </w:rPr>
        <w:t xml:space="preserve"> Hutnicza</w:t>
      </w:r>
      <w:r w:rsidR="005757CD" w:rsidRPr="005757CD">
        <w:rPr>
          <w:b/>
          <w:sz w:val="22"/>
          <w:szCs w:val="22"/>
        </w:rPr>
        <w:t xml:space="preserve"> </w:t>
      </w:r>
      <w:r w:rsidRPr="005757CD">
        <w:rPr>
          <w:b/>
          <w:sz w:val="22"/>
          <w:szCs w:val="22"/>
        </w:rPr>
        <w:t>im. Stanisława Staszica w Krakowie</w:t>
      </w:r>
      <w:r w:rsidR="005757CD" w:rsidRPr="005757CD">
        <w:rPr>
          <w:b/>
          <w:sz w:val="22"/>
          <w:szCs w:val="22"/>
        </w:rPr>
        <w:t xml:space="preserve">, </w:t>
      </w:r>
      <w:r w:rsidRPr="005757CD">
        <w:rPr>
          <w:b/>
          <w:sz w:val="22"/>
          <w:szCs w:val="22"/>
        </w:rPr>
        <w:t>Dział Zamówień Publicznych</w:t>
      </w:r>
      <w:r w:rsidR="005757CD" w:rsidRPr="005757CD">
        <w:rPr>
          <w:b/>
          <w:sz w:val="22"/>
          <w:szCs w:val="22"/>
        </w:rPr>
        <w:t xml:space="preserve">, </w:t>
      </w:r>
      <w:r w:rsidRPr="005757CD">
        <w:rPr>
          <w:b/>
          <w:sz w:val="22"/>
          <w:szCs w:val="22"/>
        </w:rPr>
        <w:t>Al. Mickiewicza 30</w:t>
      </w:r>
      <w:r w:rsidR="005757CD" w:rsidRPr="005757CD">
        <w:rPr>
          <w:b/>
          <w:sz w:val="22"/>
          <w:szCs w:val="22"/>
        </w:rPr>
        <w:t xml:space="preserve">, </w:t>
      </w:r>
      <w:r w:rsidRPr="005757CD">
        <w:rPr>
          <w:b/>
          <w:sz w:val="22"/>
          <w:szCs w:val="22"/>
        </w:rPr>
        <w:t xml:space="preserve">30-059 Kraków,  </w:t>
      </w:r>
    </w:p>
    <w:p w14:paraId="7A9FD69F" w14:textId="77777777" w:rsidR="005757CD" w:rsidRPr="005757CD" w:rsidRDefault="005757CD" w:rsidP="00A213F8">
      <w:pPr>
        <w:widowControl w:val="0"/>
        <w:ind w:right="1"/>
        <w:jc w:val="both"/>
        <w:rPr>
          <w:sz w:val="22"/>
          <w:szCs w:val="22"/>
        </w:rPr>
      </w:pPr>
    </w:p>
    <w:p w14:paraId="09AE6A9C" w14:textId="215A5B8A" w:rsidR="00A213F8" w:rsidRPr="005757CD" w:rsidRDefault="00A213F8" w:rsidP="00A213F8">
      <w:pPr>
        <w:widowControl w:val="0"/>
        <w:ind w:right="1"/>
        <w:jc w:val="both"/>
        <w:rPr>
          <w:sz w:val="22"/>
          <w:szCs w:val="22"/>
        </w:rPr>
      </w:pPr>
      <w:r w:rsidRPr="005757CD">
        <w:rPr>
          <w:sz w:val="22"/>
          <w:szCs w:val="22"/>
        </w:rPr>
        <w:t>Przystępując do postępowania o udzielenie zamówienia publicznego, którego przedmiotem jest</w:t>
      </w:r>
      <w:r w:rsidR="00967F20" w:rsidRPr="005757CD">
        <w:rPr>
          <w:sz w:val="22"/>
          <w:szCs w:val="22"/>
        </w:rPr>
        <w:t>:</w:t>
      </w:r>
      <w:r w:rsidRPr="005757CD">
        <w:rPr>
          <w:sz w:val="22"/>
          <w:szCs w:val="22"/>
        </w:rPr>
        <w:t xml:space="preserve"> </w:t>
      </w:r>
      <w:r w:rsidR="00D72C3A" w:rsidRPr="00D72C3A">
        <w:rPr>
          <w:b/>
          <w:bCs/>
          <w:iCs/>
          <w:color w:val="000000"/>
          <w:sz w:val="22"/>
          <w:szCs w:val="22"/>
          <w:lang w:eastAsia="x-none"/>
        </w:rPr>
        <w:t>Świadczenie usług prania, prasowania pościeli wraz z transportem dla Ośrodka AGH w Łukęcinie, ul. Leśna 3, woj. zachodniopomorskie - KC-DE-zp.25.113.2026</w:t>
      </w:r>
      <w:r w:rsidRPr="005757CD">
        <w:rPr>
          <w:b/>
          <w:sz w:val="22"/>
          <w:szCs w:val="22"/>
        </w:rPr>
        <w:t xml:space="preserve">, </w:t>
      </w:r>
      <w:r w:rsidRPr="005757CD">
        <w:rPr>
          <w:sz w:val="22"/>
          <w:szCs w:val="22"/>
        </w:rPr>
        <w:t>oferuję realizację przedmiotu zamówienia, zgodnie z zasadami określonymi w specyfikacji warunków zamówienia.</w:t>
      </w:r>
    </w:p>
    <w:p w14:paraId="033C86A4" w14:textId="77777777" w:rsidR="00A213F8" w:rsidRPr="005757CD" w:rsidRDefault="00A213F8" w:rsidP="00A213F8">
      <w:pPr>
        <w:tabs>
          <w:tab w:val="right" w:pos="9000"/>
        </w:tabs>
        <w:rPr>
          <w:sz w:val="22"/>
          <w:szCs w:val="22"/>
        </w:rPr>
      </w:pPr>
    </w:p>
    <w:p w14:paraId="4CB8AB1D" w14:textId="77777777" w:rsidR="005757CD" w:rsidRDefault="005757CD" w:rsidP="005757CD">
      <w:pPr>
        <w:widowControl w:val="0"/>
        <w:rPr>
          <w:b/>
        </w:rPr>
      </w:pPr>
      <w:r>
        <w:rPr>
          <w:b/>
        </w:rPr>
        <w:t>Cena brutto za całość przedmiotu zamówienia: ..........................................PLN</w:t>
      </w:r>
    </w:p>
    <w:p w14:paraId="63894589" w14:textId="77777777" w:rsidR="005757CD" w:rsidRDefault="005757CD" w:rsidP="005757CD">
      <w:pPr>
        <w:widowControl w:val="0"/>
        <w:jc w:val="both"/>
      </w:pPr>
      <w:r>
        <w:t>Słownie brutto: .......................................................................................................................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2"/>
        <w:gridCol w:w="1810"/>
        <w:gridCol w:w="1114"/>
        <w:gridCol w:w="832"/>
        <w:gridCol w:w="1394"/>
        <w:gridCol w:w="835"/>
        <w:gridCol w:w="2153"/>
      </w:tblGrid>
      <w:tr w:rsidR="00D72C3A" w14:paraId="4B7C00EB" w14:textId="77777777" w:rsidTr="00065BC7">
        <w:trPr>
          <w:trHeight w:val="652"/>
        </w:trPr>
        <w:tc>
          <w:tcPr>
            <w:tcW w:w="49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3DD7FE1" w14:textId="77777777" w:rsidR="00D72C3A" w:rsidRDefault="00D72C3A" w:rsidP="00065BC7">
            <w:pPr>
              <w:jc w:val="center"/>
            </w:pPr>
            <w:r>
              <w:rPr>
                <w:sz w:val="20"/>
              </w:rPr>
              <w:t>L.p.</w:t>
            </w:r>
          </w:p>
        </w:tc>
        <w:tc>
          <w:tcPr>
            <w:tcW w:w="1001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37F93C3" w14:textId="77777777" w:rsidR="00D72C3A" w:rsidRDefault="00D72C3A" w:rsidP="00065BC7">
            <w:pPr>
              <w:jc w:val="center"/>
            </w:pPr>
            <w:r>
              <w:rPr>
                <w:b/>
                <w:sz w:val="20"/>
              </w:rPr>
              <w:t>Nazwa elementu</w:t>
            </w:r>
          </w:p>
          <w:p w14:paraId="50545C15" w14:textId="77777777" w:rsidR="00D72C3A" w:rsidRDefault="00D72C3A" w:rsidP="00065BC7">
            <w:pPr>
              <w:jc w:val="center"/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616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</w:tcPr>
          <w:p w14:paraId="4F5D6CF7" w14:textId="77777777" w:rsidR="00D72C3A" w:rsidRDefault="00D72C3A" w:rsidP="00065B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  <w:p w14:paraId="4E2A29AE" w14:textId="77777777" w:rsidR="00D72C3A" w:rsidRDefault="00D72C3A" w:rsidP="00065B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28DCBE8" w14:textId="77777777" w:rsidR="00D72C3A" w:rsidRDefault="00D72C3A" w:rsidP="00065BC7">
            <w:pPr>
              <w:jc w:val="center"/>
            </w:pPr>
            <w:r>
              <w:rPr>
                <w:b/>
                <w:sz w:val="20"/>
              </w:rPr>
              <w:t xml:space="preserve">Cena jednostkowa netto </w:t>
            </w:r>
            <w:r w:rsidRPr="00BA168C">
              <w:rPr>
                <w:b/>
                <w:bCs/>
                <w:sz w:val="20"/>
              </w:rPr>
              <w:t>PLN</w:t>
            </w:r>
          </w:p>
        </w:tc>
        <w:tc>
          <w:tcPr>
            <w:tcW w:w="771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4D45900" w14:textId="77777777" w:rsidR="00D72C3A" w:rsidRDefault="00D72C3A" w:rsidP="00065BC7">
            <w:pPr>
              <w:jc w:val="center"/>
            </w:pPr>
            <w:r>
              <w:rPr>
                <w:b/>
                <w:sz w:val="20"/>
              </w:rPr>
              <w:t>Wartość netto PLN</w:t>
            </w:r>
          </w:p>
          <w:p w14:paraId="7167270B" w14:textId="77777777" w:rsidR="00D72C3A" w:rsidRDefault="00D72C3A" w:rsidP="00065BC7">
            <w:pPr>
              <w:jc w:val="center"/>
            </w:pPr>
            <w:r>
              <w:rPr>
                <w:sz w:val="20"/>
              </w:rPr>
              <w:t>[kol. 3 x kol. 4]</w:t>
            </w:r>
          </w:p>
        </w:tc>
        <w:tc>
          <w:tcPr>
            <w:tcW w:w="46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1D51CD3B" w14:textId="696DF4FB" w:rsidR="00D72C3A" w:rsidRDefault="00D72C3A" w:rsidP="00065BC7">
            <w:pPr>
              <w:jc w:val="center"/>
            </w:pPr>
            <w:r>
              <w:rPr>
                <w:b/>
                <w:sz w:val="20"/>
              </w:rPr>
              <w:t>Stawka VAT</w:t>
            </w:r>
            <w:r w:rsidR="009A6296">
              <w:rPr>
                <w:b/>
                <w:sz w:val="20"/>
              </w:rPr>
              <w:t xml:space="preserve"> %</w:t>
            </w:r>
          </w:p>
          <w:p w14:paraId="663B0A34" w14:textId="77777777" w:rsidR="00D72C3A" w:rsidRDefault="00D72C3A" w:rsidP="00065BC7">
            <w:pPr>
              <w:jc w:val="center"/>
            </w:pPr>
          </w:p>
        </w:tc>
        <w:tc>
          <w:tcPr>
            <w:tcW w:w="119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2034875" w14:textId="77777777" w:rsidR="00D72C3A" w:rsidRDefault="00D72C3A" w:rsidP="00065BC7">
            <w:pPr>
              <w:jc w:val="center"/>
            </w:pPr>
            <w:r>
              <w:rPr>
                <w:b/>
                <w:sz w:val="20"/>
              </w:rPr>
              <w:t>Wartość brutto PLN</w:t>
            </w:r>
          </w:p>
          <w:p w14:paraId="52FF62A1" w14:textId="77777777" w:rsidR="00D72C3A" w:rsidRDefault="00D72C3A" w:rsidP="00065BC7">
            <w:pPr>
              <w:jc w:val="center"/>
            </w:pPr>
            <w:r>
              <w:rPr>
                <w:sz w:val="20"/>
              </w:rPr>
              <w:t xml:space="preserve">[suma wierszy w kol. 5 </w:t>
            </w:r>
            <w:r>
              <w:rPr>
                <w:sz w:val="20"/>
              </w:rPr>
              <w:br/>
              <w:t>z doliczonym VAT]</w:t>
            </w:r>
          </w:p>
          <w:p w14:paraId="2A77A830" w14:textId="77777777" w:rsidR="00D72C3A" w:rsidRDefault="00D72C3A" w:rsidP="00065BC7">
            <w:pPr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D72C3A" w14:paraId="19BEB6FB" w14:textId="77777777" w:rsidTr="00065BC7">
        <w:trPr>
          <w:trHeight w:val="237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6F3C1C26" w14:textId="77777777" w:rsidR="00D72C3A" w:rsidRDefault="00D72C3A" w:rsidP="00065BC7">
            <w:pPr>
              <w:jc w:val="center"/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7010C368" w14:textId="77777777" w:rsidR="00D72C3A" w:rsidRDefault="00D72C3A" w:rsidP="00065BC7">
            <w:pPr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4E25524F" w14:textId="77777777" w:rsidR="00D72C3A" w:rsidRDefault="00D72C3A" w:rsidP="00065BC7">
            <w:pPr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08D37F56" w14:textId="77777777" w:rsidR="00D72C3A" w:rsidRDefault="00D72C3A" w:rsidP="00065BC7">
            <w:pPr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34C8C987" w14:textId="77777777" w:rsidR="00D72C3A" w:rsidRDefault="00D72C3A" w:rsidP="00065BC7">
            <w:pPr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15E81E3B" w14:textId="77777777" w:rsidR="00D72C3A" w:rsidRDefault="00D72C3A" w:rsidP="00065BC7">
            <w:pPr>
              <w:jc w:val="center"/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19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4DC7D47" w14:textId="77777777" w:rsidR="00D72C3A" w:rsidRDefault="00D72C3A" w:rsidP="00065BC7">
            <w:pPr>
              <w:jc w:val="center"/>
            </w:pPr>
            <w:r>
              <w:rPr>
                <w:b/>
                <w:sz w:val="22"/>
              </w:rPr>
              <w:t>7</w:t>
            </w:r>
          </w:p>
        </w:tc>
      </w:tr>
      <w:tr w:rsidR="00D72C3A" w14:paraId="7E4EDAA7" w14:textId="77777777" w:rsidTr="00065BC7">
        <w:trPr>
          <w:trHeight w:val="257"/>
        </w:trPr>
        <w:tc>
          <w:tcPr>
            <w:tcW w:w="499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447E78C6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0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EC299C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Poszwy</w:t>
            </w:r>
          </w:p>
        </w:tc>
        <w:tc>
          <w:tcPr>
            <w:tcW w:w="61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050BCD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46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A2B846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84388F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7AABB3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</w:tcPr>
          <w:p w14:paraId="1619E57F" w14:textId="77777777" w:rsidR="00D72C3A" w:rsidRDefault="00D72C3A" w:rsidP="00065BC7">
            <w:pPr>
              <w:snapToGrid w:val="0"/>
              <w:ind w:right="425"/>
              <w:rPr>
                <w:strike/>
                <w:sz w:val="22"/>
              </w:rPr>
            </w:pPr>
          </w:p>
          <w:p w14:paraId="7A85E92A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</w:tr>
      <w:tr w:rsidR="00D72C3A" w14:paraId="286167D3" w14:textId="77777777" w:rsidTr="00065BC7">
        <w:trPr>
          <w:trHeight w:val="253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3227362D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56196B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Poszewki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19D2C5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B7B28C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497CC0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43AE10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17796D43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016A8FD0" w14:textId="77777777" w:rsidTr="00065BC7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3BD8E43E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B8E928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Prześcieradła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D553B5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2400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F93F16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F62469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DF7588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00ACD4C1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79F80803" w14:textId="77777777" w:rsidTr="00065BC7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701BCBAB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6151CB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Obrusy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8BD534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7EFA7D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5C7C02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0E101A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F8C71D6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3471096F" w14:textId="77777777" w:rsidTr="00065BC7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3B58633C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E3D049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Ochraniacz na materac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BA520A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1000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EA3B74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F7813E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2618E4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3295B5ED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6D609F32" w14:textId="77777777" w:rsidTr="00065BC7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6F83B3F9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9C50B1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Pokrowce na materace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9D06C3E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D56D79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D5AAD4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0741C3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5E7298E6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57795C44" w14:textId="77777777" w:rsidTr="00065BC7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2EC833BB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755C6F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Firany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67DD73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250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A7576D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D1B17C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92C76D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17F97139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4FD93EC2" w14:textId="77777777" w:rsidTr="00065BC7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65D57E42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5996D9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Zasłony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FCD9BF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250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3A6934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E2AA2F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A7B30D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D8CDBCD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0520FE4A" w14:textId="77777777" w:rsidTr="00065BC7">
        <w:trPr>
          <w:trHeight w:val="16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5C4978E8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B053B8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Koce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8881D9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300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EA5107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33424C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8345C2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1B180FC0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04AE9A2E" w14:textId="77777777" w:rsidTr="00065BC7">
        <w:trPr>
          <w:trHeight w:val="325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5DC7FF93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A48810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Kołdry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04A99A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250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EB3FFA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23B27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A41F22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7F4B3EA1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3A7BC93F" w14:textId="77777777" w:rsidTr="00065BC7">
        <w:trPr>
          <w:trHeight w:val="287"/>
        </w:trPr>
        <w:tc>
          <w:tcPr>
            <w:tcW w:w="49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14:paraId="395D9B92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11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26071B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Poduszki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EB7331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150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AF1D95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0E9D7D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BCC5BC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5BFAAAEA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D72C3A" w14:paraId="7FA2C645" w14:textId="77777777" w:rsidTr="002B62C4">
        <w:trPr>
          <w:trHeight w:val="263"/>
        </w:trPr>
        <w:tc>
          <w:tcPr>
            <w:tcW w:w="499" w:type="pct"/>
            <w:tcBorders>
              <w:top w:val="nil"/>
              <w:left w:val="single" w:sz="12" w:space="0" w:color="000000"/>
              <w:bottom w:val="single" w:sz="4" w:space="0" w:color="auto"/>
              <w:right w:val="nil"/>
            </w:tcBorders>
            <w:hideMark/>
          </w:tcPr>
          <w:p w14:paraId="39E4417D" w14:textId="77777777" w:rsidR="00D72C3A" w:rsidRDefault="00D72C3A" w:rsidP="00065BC7">
            <w:pPr>
              <w:ind w:right="425"/>
              <w:jc w:val="center"/>
            </w:pPr>
            <w:r>
              <w:rPr>
                <w:sz w:val="22"/>
              </w:rPr>
              <w:t>12</w:t>
            </w:r>
          </w:p>
        </w:tc>
        <w:tc>
          <w:tcPr>
            <w:tcW w:w="1001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4B13CD1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Materace gąbkowe</w:t>
            </w:r>
          </w:p>
        </w:tc>
        <w:tc>
          <w:tcPr>
            <w:tcW w:w="616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E76E0B0" w14:textId="77777777" w:rsidR="00D72C3A" w:rsidRDefault="00D72C3A" w:rsidP="00065BC7">
            <w:pPr>
              <w:ind w:right="425"/>
            </w:pPr>
            <w:r>
              <w:rPr>
                <w:sz w:val="22"/>
              </w:rPr>
              <w:t>10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19693B5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7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8AD6371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ECCB3FA" w14:textId="77777777" w:rsidR="00D72C3A" w:rsidRDefault="00D72C3A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191" w:type="pct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1E215411" w14:textId="77777777" w:rsidR="00D72C3A" w:rsidRDefault="00D72C3A" w:rsidP="00065BC7">
            <w:pPr>
              <w:rPr>
                <w:sz w:val="22"/>
              </w:rPr>
            </w:pPr>
          </w:p>
        </w:tc>
      </w:tr>
      <w:tr w:rsidR="002B62C4" w14:paraId="78061D40" w14:textId="77777777" w:rsidTr="002B62C4">
        <w:trPr>
          <w:trHeight w:val="263"/>
        </w:trPr>
        <w:tc>
          <w:tcPr>
            <w:tcW w:w="2576" w:type="pct"/>
            <w:gridSpan w:val="4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42313A37" w14:textId="5217954C" w:rsidR="002B62C4" w:rsidRDefault="002B62C4" w:rsidP="00065BC7">
            <w:pPr>
              <w:snapToGrid w:val="0"/>
              <w:ind w:right="425"/>
              <w:rPr>
                <w:sz w:val="22"/>
              </w:rPr>
            </w:pPr>
            <w:r>
              <w:rPr>
                <w:b/>
                <w:sz w:val="26"/>
              </w:rPr>
              <w:t xml:space="preserve">                                              </w:t>
            </w:r>
            <w:r>
              <w:rPr>
                <w:b/>
                <w:sz w:val="26"/>
              </w:rPr>
              <w:t>RAZEM:</w:t>
            </w:r>
          </w:p>
        </w:tc>
        <w:tc>
          <w:tcPr>
            <w:tcW w:w="7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5932A1E" w14:textId="77777777" w:rsidR="002B62C4" w:rsidRDefault="002B62C4" w:rsidP="00065BC7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165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</w:tcPr>
          <w:p w14:paraId="53081478" w14:textId="77777777" w:rsidR="002B62C4" w:rsidRDefault="002B62C4" w:rsidP="00065BC7">
            <w:pPr>
              <w:rPr>
                <w:sz w:val="22"/>
              </w:rPr>
            </w:pPr>
          </w:p>
        </w:tc>
      </w:tr>
    </w:tbl>
    <w:p w14:paraId="29201B38" w14:textId="77777777" w:rsidR="005F2EB1" w:rsidRDefault="005F2EB1" w:rsidP="00A213F8">
      <w:pPr>
        <w:tabs>
          <w:tab w:val="left" w:pos="426"/>
        </w:tabs>
        <w:spacing w:after="120"/>
        <w:jc w:val="both"/>
        <w:rPr>
          <w:b/>
        </w:rPr>
      </w:pPr>
    </w:p>
    <w:p w14:paraId="57AA231B" w14:textId="4285FBF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lastRenderedPageBreak/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</w:t>
      </w:r>
      <w:r w:rsidRPr="008824B3">
        <w:rPr>
          <w:b/>
          <w:sz w:val="22"/>
          <w:highlight w:val="yellow"/>
        </w:rPr>
        <w:t>TAK/NIE</w:t>
      </w:r>
    </w:p>
    <w:p w14:paraId="781A2D73" w14:textId="27D10E62" w:rsidR="005757CD" w:rsidRDefault="005757CD" w:rsidP="00D72C3A">
      <w:pPr>
        <w:widowControl w:val="0"/>
        <w:jc w:val="both"/>
        <w:rPr>
          <w:sz w:val="22"/>
          <w:szCs w:val="22"/>
        </w:rPr>
      </w:pPr>
      <w:r w:rsidRPr="005757CD">
        <w:rPr>
          <w:b/>
          <w:sz w:val="22"/>
          <w:szCs w:val="22"/>
        </w:rPr>
        <w:t xml:space="preserve">Termin realizacji umowy: </w:t>
      </w:r>
      <w:r w:rsidR="009A6296" w:rsidRPr="009A6296">
        <w:rPr>
          <w:sz w:val="22"/>
          <w:szCs w:val="22"/>
        </w:rPr>
        <w:t>12 miesięcy (nie wcześniej niż od 12.06.2026 r.) lub do wyczerpania środków, w zależności, które zdarzenie nastąpi wcześniej.</w:t>
      </w:r>
    </w:p>
    <w:p w14:paraId="382BEC66" w14:textId="77777777" w:rsidR="00D72C3A" w:rsidRDefault="00D72C3A" w:rsidP="00D72C3A">
      <w:pPr>
        <w:widowControl w:val="0"/>
        <w:jc w:val="both"/>
        <w:rPr>
          <w:b/>
          <w:sz w:val="22"/>
        </w:rPr>
      </w:pPr>
    </w:p>
    <w:p w14:paraId="729D5A3E" w14:textId="77777777" w:rsidR="00232B54" w:rsidRPr="00016222" w:rsidRDefault="00A213F8" w:rsidP="00232B54">
      <w:pPr>
        <w:tabs>
          <w:tab w:val="left" w:pos="426"/>
        </w:tabs>
        <w:jc w:val="both"/>
        <w:rPr>
          <w:sz w:val="16"/>
          <w:szCs w:val="18"/>
        </w:rPr>
      </w:pPr>
      <w:r w:rsidRPr="008824B3">
        <w:rPr>
          <w:b/>
          <w:sz w:val="22"/>
        </w:rPr>
        <w:t>Termin płatności</w:t>
      </w:r>
      <w:r w:rsidR="00232B54" w:rsidRPr="008824B3">
        <w:rPr>
          <w:b/>
          <w:sz w:val="22"/>
        </w:rPr>
        <w:t xml:space="preserve">: </w:t>
      </w:r>
      <w:r w:rsidR="00232B54" w:rsidRPr="008824B3">
        <w:rPr>
          <w:sz w:val="22"/>
        </w:rPr>
        <w:t>Płatność zostanie dokonana do 21 dni od daty doręczenia prawidłowo wystawionej każdorazowej faktury Zamawiającemu, zawierającej wykaz realizowanych usług. Za moment doręczenia faktury</w:t>
      </w:r>
      <w:r w:rsidR="00232B54" w:rsidRPr="003832C1">
        <w:rPr>
          <w:sz w:val="22"/>
        </w:rPr>
        <w:t xml:space="preserve"> ustrukturyzowanej za pośrednictwem Krajowego Systemu e-Faktur (https://ksef.podatki.gov.pl/) uważa się dzień przydzielenia w tym systemie numeru identyfikującego tę fakturę (</w:t>
      </w:r>
      <w:proofErr w:type="spellStart"/>
      <w:r w:rsidR="00232B54" w:rsidRPr="003832C1">
        <w:rPr>
          <w:sz w:val="22"/>
        </w:rPr>
        <w:t>KSeF</w:t>
      </w:r>
      <w:proofErr w:type="spellEnd"/>
      <w:r w:rsidR="00232B54" w:rsidRPr="003832C1">
        <w:rPr>
          <w:sz w:val="22"/>
        </w:rPr>
        <w:t xml:space="preserve"> ID)</w:t>
      </w:r>
      <w:r w:rsidR="00232B54" w:rsidRPr="003D7573">
        <w:rPr>
          <w:sz w:val="22"/>
        </w:rPr>
        <w:t>.</w:t>
      </w:r>
    </w:p>
    <w:p w14:paraId="3C90C227" w14:textId="672431F4" w:rsidR="005F2EB1" w:rsidRDefault="005F2EB1" w:rsidP="0031080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D615241" w14:textId="4FC10577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6622084" w14:textId="227692B4" w:rsidR="00A213F8" w:rsidRPr="00A213F8" w:rsidRDefault="00A213F8" w:rsidP="00D72C3A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01C87114" w14:textId="57D04DC2" w:rsidR="00A213F8" w:rsidRPr="00D72C3A" w:rsidRDefault="00A213F8" w:rsidP="00D72C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7F6C9218" w14:textId="35FF3E7A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  <w:bookmarkStart w:id="0" w:name="_GoBack"/>
      <w:bookmarkEnd w:id="0"/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2EE10" w14:textId="77777777" w:rsidR="00A428B5" w:rsidRDefault="00A428B5">
      <w:r>
        <w:separator/>
      </w:r>
    </w:p>
  </w:endnote>
  <w:endnote w:type="continuationSeparator" w:id="0">
    <w:p w14:paraId="30020E5D" w14:textId="77777777" w:rsidR="00A428B5" w:rsidRDefault="00A4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A6B28" w14:textId="77777777" w:rsidR="00A428B5" w:rsidRDefault="00A428B5">
      <w:r>
        <w:separator/>
      </w:r>
    </w:p>
  </w:footnote>
  <w:footnote w:type="continuationSeparator" w:id="0">
    <w:p w14:paraId="13CA46EA" w14:textId="77777777" w:rsidR="00A428B5" w:rsidRDefault="00A42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Pr="007348E1" w:rsidRDefault="00DC248F" w:rsidP="007348E1">
    <w:pPr>
      <w:pStyle w:val="Nagwek"/>
      <w:jc w:val="right"/>
      <w:rPr>
        <w:sz w:val="22"/>
        <w:szCs w:val="22"/>
      </w:rPr>
    </w:pPr>
    <w:r w:rsidRPr="007348E1">
      <w:rPr>
        <w:sz w:val="22"/>
        <w:szCs w:val="22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45281"/>
    <w:rsid w:val="000547A9"/>
    <w:rsid w:val="000704FC"/>
    <w:rsid w:val="00071CCC"/>
    <w:rsid w:val="00080CE7"/>
    <w:rsid w:val="0009271C"/>
    <w:rsid w:val="000B731D"/>
    <w:rsid w:val="000D6134"/>
    <w:rsid w:val="000E09C7"/>
    <w:rsid w:val="000F6589"/>
    <w:rsid w:val="00106636"/>
    <w:rsid w:val="00116EC6"/>
    <w:rsid w:val="00162F9B"/>
    <w:rsid w:val="001801DD"/>
    <w:rsid w:val="001A56B0"/>
    <w:rsid w:val="001D4612"/>
    <w:rsid w:val="00207E98"/>
    <w:rsid w:val="00232B54"/>
    <w:rsid w:val="00247FF6"/>
    <w:rsid w:val="002723B0"/>
    <w:rsid w:val="002B62C4"/>
    <w:rsid w:val="0031080B"/>
    <w:rsid w:val="00315A4A"/>
    <w:rsid w:val="00321406"/>
    <w:rsid w:val="003B3F98"/>
    <w:rsid w:val="004B7300"/>
    <w:rsid w:val="004C1E7C"/>
    <w:rsid w:val="004C6753"/>
    <w:rsid w:val="00553A05"/>
    <w:rsid w:val="00560E8B"/>
    <w:rsid w:val="005757CD"/>
    <w:rsid w:val="00575DB5"/>
    <w:rsid w:val="00575F14"/>
    <w:rsid w:val="00595C87"/>
    <w:rsid w:val="005D2C65"/>
    <w:rsid w:val="005E6D94"/>
    <w:rsid w:val="005F2EB1"/>
    <w:rsid w:val="0063384F"/>
    <w:rsid w:val="00643C6F"/>
    <w:rsid w:val="00646202"/>
    <w:rsid w:val="0065290F"/>
    <w:rsid w:val="006815F6"/>
    <w:rsid w:val="00692140"/>
    <w:rsid w:val="006C0D55"/>
    <w:rsid w:val="0070470C"/>
    <w:rsid w:val="007348E1"/>
    <w:rsid w:val="007517D5"/>
    <w:rsid w:val="007748F0"/>
    <w:rsid w:val="00776EC0"/>
    <w:rsid w:val="007A4321"/>
    <w:rsid w:val="00833933"/>
    <w:rsid w:val="008516A0"/>
    <w:rsid w:val="00853083"/>
    <w:rsid w:val="008824B3"/>
    <w:rsid w:val="008B2F0C"/>
    <w:rsid w:val="008B4928"/>
    <w:rsid w:val="008D2AB8"/>
    <w:rsid w:val="008E020A"/>
    <w:rsid w:val="008E5425"/>
    <w:rsid w:val="008F1C66"/>
    <w:rsid w:val="00935114"/>
    <w:rsid w:val="009442BC"/>
    <w:rsid w:val="00966904"/>
    <w:rsid w:val="00967F20"/>
    <w:rsid w:val="00970FE4"/>
    <w:rsid w:val="00980B6A"/>
    <w:rsid w:val="009949C3"/>
    <w:rsid w:val="009A036E"/>
    <w:rsid w:val="009A6296"/>
    <w:rsid w:val="009B688F"/>
    <w:rsid w:val="00A0022B"/>
    <w:rsid w:val="00A213F8"/>
    <w:rsid w:val="00A346FE"/>
    <w:rsid w:val="00A428B5"/>
    <w:rsid w:val="00A47B4D"/>
    <w:rsid w:val="00A54A80"/>
    <w:rsid w:val="00A83018"/>
    <w:rsid w:val="00A96B59"/>
    <w:rsid w:val="00B55EF2"/>
    <w:rsid w:val="00B774DC"/>
    <w:rsid w:val="00BC3B10"/>
    <w:rsid w:val="00C650D9"/>
    <w:rsid w:val="00C969A6"/>
    <w:rsid w:val="00CA7D36"/>
    <w:rsid w:val="00CE0759"/>
    <w:rsid w:val="00CE774A"/>
    <w:rsid w:val="00D108BF"/>
    <w:rsid w:val="00D24208"/>
    <w:rsid w:val="00D60C38"/>
    <w:rsid w:val="00D66893"/>
    <w:rsid w:val="00D72C3A"/>
    <w:rsid w:val="00D90ACB"/>
    <w:rsid w:val="00DC1500"/>
    <w:rsid w:val="00DC248F"/>
    <w:rsid w:val="00E132AA"/>
    <w:rsid w:val="00E44371"/>
    <w:rsid w:val="00E949B0"/>
    <w:rsid w:val="00EC0BEA"/>
    <w:rsid w:val="00EE5753"/>
    <w:rsid w:val="00F00591"/>
    <w:rsid w:val="00F31B06"/>
    <w:rsid w:val="00F35492"/>
    <w:rsid w:val="00F51688"/>
    <w:rsid w:val="00F53146"/>
    <w:rsid w:val="00F61C17"/>
    <w:rsid w:val="00F91018"/>
    <w:rsid w:val="00FA0F30"/>
    <w:rsid w:val="00FA51A4"/>
    <w:rsid w:val="00FB0B7F"/>
    <w:rsid w:val="00FD356B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F9672-6101-430B-9216-3B480B9E3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560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Michał Długoń</cp:lastModifiedBy>
  <cp:revision>2</cp:revision>
  <cp:lastPrinted>2026-04-01T11:41:00Z</cp:lastPrinted>
  <dcterms:created xsi:type="dcterms:W3CDTF">2026-04-01T11:41:00Z</dcterms:created>
  <dcterms:modified xsi:type="dcterms:W3CDTF">2026-04-01T11:41:00Z</dcterms:modified>
</cp:coreProperties>
</file>