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CFF47" w14:textId="3FFB7819" w:rsidR="00C03733" w:rsidRPr="00C03733" w:rsidRDefault="00C03733" w:rsidP="00C03733">
      <w:pPr>
        <w:tabs>
          <w:tab w:val="left" w:pos="694"/>
          <w:tab w:val="right" w:pos="9000"/>
        </w:tabs>
        <w:jc w:val="right"/>
        <w:rPr>
          <w:b/>
          <w:sz w:val="24"/>
          <w:szCs w:val="24"/>
        </w:rPr>
      </w:pPr>
      <w:bookmarkStart w:id="0" w:name="_GoBack"/>
      <w:bookmarkEnd w:id="0"/>
      <w:r>
        <w:tab/>
      </w:r>
      <w:r w:rsidRPr="008E5690">
        <w:rPr>
          <w:b/>
          <w:sz w:val="24"/>
          <w:szCs w:val="24"/>
        </w:rPr>
        <w:t xml:space="preserve">Załącznik nr </w:t>
      </w:r>
      <w:r w:rsidR="00E857E3">
        <w:rPr>
          <w:b/>
          <w:sz w:val="24"/>
          <w:szCs w:val="24"/>
        </w:rPr>
        <w:t>6</w:t>
      </w:r>
    </w:p>
    <w:p w14:paraId="5BEA0F8C" w14:textId="7E8DDFBA" w:rsidR="00C03733" w:rsidRDefault="00C03733" w:rsidP="00C03733">
      <w:pPr>
        <w:tabs>
          <w:tab w:val="right" w:pos="9000"/>
        </w:tabs>
        <w:rPr>
          <w:b/>
        </w:rPr>
      </w:pPr>
    </w:p>
    <w:p w14:paraId="3D635603" w14:textId="77777777" w:rsidR="00C03733" w:rsidRDefault="00C03733" w:rsidP="00C03733">
      <w:pPr>
        <w:tabs>
          <w:tab w:val="right" w:pos="9000"/>
        </w:tabs>
        <w:rPr>
          <w:b/>
        </w:rPr>
      </w:pPr>
    </w:p>
    <w:p w14:paraId="100129D2" w14:textId="77777777" w:rsidR="009E3A14" w:rsidRDefault="00C03733" w:rsidP="00C0373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</w:t>
      </w:r>
      <w:r w:rsidR="00973C68">
        <w:rPr>
          <w:b/>
          <w:sz w:val="28"/>
          <w:szCs w:val="28"/>
        </w:rPr>
        <w:t>OSÓB</w:t>
      </w:r>
      <w:r>
        <w:rPr>
          <w:b/>
          <w:sz w:val="28"/>
          <w:szCs w:val="28"/>
        </w:rPr>
        <w:t xml:space="preserve"> </w:t>
      </w:r>
    </w:p>
    <w:p w14:paraId="26E77700" w14:textId="17AE17D0" w:rsidR="00C03733" w:rsidRPr="00506C16" w:rsidRDefault="009E3A14" w:rsidP="00C0373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18CD0089" w14:textId="77777777" w:rsidR="00C03733" w:rsidRDefault="00C03733" w:rsidP="00C03733">
      <w:pPr>
        <w:tabs>
          <w:tab w:val="right" w:pos="9000"/>
        </w:tabs>
        <w:rPr>
          <w:b/>
          <w:sz w:val="32"/>
        </w:rPr>
      </w:pPr>
    </w:p>
    <w:p w14:paraId="0B9A50D4" w14:textId="77777777" w:rsidR="00C03733" w:rsidRDefault="00C03733" w:rsidP="00C0373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POWYKONAWCY:………………………………………………….</w:t>
      </w:r>
    </w:p>
    <w:p w14:paraId="3A1B8C50" w14:textId="77777777" w:rsidR="00C03733" w:rsidRDefault="00C03733" w:rsidP="00C0373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DE2B4D9" w14:textId="77777777" w:rsidR="00C03733" w:rsidRPr="001D740A" w:rsidRDefault="00C03733" w:rsidP="00C03733">
      <w:pPr>
        <w:tabs>
          <w:tab w:val="left" w:pos="0"/>
        </w:tabs>
        <w:spacing w:line="288" w:lineRule="auto"/>
        <w:jc w:val="both"/>
        <w:rPr>
          <w:color w:val="000000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465"/>
        <w:gridCol w:w="2976"/>
      </w:tblGrid>
      <w:tr w:rsidR="00973C68" w:rsidRPr="001D740A" w14:paraId="7D28CCC9" w14:textId="77777777" w:rsidTr="00973C68">
        <w:trPr>
          <w:trHeight w:val="210"/>
        </w:trPr>
        <w:tc>
          <w:tcPr>
            <w:tcW w:w="9142" w:type="dxa"/>
            <w:gridSpan w:val="3"/>
            <w:vAlign w:val="center"/>
          </w:tcPr>
          <w:p w14:paraId="1901BE8C" w14:textId="7815AA82" w:rsidR="00997C9D" w:rsidRPr="00997C9D" w:rsidRDefault="00997C9D" w:rsidP="00997C9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Osoba pełniąca </w:t>
            </w:r>
            <w:r w:rsidRPr="00997C9D">
              <w:rPr>
                <w:b/>
                <w:color w:val="000000"/>
                <w:sz w:val="22"/>
                <w:szCs w:val="22"/>
              </w:rPr>
              <w:t>systematyczn</w:t>
            </w:r>
            <w:r>
              <w:rPr>
                <w:b/>
                <w:color w:val="000000"/>
                <w:sz w:val="22"/>
                <w:szCs w:val="22"/>
              </w:rPr>
              <w:t>y</w:t>
            </w:r>
            <w:r w:rsidRPr="00997C9D">
              <w:rPr>
                <w:b/>
                <w:color w:val="000000"/>
                <w:sz w:val="22"/>
                <w:szCs w:val="22"/>
              </w:rPr>
              <w:t xml:space="preserve"> nadz</w:t>
            </w:r>
            <w:r>
              <w:rPr>
                <w:b/>
                <w:color w:val="000000"/>
                <w:sz w:val="22"/>
                <w:szCs w:val="22"/>
              </w:rPr>
              <w:t>ó</w:t>
            </w:r>
            <w:r w:rsidRPr="00997C9D">
              <w:rPr>
                <w:b/>
                <w:color w:val="000000"/>
                <w:sz w:val="22"/>
                <w:szCs w:val="22"/>
              </w:rPr>
              <w:t>r nad wykonywaniem prac serwisu dziennego oraz nocnego</w:t>
            </w:r>
          </w:p>
          <w:p w14:paraId="62875731" w14:textId="7A548F13" w:rsidR="00973C68" w:rsidRDefault="00973C68" w:rsidP="00C03733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973C68" w:rsidRPr="001D740A" w14:paraId="0E02046E" w14:textId="77777777" w:rsidTr="00973C68">
        <w:trPr>
          <w:trHeight w:val="210"/>
        </w:trPr>
        <w:tc>
          <w:tcPr>
            <w:tcW w:w="1701" w:type="dxa"/>
            <w:vAlign w:val="center"/>
          </w:tcPr>
          <w:p w14:paraId="0B675068" w14:textId="77777777" w:rsidR="00973C68" w:rsidRPr="008E5690" w:rsidRDefault="00973C68" w:rsidP="00C0373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4465" w:type="dxa"/>
            <w:tcBorders>
              <w:bottom w:val="nil"/>
            </w:tcBorders>
            <w:vAlign w:val="center"/>
          </w:tcPr>
          <w:p w14:paraId="15845763" w14:textId="17CF2F7E" w:rsidR="00973C68" w:rsidRPr="00973C68" w:rsidRDefault="00973C68" w:rsidP="00C03733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  <w:vertAlign w:val="superscript"/>
              </w:rPr>
            </w:pPr>
            <w:r>
              <w:rPr>
                <w:b/>
                <w:color w:val="000000"/>
                <w:sz w:val="22"/>
                <w:szCs w:val="22"/>
              </w:rPr>
              <w:t>Informacje na temat doświadczenia niezbędnego do wykonania zamówienia</w:t>
            </w:r>
            <w:r>
              <w:rPr>
                <w:b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76" w:type="dxa"/>
            <w:vAlign w:val="center"/>
          </w:tcPr>
          <w:p w14:paraId="11192DE2" w14:textId="77777777" w:rsidR="00973C68" w:rsidRPr="008E5690" w:rsidRDefault="00973C68" w:rsidP="00C03733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</w:tc>
      </w:tr>
      <w:tr w:rsidR="00973C68" w:rsidRPr="001D740A" w14:paraId="305BCE86" w14:textId="77777777" w:rsidTr="00973C68">
        <w:tc>
          <w:tcPr>
            <w:tcW w:w="1701" w:type="dxa"/>
          </w:tcPr>
          <w:p w14:paraId="44D5B35B" w14:textId="77777777" w:rsidR="00973C68" w:rsidRPr="001D740A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465" w:type="dxa"/>
          </w:tcPr>
          <w:p w14:paraId="6E7F831D" w14:textId="4300C18B" w:rsidR="00973C68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Podać dane identyfikujące podmioty, dla których świadczona była usługa:</w:t>
            </w:r>
          </w:p>
          <w:p w14:paraId="5E99D132" w14:textId="77777777" w:rsidR="00973C68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DBE4CF7" w14:textId="0D57651A" w:rsidR="00973C68" w:rsidRDefault="00973C68" w:rsidP="00973C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1. ………………………………………………</w:t>
            </w:r>
          </w:p>
          <w:p w14:paraId="24EC55A4" w14:textId="3B8AB62C" w:rsidR="00973C68" w:rsidRDefault="00973C68" w:rsidP="00973C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(nazwa Wykonawcy</w:t>
            </w:r>
            <w:r w:rsidR="00763E53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 xml:space="preserve"> miejsce świadczenia usługi – nazwa i adres)</w:t>
            </w:r>
          </w:p>
          <w:p w14:paraId="42A66C2F" w14:textId="7938CA6D" w:rsidR="00973C68" w:rsidRDefault="00973C68" w:rsidP="00973C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Termin świadczenia usługi: od…… do……</w:t>
            </w:r>
          </w:p>
          <w:p w14:paraId="1F5B32A0" w14:textId="77777777" w:rsidR="00973C68" w:rsidRDefault="00973C68" w:rsidP="00973C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ED4D042" w14:textId="1B89A551" w:rsidR="00973C68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2. ………………………………………………</w:t>
            </w:r>
          </w:p>
          <w:p w14:paraId="5C4F2BA1" w14:textId="14B764AD" w:rsidR="00973C68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(nazwa Wykonawcy</w:t>
            </w:r>
            <w:r w:rsidR="00763E53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 xml:space="preserve"> miejsce świadczenia usługi – nazwa i adres)</w:t>
            </w:r>
          </w:p>
          <w:p w14:paraId="1F5DC9C9" w14:textId="12F8E46B" w:rsidR="00973C68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Termin świadczenia usługi: od…… do……</w:t>
            </w:r>
          </w:p>
          <w:p w14:paraId="292A864F" w14:textId="77777777" w:rsidR="00973C68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3D859CB" w14:textId="7B080428" w:rsidR="00973C68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3. ………………………………………………</w:t>
            </w:r>
          </w:p>
          <w:p w14:paraId="4423FACC" w14:textId="215098B5" w:rsidR="00973C68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(nazwa Wykonawcy</w:t>
            </w:r>
            <w:r w:rsidR="00763E53">
              <w:rPr>
                <w:color w:val="000000"/>
              </w:rPr>
              <w:t xml:space="preserve"> i</w:t>
            </w:r>
            <w:r>
              <w:rPr>
                <w:color w:val="000000"/>
              </w:rPr>
              <w:t xml:space="preserve"> miejsce świadczenia usługi – nazwa i adres)</w:t>
            </w:r>
          </w:p>
          <w:p w14:paraId="609D4D66" w14:textId="0284DB20" w:rsidR="00973C68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Termin świadczenia usługi: od…… do</w:t>
            </w:r>
          </w:p>
          <w:p w14:paraId="554E8698" w14:textId="6D732C0B" w:rsidR="00973C68" w:rsidRPr="001D740A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…………………………………………………….</w:t>
            </w:r>
          </w:p>
        </w:tc>
        <w:tc>
          <w:tcPr>
            <w:tcW w:w="2976" w:type="dxa"/>
          </w:tcPr>
          <w:p w14:paraId="408E5B92" w14:textId="77777777" w:rsidR="00973C68" w:rsidRPr="001D740A" w:rsidRDefault="00973C68" w:rsidP="00C0373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43AD6391" w14:textId="77777777" w:rsidR="00C03733" w:rsidRDefault="00C03733" w:rsidP="00C03733">
      <w:pPr>
        <w:spacing w:line="360" w:lineRule="auto"/>
        <w:jc w:val="both"/>
      </w:pPr>
    </w:p>
    <w:p w14:paraId="1CF5E0B4" w14:textId="77777777" w:rsidR="00C03733" w:rsidRDefault="00C03733" w:rsidP="00C03733">
      <w:pPr>
        <w:spacing w:line="360" w:lineRule="auto"/>
        <w:jc w:val="both"/>
      </w:pPr>
    </w:p>
    <w:p w14:paraId="628B5E9E" w14:textId="5E75F6C3" w:rsidR="00C03733" w:rsidRPr="00973C68" w:rsidRDefault="00973C68" w:rsidP="00973C68">
      <w:pPr>
        <w:tabs>
          <w:tab w:val="left" w:pos="5040"/>
        </w:tabs>
        <w:rPr>
          <w:color w:val="FF0000"/>
        </w:rPr>
      </w:pPr>
      <w:r w:rsidRPr="00973C68">
        <w:rPr>
          <w:color w:val="FF0000"/>
        </w:rPr>
        <w:t xml:space="preserve">Dokument należy sporządzić w postaci elektronicznej i podpisać kwalifikowanym podpisem elektronicznym </w:t>
      </w:r>
    </w:p>
    <w:p w14:paraId="17B9B81B" w14:textId="77777777" w:rsidR="00C03733" w:rsidRPr="00484E37" w:rsidRDefault="00C03733" w:rsidP="00C03733"/>
    <w:p w14:paraId="4AD89C14" w14:textId="77777777" w:rsidR="00821C80" w:rsidRPr="00C03733" w:rsidRDefault="00821C80" w:rsidP="00C03733"/>
    <w:sectPr w:rsidR="00821C80" w:rsidRPr="00C03733" w:rsidSect="00C037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254615" w14:textId="77777777" w:rsidR="00B07808" w:rsidRDefault="00B07808">
      <w:r>
        <w:separator/>
      </w:r>
    </w:p>
  </w:endnote>
  <w:endnote w:type="continuationSeparator" w:id="0">
    <w:p w14:paraId="22D1BC41" w14:textId="77777777" w:rsidR="00B07808" w:rsidRDefault="00B07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01CC8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3D129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6DC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08CC50" w14:textId="77777777" w:rsidR="00821C80" w:rsidRDefault="00821C80">
    <w:pPr>
      <w:pStyle w:val="Stopka"/>
      <w:tabs>
        <w:tab w:val="clear" w:pos="4536"/>
      </w:tabs>
      <w:jc w:val="center"/>
    </w:pPr>
  </w:p>
  <w:p w14:paraId="3592F47A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178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178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9390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2DF5E6" w14:textId="77777777" w:rsidR="00821C80" w:rsidRDefault="00821C80">
    <w:pPr>
      <w:pStyle w:val="Stopka"/>
      <w:tabs>
        <w:tab w:val="clear" w:pos="4536"/>
      </w:tabs>
      <w:jc w:val="center"/>
    </w:pPr>
  </w:p>
  <w:p w14:paraId="2B3F340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45219" w14:textId="77777777" w:rsidR="00B07808" w:rsidRDefault="00B07808">
      <w:r>
        <w:separator/>
      </w:r>
    </w:p>
  </w:footnote>
  <w:footnote w:type="continuationSeparator" w:id="0">
    <w:p w14:paraId="6CE39DB9" w14:textId="77777777" w:rsidR="00B07808" w:rsidRDefault="00B07808">
      <w:r>
        <w:continuationSeparator/>
      </w:r>
    </w:p>
  </w:footnote>
  <w:footnote w:id="1">
    <w:p w14:paraId="1E1A94D7" w14:textId="77777777" w:rsidR="00973C68" w:rsidRDefault="00973C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60791">
        <w:t>Należy podać podstawę do dysponowania osobami wskazanymi w wykazie, np. umowa o pracę, umowa zlecenie,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</w:p>
    <w:p w14:paraId="5E5FCD2B" w14:textId="4897311A" w:rsidR="00973C68" w:rsidRDefault="00973C68">
      <w:pPr>
        <w:pStyle w:val="Tekstprzypisudolnego"/>
      </w:pPr>
      <w:r>
        <w:t xml:space="preserve">2 należy podać wszystkie informacje, pozwalające jednoznacznie stwierdzić czy wykonawca spełnia warunek określony w </w:t>
      </w:r>
      <w:r w:rsidR="00C10829">
        <w:t>p</w:t>
      </w:r>
      <w:r>
        <w:t>kt 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7F8E4" w14:textId="77777777" w:rsidR="00CA12B4" w:rsidRDefault="00CA12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FA306" w14:textId="77777777" w:rsidR="00CA12B4" w:rsidRDefault="00CA12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97EF3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B0B06"/>
    <w:multiLevelType w:val="hybridMultilevel"/>
    <w:tmpl w:val="6488221C"/>
    <w:lvl w:ilvl="0" w:tplc="0415000F">
      <w:start w:val="2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A0B19"/>
    <w:multiLevelType w:val="hybridMultilevel"/>
    <w:tmpl w:val="24E26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E03033"/>
    <w:multiLevelType w:val="hybridMultilevel"/>
    <w:tmpl w:val="AFB44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F98"/>
    <w:rsid w:val="00084AA9"/>
    <w:rsid w:val="00127B88"/>
    <w:rsid w:val="00167DCC"/>
    <w:rsid w:val="00174CB0"/>
    <w:rsid w:val="00237F98"/>
    <w:rsid w:val="00262142"/>
    <w:rsid w:val="002B4C5C"/>
    <w:rsid w:val="004E070D"/>
    <w:rsid w:val="0060654D"/>
    <w:rsid w:val="007064BA"/>
    <w:rsid w:val="00760791"/>
    <w:rsid w:val="00763E53"/>
    <w:rsid w:val="00821C80"/>
    <w:rsid w:val="00860F90"/>
    <w:rsid w:val="00881F91"/>
    <w:rsid w:val="00903FBA"/>
    <w:rsid w:val="00936CFB"/>
    <w:rsid w:val="009521C0"/>
    <w:rsid w:val="00973C68"/>
    <w:rsid w:val="00997C9D"/>
    <w:rsid w:val="009C3AF6"/>
    <w:rsid w:val="009C437A"/>
    <w:rsid w:val="009E3A14"/>
    <w:rsid w:val="00A477C2"/>
    <w:rsid w:val="00AA594F"/>
    <w:rsid w:val="00AC366B"/>
    <w:rsid w:val="00B07808"/>
    <w:rsid w:val="00B11EA3"/>
    <w:rsid w:val="00B551AF"/>
    <w:rsid w:val="00C03733"/>
    <w:rsid w:val="00C10829"/>
    <w:rsid w:val="00CA12B4"/>
    <w:rsid w:val="00CA65CF"/>
    <w:rsid w:val="00D1780B"/>
    <w:rsid w:val="00D6678F"/>
    <w:rsid w:val="00E004B1"/>
    <w:rsid w:val="00E857E3"/>
    <w:rsid w:val="00F3339D"/>
    <w:rsid w:val="00F730F4"/>
    <w:rsid w:val="00F95AE6"/>
    <w:rsid w:val="00FA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87DF8B"/>
  <w15:chartTrackingRefBased/>
  <w15:docId w15:val="{01E7FDCD-E899-4A13-9B67-4C9E42A21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C03733"/>
  </w:style>
  <w:style w:type="character" w:styleId="Odwoanieprzypisudolnego">
    <w:name w:val="footnote reference"/>
    <w:semiHidden/>
    <w:rsid w:val="00C037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F80B5-B9D6-4A30-B6FA-8293C6694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Lepa</dc:creator>
  <cp:keywords/>
  <cp:lastModifiedBy>Michał Długoń</cp:lastModifiedBy>
  <cp:revision>2</cp:revision>
  <cp:lastPrinted>2000-12-12T17:01:00Z</cp:lastPrinted>
  <dcterms:created xsi:type="dcterms:W3CDTF">2026-04-02T10:51:00Z</dcterms:created>
  <dcterms:modified xsi:type="dcterms:W3CDTF">2026-04-02T10:51:00Z</dcterms:modified>
</cp:coreProperties>
</file>