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2C114" w14:textId="63525583" w:rsidR="006A5DF1" w:rsidRDefault="00A556B7" w:rsidP="006A5DF1">
      <w:pPr>
        <w:spacing w:after="240"/>
        <w:jc w:val="right"/>
        <w:rPr>
          <w:sz w:val="22"/>
          <w:szCs w:val="22"/>
        </w:rPr>
      </w:pPr>
      <w:r w:rsidRPr="00A556B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556B7">
        <w:rPr>
          <w:sz w:val="22"/>
          <w:szCs w:val="22"/>
        </w:rPr>
        <w:t>2026-04-01</w:t>
      </w:r>
    </w:p>
    <w:p w14:paraId="7371ADAD" w14:textId="77777777" w:rsidR="00A556B7" w:rsidRPr="00A556B7" w:rsidRDefault="00A556B7" w:rsidP="006A5DF1">
      <w:pPr>
        <w:rPr>
          <w:b/>
          <w:bCs/>
          <w:sz w:val="22"/>
          <w:szCs w:val="22"/>
        </w:rPr>
      </w:pPr>
      <w:r w:rsidRPr="00A556B7">
        <w:rPr>
          <w:b/>
          <w:bCs/>
          <w:sz w:val="22"/>
          <w:szCs w:val="22"/>
        </w:rPr>
        <w:t>Akademia Górniczo - Hutnicza</w:t>
      </w:r>
    </w:p>
    <w:p w14:paraId="616688F8" w14:textId="77777777" w:rsidR="00A556B7" w:rsidRPr="00A556B7" w:rsidRDefault="00A556B7" w:rsidP="006A5DF1">
      <w:pPr>
        <w:rPr>
          <w:b/>
          <w:bCs/>
          <w:sz w:val="22"/>
          <w:szCs w:val="22"/>
        </w:rPr>
      </w:pPr>
      <w:r w:rsidRPr="00A556B7">
        <w:rPr>
          <w:b/>
          <w:bCs/>
          <w:sz w:val="22"/>
          <w:szCs w:val="22"/>
        </w:rPr>
        <w:t>im. Stanisława Staszica w Krakowie</w:t>
      </w:r>
    </w:p>
    <w:p w14:paraId="3C65FA60" w14:textId="35A18D0D" w:rsidR="006A5DF1" w:rsidRPr="00D91931" w:rsidRDefault="00A556B7" w:rsidP="006A5DF1">
      <w:pPr>
        <w:rPr>
          <w:b/>
          <w:bCs/>
          <w:sz w:val="22"/>
          <w:szCs w:val="22"/>
        </w:rPr>
      </w:pPr>
      <w:r w:rsidRPr="00A556B7">
        <w:rPr>
          <w:b/>
          <w:bCs/>
          <w:sz w:val="22"/>
          <w:szCs w:val="22"/>
        </w:rPr>
        <w:t>Dział Zamówień Publicznych</w:t>
      </w:r>
    </w:p>
    <w:p w14:paraId="2F43141C" w14:textId="1B11E9EA" w:rsidR="006A5DF1" w:rsidRPr="00BD5546" w:rsidRDefault="00A556B7" w:rsidP="006A5DF1">
      <w:pPr>
        <w:rPr>
          <w:sz w:val="22"/>
          <w:szCs w:val="22"/>
        </w:rPr>
      </w:pPr>
      <w:r w:rsidRPr="00A556B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556B7">
        <w:rPr>
          <w:sz w:val="22"/>
          <w:szCs w:val="22"/>
        </w:rPr>
        <w:t>30</w:t>
      </w:r>
    </w:p>
    <w:p w14:paraId="3B674AD7" w14:textId="6D09FA81" w:rsidR="006A5DF1" w:rsidRPr="00BD5546" w:rsidRDefault="00A556B7" w:rsidP="006A5DF1">
      <w:pPr>
        <w:rPr>
          <w:sz w:val="22"/>
          <w:szCs w:val="22"/>
        </w:rPr>
      </w:pPr>
      <w:r w:rsidRPr="00A556B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556B7">
        <w:rPr>
          <w:sz w:val="22"/>
          <w:szCs w:val="22"/>
        </w:rPr>
        <w:t>Kraków</w:t>
      </w:r>
    </w:p>
    <w:p w14:paraId="04AEFDB0" w14:textId="747DEEC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B4052D" w:rsidRPr="00B4052D">
        <w:rPr>
          <w:b/>
          <w:bCs/>
          <w:sz w:val="22"/>
          <w:szCs w:val="22"/>
        </w:rPr>
        <w:t xml:space="preserve"> </w:t>
      </w:r>
      <w:r w:rsidR="00B4052D" w:rsidRPr="00A556B7">
        <w:rPr>
          <w:b/>
          <w:bCs/>
          <w:sz w:val="22"/>
          <w:szCs w:val="22"/>
        </w:rPr>
        <w:t>KC-DE-zp.25.68.2026</w:t>
      </w:r>
      <w:r w:rsidRPr="00D91931">
        <w:rPr>
          <w:sz w:val="22"/>
          <w:szCs w:val="22"/>
        </w:rPr>
        <w:tab/>
        <w:t xml:space="preserve"> </w:t>
      </w:r>
    </w:p>
    <w:p w14:paraId="48470BC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9B85A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163C9B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C3D333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2E37DE2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C610EF5" w14:textId="6B9CCACB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556B7" w:rsidRPr="00A556B7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556B7" w:rsidRPr="00A556B7">
        <w:rPr>
          <w:b/>
          <w:bCs/>
          <w:sz w:val="22"/>
          <w:szCs w:val="22"/>
        </w:rPr>
        <w:t>Budowa budynku pomocniczego  (ochrony zdrowia) przy ul. Czarnowiejskiej 50A - KC-DE-zp.25.68.2026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556B7" w:rsidRPr="00A556B7">
        <w:rPr>
          <w:b/>
          <w:sz w:val="22"/>
          <w:szCs w:val="22"/>
        </w:rPr>
        <w:t>KC-DE-zp.25.68.2026</w:t>
      </w:r>
      <w:r w:rsidRPr="006A5DF1">
        <w:rPr>
          <w:b/>
          <w:sz w:val="22"/>
          <w:szCs w:val="22"/>
        </w:rPr>
        <w:t>.</w:t>
      </w:r>
    </w:p>
    <w:p w14:paraId="1287AE44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t.j.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556B7" w:rsidRPr="006A5DF1" w14:paraId="4F30DC23" w14:textId="77777777" w:rsidTr="00354C36">
        <w:tc>
          <w:tcPr>
            <w:tcW w:w="9356" w:type="dxa"/>
          </w:tcPr>
          <w:p w14:paraId="3610FD21" w14:textId="78B1A42D" w:rsidR="00A556B7" w:rsidRDefault="00B4052D" w:rsidP="00354C3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1:</w:t>
            </w:r>
          </w:p>
          <w:p w14:paraId="4F7CDBA5" w14:textId="77777777" w:rsidR="00B4052D" w:rsidRPr="006A5DF1" w:rsidRDefault="00B4052D" w:rsidP="00354C3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DA3B35E" w14:textId="77777777" w:rsidR="00A556B7" w:rsidRPr="00A556B7" w:rsidRDefault="00A556B7" w:rsidP="00354C3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556B7">
              <w:rPr>
                <w:sz w:val="22"/>
                <w:szCs w:val="22"/>
              </w:rPr>
              <w:t xml:space="preserve">Dzień dobry, </w:t>
            </w:r>
          </w:p>
          <w:p w14:paraId="40AE3EE2" w14:textId="77777777" w:rsidR="00A556B7" w:rsidRDefault="00A556B7" w:rsidP="00354C3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556B7">
              <w:rPr>
                <w:sz w:val="22"/>
                <w:szCs w:val="22"/>
              </w:rPr>
              <w:t>w dokumentach postępowania nie widzimy dokumentacji projektowej. Gdzie można ją znaleźć?</w:t>
            </w:r>
          </w:p>
          <w:p w14:paraId="45085340" w14:textId="77777777" w:rsidR="00B4052D" w:rsidRPr="00A556B7" w:rsidRDefault="00B4052D" w:rsidP="00354C3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68EAA0F" w14:textId="4400CBBD" w:rsidR="00A556B7" w:rsidRDefault="00A556B7" w:rsidP="00354C3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 </w:t>
            </w:r>
            <w:r w:rsidR="00B4052D">
              <w:rPr>
                <w:b/>
                <w:bCs/>
                <w:sz w:val="22"/>
                <w:szCs w:val="22"/>
              </w:rPr>
              <w:t>1:</w:t>
            </w:r>
          </w:p>
          <w:p w14:paraId="05F5B45E" w14:textId="77777777" w:rsidR="00B4052D" w:rsidRDefault="00B4052D" w:rsidP="00354C3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F4A505D" w14:textId="1BBFA690" w:rsidR="00B4052D" w:rsidRDefault="000C553D" w:rsidP="00354C3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</w:t>
            </w:r>
            <w:r w:rsidRPr="000C553D">
              <w:rPr>
                <w:b/>
                <w:bCs/>
                <w:sz w:val="22"/>
                <w:szCs w:val="22"/>
              </w:rPr>
              <w:t>amawiający</w:t>
            </w:r>
            <w:r w:rsidR="002F03AD">
              <w:rPr>
                <w:b/>
                <w:bCs/>
                <w:sz w:val="22"/>
                <w:szCs w:val="22"/>
              </w:rPr>
              <w:t xml:space="preserve"> informuje</w:t>
            </w:r>
            <w:r w:rsidRPr="000C553D">
              <w:rPr>
                <w:b/>
                <w:bCs/>
                <w:sz w:val="22"/>
                <w:szCs w:val="22"/>
              </w:rPr>
              <w:t xml:space="preserve">, iż dokumentacja projektowa dla przedmiotowego postępowania umieszczona jest pod linkiem wskazanym </w:t>
            </w:r>
            <w:r>
              <w:rPr>
                <w:b/>
                <w:bCs/>
                <w:sz w:val="22"/>
                <w:szCs w:val="22"/>
              </w:rPr>
              <w:t>w pkt 4.1</w:t>
            </w:r>
            <w:r w:rsidRPr="000C553D">
              <w:rPr>
                <w:b/>
                <w:bCs/>
                <w:sz w:val="22"/>
                <w:szCs w:val="22"/>
              </w:rPr>
              <w:t xml:space="preserve"> Specyfikacji Warunków Zamówienia.</w:t>
            </w:r>
          </w:p>
          <w:p w14:paraId="0F73DD82" w14:textId="77777777" w:rsidR="00B4052D" w:rsidRPr="006A5DF1" w:rsidRDefault="00B4052D" w:rsidP="00354C3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A1EEB2C" w14:textId="502652F6" w:rsidR="00A556B7" w:rsidRPr="00A556B7" w:rsidRDefault="00A556B7" w:rsidP="00354C3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9E022B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7ABAC" w14:textId="77777777" w:rsidR="008402DA" w:rsidRDefault="008402DA">
      <w:r>
        <w:separator/>
      </w:r>
    </w:p>
  </w:endnote>
  <w:endnote w:type="continuationSeparator" w:id="0">
    <w:p w14:paraId="0A4FFBCB" w14:textId="77777777" w:rsidR="008402DA" w:rsidRDefault="00840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3152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DFE85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1938A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8756CEF">
        <v:line id="_x0000_s1025" style="position:absolute;left:0;text-align:left;z-index:251657728" from="-3.85pt,8.75pt" to="455.15pt,8.75pt"/>
      </w:pict>
    </w:r>
  </w:p>
  <w:p w14:paraId="3925CEC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C266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A9B75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EBB630" w14:textId="77777777" w:rsidR="006D4AB3" w:rsidRDefault="006D4AB3">
    <w:pPr>
      <w:pStyle w:val="Stopka"/>
      <w:tabs>
        <w:tab w:val="clear" w:pos="4536"/>
        <w:tab w:val="left" w:pos="6237"/>
      </w:tabs>
    </w:pPr>
  </w:p>
  <w:p w14:paraId="19B915A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D0675" w14:textId="77777777" w:rsidR="008402DA" w:rsidRDefault="008402DA">
      <w:r>
        <w:separator/>
      </w:r>
    </w:p>
  </w:footnote>
  <w:footnote w:type="continuationSeparator" w:id="0">
    <w:p w14:paraId="2B00E7F4" w14:textId="77777777" w:rsidR="008402DA" w:rsidRDefault="00840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BA033" w14:textId="77777777" w:rsidR="00A556B7" w:rsidRDefault="00A556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FB794" w14:textId="77777777" w:rsidR="00A556B7" w:rsidRDefault="00A556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A650" w14:textId="77777777" w:rsidR="00A556B7" w:rsidRDefault="00A556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5510164">
    <w:abstractNumId w:val="3"/>
  </w:num>
  <w:num w:numId="2" w16cid:durableId="419762129">
    <w:abstractNumId w:val="6"/>
  </w:num>
  <w:num w:numId="3" w16cid:durableId="128136775">
    <w:abstractNumId w:val="2"/>
  </w:num>
  <w:num w:numId="4" w16cid:durableId="1964456835">
    <w:abstractNumId w:val="5"/>
  </w:num>
  <w:num w:numId="5" w16cid:durableId="1186210352">
    <w:abstractNumId w:val="0"/>
  </w:num>
  <w:num w:numId="6" w16cid:durableId="960383426">
    <w:abstractNumId w:val="1"/>
  </w:num>
  <w:num w:numId="7" w16cid:durableId="13216203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4AF4"/>
    <w:rsid w:val="00031374"/>
    <w:rsid w:val="000A1097"/>
    <w:rsid w:val="000C553D"/>
    <w:rsid w:val="000E2A8F"/>
    <w:rsid w:val="0012774F"/>
    <w:rsid w:val="00144B7A"/>
    <w:rsid w:val="00180C6E"/>
    <w:rsid w:val="0029606A"/>
    <w:rsid w:val="002C6A48"/>
    <w:rsid w:val="002F03AD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402DA"/>
    <w:rsid w:val="00864538"/>
    <w:rsid w:val="00870F9F"/>
    <w:rsid w:val="008804B6"/>
    <w:rsid w:val="00897AB0"/>
    <w:rsid w:val="008A3553"/>
    <w:rsid w:val="009F4AF4"/>
    <w:rsid w:val="00A556B7"/>
    <w:rsid w:val="00A905AC"/>
    <w:rsid w:val="00B127E1"/>
    <w:rsid w:val="00B4052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F7404B"/>
  <w15:chartTrackingRefBased/>
  <w15:docId w15:val="{09A9D550-671F-48F6-BD82-1F4E0D0E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111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4</cp:revision>
  <cp:lastPrinted>2001-02-10T14:28:00Z</cp:lastPrinted>
  <dcterms:created xsi:type="dcterms:W3CDTF">2026-04-01T04:49:00Z</dcterms:created>
  <dcterms:modified xsi:type="dcterms:W3CDTF">2026-04-01T06:40:00Z</dcterms:modified>
</cp:coreProperties>
</file>