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6D31A" w14:textId="711829EB" w:rsidR="00963479" w:rsidRPr="00CD0E96" w:rsidRDefault="00963479" w:rsidP="00963479">
      <w:pPr>
        <w:pStyle w:val="Nagwek1"/>
        <w:jc w:val="right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 xml:space="preserve">Załącznik nr </w:t>
      </w:r>
      <w:r w:rsidR="00B0423C" w:rsidRPr="00CD0E96">
        <w:rPr>
          <w:rFonts w:ascii="Verdana" w:hAnsi="Verdana"/>
          <w:sz w:val="18"/>
          <w:szCs w:val="18"/>
        </w:rPr>
        <w:t>3</w:t>
      </w:r>
    </w:p>
    <w:p w14:paraId="5319C86C" w14:textId="77777777" w:rsidR="008D0E2B" w:rsidRPr="00CD0E96" w:rsidRDefault="008D0E2B" w:rsidP="00963479">
      <w:pPr>
        <w:pStyle w:val="Nagwek1"/>
        <w:rPr>
          <w:rFonts w:ascii="Verdana" w:hAnsi="Verdana"/>
          <w:sz w:val="18"/>
          <w:szCs w:val="18"/>
        </w:rPr>
      </w:pPr>
    </w:p>
    <w:p w14:paraId="1696D31C" w14:textId="1F2AACA8" w:rsidR="00963479" w:rsidRPr="00CD0E96" w:rsidRDefault="00963479" w:rsidP="00963479">
      <w:pPr>
        <w:pStyle w:val="Nagwek1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>WZÓR UMOWY O ŚWIADCZENIE USŁUG</w:t>
      </w:r>
    </w:p>
    <w:p w14:paraId="1696D31D" w14:textId="5FC33B1D" w:rsidR="00963479" w:rsidRPr="00CD0E96" w:rsidRDefault="00963479" w:rsidP="00963479">
      <w:pPr>
        <w:jc w:val="center"/>
        <w:rPr>
          <w:rFonts w:ascii="Verdana" w:hAnsi="Verdana"/>
          <w:b/>
          <w:i/>
          <w:sz w:val="18"/>
          <w:szCs w:val="18"/>
        </w:rPr>
      </w:pPr>
    </w:p>
    <w:p w14:paraId="3CE8D9B2" w14:textId="77777777" w:rsidR="00F055BD" w:rsidRPr="00CD0E96" w:rsidRDefault="00F055BD" w:rsidP="00F055BD">
      <w:pPr>
        <w:pStyle w:val="Tekstpodstawowywcity"/>
        <w:spacing w:after="0"/>
        <w:ind w:left="0"/>
        <w:jc w:val="both"/>
        <w:rPr>
          <w:rFonts w:ascii="Verdana" w:hAnsi="Verdana"/>
          <w:sz w:val="18"/>
          <w:szCs w:val="18"/>
          <w:lang w:val="pl-PL"/>
        </w:rPr>
      </w:pPr>
      <w:r w:rsidRPr="00CD0E96">
        <w:rPr>
          <w:rFonts w:ascii="Verdana" w:hAnsi="Verdana"/>
          <w:sz w:val="18"/>
          <w:szCs w:val="18"/>
          <w:lang w:val="pl-PL"/>
        </w:rPr>
        <w:t xml:space="preserve">Zawarta w Krakowie w wyniku przeprowadzonego postępowania o zamówienie publiczne </w:t>
      </w:r>
      <w:r w:rsidRPr="00CD0E96">
        <w:rPr>
          <w:rFonts w:ascii="Verdana" w:hAnsi="Verdana"/>
          <w:sz w:val="18"/>
          <w:szCs w:val="18"/>
          <w:lang w:val="pl-PL"/>
        </w:rPr>
        <w:br/>
        <w:t xml:space="preserve">w trybie </w:t>
      </w:r>
      <w:r w:rsidRPr="00CD0E96">
        <w:rPr>
          <w:rFonts w:ascii="Verdana" w:hAnsi="Verdana"/>
          <w:b/>
          <w:bCs/>
          <w:sz w:val="18"/>
          <w:szCs w:val="18"/>
          <w:lang w:val="pl-PL"/>
        </w:rPr>
        <w:t>podstawowym bez negocjacji</w:t>
      </w:r>
      <w:r w:rsidRPr="00CD0E96">
        <w:rPr>
          <w:rFonts w:ascii="Verdana" w:hAnsi="Verdana"/>
          <w:sz w:val="18"/>
          <w:szCs w:val="18"/>
          <w:lang w:val="pl-PL"/>
        </w:rPr>
        <w:t xml:space="preserve"> pomiędzy:</w:t>
      </w:r>
    </w:p>
    <w:p w14:paraId="4BF4579B" w14:textId="77777777" w:rsidR="00F055BD" w:rsidRPr="00CD0E96" w:rsidRDefault="00F055BD" w:rsidP="00F055BD">
      <w:pPr>
        <w:pStyle w:val="Tekstpodstawowywcity"/>
        <w:spacing w:after="0"/>
        <w:ind w:left="0"/>
        <w:jc w:val="both"/>
        <w:rPr>
          <w:rFonts w:ascii="Verdana" w:hAnsi="Verdana"/>
          <w:sz w:val="18"/>
          <w:szCs w:val="18"/>
          <w:lang w:val="pl-PL"/>
        </w:rPr>
      </w:pPr>
      <w:r w:rsidRPr="00CD0E96">
        <w:rPr>
          <w:rFonts w:ascii="Verdana" w:hAnsi="Verdana"/>
          <w:b/>
          <w:sz w:val="18"/>
          <w:szCs w:val="18"/>
          <w:lang w:val="pl-PL"/>
        </w:rPr>
        <w:t xml:space="preserve">Akademią Górniczo-Hutniczą im. Stanisława Staszica w Krakowie al. Mickiewicza 30, </w:t>
      </w:r>
      <w:r w:rsidRPr="00CD0E96">
        <w:rPr>
          <w:rFonts w:ascii="Verdana" w:hAnsi="Verdana"/>
          <w:b/>
          <w:sz w:val="18"/>
          <w:szCs w:val="18"/>
          <w:lang w:val="pl-PL"/>
        </w:rPr>
        <w:br/>
        <w:t>30-059 Kraków</w:t>
      </w:r>
      <w:r w:rsidRPr="00CD0E96">
        <w:rPr>
          <w:rFonts w:ascii="Verdana" w:hAnsi="Verdana"/>
          <w:sz w:val="18"/>
          <w:szCs w:val="18"/>
          <w:lang w:val="pl-PL"/>
        </w:rPr>
        <w:t xml:space="preserve">  </w:t>
      </w:r>
      <w:r w:rsidRPr="00CD0E96">
        <w:rPr>
          <w:rFonts w:ascii="Verdana" w:hAnsi="Verdana"/>
          <w:b/>
          <w:bCs/>
          <w:sz w:val="18"/>
          <w:szCs w:val="18"/>
          <w:lang w:val="pl-PL"/>
        </w:rPr>
        <w:t>NIP 6750001923</w:t>
      </w:r>
    </w:p>
    <w:p w14:paraId="77D1BC42" w14:textId="77777777" w:rsidR="00F055BD" w:rsidRPr="00CD0E96" w:rsidRDefault="00F055BD" w:rsidP="00F055BD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>Wydział/inna jednostka .........................................................................................</w:t>
      </w:r>
    </w:p>
    <w:p w14:paraId="44301FD8" w14:textId="77777777" w:rsidR="00F055BD" w:rsidRPr="00CD0E96" w:rsidRDefault="00F055BD" w:rsidP="00F055BD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>reprezentowaną przez:</w:t>
      </w:r>
    </w:p>
    <w:p w14:paraId="054282A8" w14:textId="77777777" w:rsidR="00F055BD" w:rsidRPr="00CD0E96" w:rsidRDefault="00F055BD" w:rsidP="00F055BD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>Dziekana Wydziału /Kierownika Jednostki/.............................................................</w:t>
      </w:r>
    </w:p>
    <w:p w14:paraId="1696D327" w14:textId="77777777" w:rsidR="00963479" w:rsidRPr="00CD0E96" w:rsidRDefault="00963479" w:rsidP="00963479">
      <w:pPr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 xml:space="preserve">zwaną dalej </w:t>
      </w:r>
      <w:r w:rsidRPr="00CD0E96">
        <w:rPr>
          <w:rFonts w:ascii="Verdana" w:hAnsi="Verdana"/>
          <w:b/>
          <w:sz w:val="18"/>
          <w:szCs w:val="18"/>
        </w:rPr>
        <w:t>ZLECENIODAWCĄ</w:t>
      </w:r>
    </w:p>
    <w:p w14:paraId="1696D328" w14:textId="77777777" w:rsidR="00963479" w:rsidRPr="00CD0E96" w:rsidRDefault="00963479" w:rsidP="00963479">
      <w:pPr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>a</w:t>
      </w:r>
    </w:p>
    <w:p w14:paraId="1696D329" w14:textId="43A828BB" w:rsidR="00963479" w:rsidRPr="00CD0E96" w:rsidRDefault="00963479" w:rsidP="00963479">
      <w:pPr>
        <w:pStyle w:val="Tekstpodstawowy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</w:t>
      </w:r>
    </w:p>
    <w:p w14:paraId="1696D32A" w14:textId="77777777" w:rsidR="00963479" w:rsidRPr="00CD0E96" w:rsidRDefault="00963479" w:rsidP="00963479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 xml:space="preserve">/nazwa i siedziba firmy lub osoby prowadzącej działalność gospodarczą oraz jej adres/. </w:t>
      </w:r>
    </w:p>
    <w:p w14:paraId="1696D32B" w14:textId="77777777" w:rsidR="00963479" w:rsidRPr="00CD0E96" w:rsidRDefault="00963479" w:rsidP="00963479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>reprezentowaną przez:</w:t>
      </w:r>
    </w:p>
    <w:p w14:paraId="1696D32C" w14:textId="1B71788D" w:rsidR="00963479" w:rsidRPr="00CD0E96" w:rsidRDefault="00963479" w:rsidP="00963479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</w:t>
      </w:r>
    </w:p>
    <w:p w14:paraId="1696D32D" w14:textId="77777777" w:rsidR="00963479" w:rsidRDefault="00963479" w:rsidP="00963479">
      <w:pPr>
        <w:jc w:val="both"/>
        <w:rPr>
          <w:rFonts w:ascii="Verdana" w:hAnsi="Verdana"/>
          <w:b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 xml:space="preserve">zwanym dalej </w:t>
      </w:r>
      <w:r w:rsidRPr="00CD0E96">
        <w:rPr>
          <w:rFonts w:ascii="Verdana" w:hAnsi="Verdana"/>
          <w:b/>
          <w:sz w:val="18"/>
          <w:szCs w:val="18"/>
        </w:rPr>
        <w:t>ZLECENIOBIORCĄ</w:t>
      </w:r>
    </w:p>
    <w:p w14:paraId="2E7EE4F9" w14:textId="77777777" w:rsidR="006B117F" w:rsidRDefault="006B117F" w:rsidP="00963479">
      <w:pPr>
        <w:jc w:val="both"/>
        <w:rPr>
          <w:rFonts w:ascii="Verdana" w:hAnsi="Verdana"/>
          <w:b/>
          <w:sz w:val="18"/>
          <w:szCs w:val="18"/>
        </w:rPr>
      </w:pPr>
    </w:p>
    <w:p w14:paraId="380FD77A" w14:textId="77777777" w:rsidR="006B117F" w:rsidRPr="00CD0E96" w:rsidRDefault="006B117F" w:rsidP="00963479">
      <w:pPr>
        <w:jc w:val="both"/>
        <w:rPr>
          <w:rFonts w:ascii="Verdana" w:hAnsi="Verdana"/>
          <w:sz w:val="18"/>
          <w:szCs w:val="18"/>
        </w:rPr>
      </w:pPr>
    </w:p>
    <w:p w14:paraId="1696D32F" w14:textId="77777777" w:rsidR="00963479" w:rsidRPr="00CD0E96" w:rsidRDefault="00963479" w:rsidP="00963479">
      <w:pPr>
        <w:jc w:val="center"/>
        <w:rPr>
          <w:rFonts w:ascii="Verdana" w:hAnsi="Verdana"/>
          <w:b/>
          <w:bCs/>
          <w:sz w:val="18"/>
          <w:szCs w:val="18"/>
        </w:rPr>
      </w:pPr>
      <w:r w:rsidRPr="00CD0E96">
        <w:rPr>
          <w:rFonts w:ascii="Verdana" w:hAnsi="Verdana"/>
          <w:b/>
          <w:bCs/>
          <w:sz w:val="18"/>
          <w:szCs w:val="18"/>
        </w:rPr>
        <w:t>§ 1</w:t>
      </w:r>
    </w:p>
    <w:p w14:paraId="5D1544E9" w14:textId="77777777" w:rsidR="0074392A" w:rsidRPr="00CD0E96" w:rsidRDefault="00963479" w:rsidP="00AC5A7B">
      <w:pPr>
        <w:pStyle w:val="Tekstpodstawowy"/>
        <w:jc w:val="both"/>
        <w:rPr>
          <w:rFonts w:ascii="Verdana" w:hAnsi="Verdana" w:cs="Arial"/>
          <w:b/>
          <w:bCs/>
          <w:kern w:val="2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 xml:space="preserve">1. Przedmiotem umowy </w:t>
      </w:r>
      <w:r w:rsidR="000E7251" w:rsidRPr="00CD0E96">
        <w:rPr>
          <w:rFonts w:ascii="Verdana" w:hAnsi="Verdana"/>
          <w:sz w:val="18"/>
          <w:szCs w:val="18"/>
        </w:rPr>
        <w:t xml:space="preserve">jest </w:t>
      </w:r>
      <w:r w:rsidR="0074392A" w:rsidRPr="00CD0E96">
        <w:rPr>
          <w:rFonts w:ascii="Verdana" w:hAnsi="Verdana" w:cs="Arial"/>
          <w:b/>
          <w:bCs/>
          <w:kern w:val="2"/>
          <w:sz w:val="18"/>
          <w:szCs w:val="18"/>
        </w:rPr>
        <w:t>Usługa restauracyjna podczas SELECT SPRING SEMINAR 2026 w dniach 05-07/05/2026 r. - KC-DE-zp.25.115.2026</w:t>
      </w:r>
    </w:p>
    <w:p w14:paraId="149119CF" w14:textId="1DD059E4" w:rsidR="00AC5A7B" w:rsidRPr="00CD0E96" w:rsidRDefault="00963479" w:rsidP="00AC5A7B">
      <w:pPr>
        <w:pStyle w:val="Tekstpodstawowy"/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>2. Szczegółowy opis przedmiotu zamówienia znajduje się w załączniku nr 1 do niniejszej umowy</w:t>
      </w:r>
      <w:r w:rsidR="003C4C83" w:rsidRPr="00CD0E96">
        <w:rPr>
          <w:rFonts w:ascii="Verdana" w:hAnsi="Verdana"/>
          <w:sz w:val="18"/>
          <w:szCs w:val="18"/>
        </w:rPr>
        <w:t xml:space="preserve"> – </w:t>
      </w:r>
      <w:r w:rsidR="004E02C9" w:rsidRPr="00CD0E96">
        <w:rPr>
          <w:rFonts w:ascii="Verdana" w:hAnsi="Verdana"/>
          <w:sz w:val="18"/>
          <w:szCs w:val="18"/>
        </w:rPr>
        <w:t xml:space="preserve">opis </w:t>
      </w:r>
      <w:bookmarkStart w:id="0" w:name="_Hlk111707575"/>
      <w:r w:rsidR="004E02C9" w:rsidRPr="00CD0E96">
        <w:rPr>
          <w:rFonts w:ascii="Verdana" w:hAnsi="Verdana"/>
          <w:sz w:val="18"/>
          <w:szCs w:val="18"/>
        </w:rPr>
        <w:t>przedmiotu zamówienia</w:t>
      </w:r>
      <w:r w:rsidR="004E5500" w:rsidRPr="00CD0E96">
        <w:rPr>
          <w:rFonts w:ascii="Verdana" w:hAnsi="Verdana"/>
          <w:sz w:val="18"/>
          <w:szCs w:val="18"/>
        </w:rPr>
        <w:t xml:space="preserve"> SWZ</w:t>
      </w:r>
      <w:r w:rsidR="003C4C83" w:rsidRPr="00CD0E96">
        <w:rPr>
          <w:rFonts w:ascii="Verdana" w:hAnsi="Verdana"/>
          <w:sz w:val="18"/>
          <w:szCs w:val="18"/>
        </w:rPr>
        <w:t xml:space="preserve"> i oferta </w:t>
      </w:r>
      <w:r w:rsidR="0059060C" w:rsidRPr="00CD0E96">
        <w:rPr>
          <w:rFonts w:ascii="Verdana" w:hAnsi="Verdana"/>
          <w:sz w:val="18"/>
          <w:szCs w:val="18"/>
        </w:rPr>
        <w:t>Zleceniobiorcy</w:t>
      </w:r>
      <w:bookmarkEnd w:id="0"/>
      <w:r w:rsidR="00AC5A7B" w:rsidRPr="00CD0E96">
        <w:rPr>
          <w:rFonts w:ascii="Verdana" w:hAnsi="Verdana"/>
          <w:sz w:val="18"/>
          <w:szCs w:val="18"/>
        </w:rPr>
        <w:t>, któr</w:t>
      </w:r>
      <w:r w:rsidR="00A3449D" w:rsidRPr="00CD0E96">
        <w:rPr>
          <w:rFonts w:ascii="Verdana" w:hAnsi="Verdana"/>
          <w:sz w:val="18"/>
          <w:szCs w:val="18"/>
        </w:rPr>
        <w:t>e</w:t>
      </w:r>
      <w:r w:rsidR="00AC5A7B" w:rsidRPr="00CD0E96">
        <w:rPr>
          <w:rFonts w:ascii="Verdana" w:hAnsi="Verdana"/>
          <w:sz w:val="18"/>
          <w:szCs w:val="18"/>
        </w:rPr>
        <w:t xml:space="preserve"> stanowi</w:t>
      </w:r>
      <w:r w:rsidR="00A3449D" w:rsidRPr="00CD0E96">
        <w:rPr>
          <w:rFonts w:ascii="Verdana" w:hAnsi="Verdana"/>
          <w:sz w:val="18"/>
          <w:szCs w:val="18"/>
        </w:rPr>
        <w:t>ą</w:t>
      </w:r>
      <w:r w:rsidR="00AC5A7B" w:rsidRPr="00CD0E96">
        <w:rPr>
          <w:rFonts w:ascii="Verdana" w:hAnsi="Verdana"/>
          <w:sz w:val="18"/>
          <w:szCs w:val="18"/>
        </w:rPr>
        <w:t xml:space="preserve"> integralną cześć </w:t>
      </w:r>
      <w:r w:rsidR="00A3449D" w:rsidRPr="00CD0E96">
        <w:rPr>
          <w:rFonts w:ascii="Verdana" w:hAnsi="Verdana"/>
          <w:sz w:val="18"/>
          <w:szCs w:val="18"/>
        </w:rPr>
        <w:t xml:space="preserve">niniejszej </w:t>
      </w:r>
      <w:r w:rsidR="00AC5A7B" w:rsidRPr="00CD0E96">
        <w:rPr>
          <w:rFonts w:ascii="Verdana" w:hAnsi="Verdana"/>
          <w:sz w:val="18"/>
          <w:szCs w:val="18"/>
        </w:rPr>
        <w:t>umowy.</w:t>
      </w:r>
    </w:p>
    <w:p w14:paraId="1696D331" w14:textId="57C5E34D" w:rsidR="00963479" w:rsidRPr="00CD0E96" w:rsidRDefault="00963479" w:rsidP="00777FE8">
      <w:pPr>
        <w:pStyle w:val="Tekstpodstawowy"/>
        <w:jc w:val="both"/>
        <w:rPr>
          <w:rFonts w:ascii="Verdana" w:hAnsi="Verdana"/>
          <w:sz w:val="18"/>
          <w:szCs w:val="18"/>
        </w:rPr>
      </w:pPr>
    </w:p>
    <w:p w14:paraId="1696D333" w14:textId="475B7C3A" w:rsidR="00963479" w:rsidRPr="00CD0E96" w:rsidRDefault="00963479" w:rsidP="00963479">
      <w:pPr>
        <w:jc w:val="center"/>
        <w:rPr>
          <w:rFonts w:ascii="Verdana" w:hAnsi="Verdana"/>
          <w:b/>
          <w:bCs/>
          <w:sz w:val="18"/>
          <w:szCs w:val="18"/>
        </w:rPr>
      </w:pPr>
      <w:r w:rsidRPr="00CD0E96">
        <w:rPr>
          <w:rFonts w:ascii="Verdana" w:hAnsi="Verdana"/>
          <w:b/>
          <w:bCs/>
          <w:sz w:val="18"/>
          <w:szCs w:val="18"/>
        </w:rPr>
        <w:t>§ 2</w:t>
      </w:r>
    </w:p>
    <w:p w14:paraId="37E13D7D" w14:textId="010ECAF9" w:rsidR="00EC611A" w:rsidRPr="00CD0E96" w:rsidRDefault="003C4C83" w:rsidP="0005627D">
      <w:pPr>
        <w:pStyle w:val="Akapitzlist"/>
        <w:numPr>
          <w:ilvl w:val="0"/>
          <w:numId w:val="43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 xml:space="preserve">Termin realizacji </w:t>
      </w:r>
      <w:r w:rsidR="008C2C63" w:rsidRPr="00CD0E96">
        <w:rPr>
          <w:rFonts w:ascii="Verdana" w:hAnsi="Verdana"/>
          <w:sz w:val="18"/>
          <w:szCs w:val="18"/>
        </w:rPr>
        <w:t>umowy</w:t>
      </w:r>
      <w:r w:rsidRPr="00CD0E96">
        <w:rPr>
          <w:rFonts w:ascii="Verdana" w:hAnsi="Verdana"/>
          <w:sz w:val="18"/>
          <w:szCs w:val="18"/>
        </w:rPr>
        <w:t>:</w:t>
      </w:r>
      <w:r w:rsidR="00974798" w:rsidRPr="00CD0E96">
        <w:rPr>
          <w:rFonts w:ascii="Verdana" w:hAnsi="Verdana"/>
          <w:sz w:val="18"/>
          <w:szCs w:val="18"/>
        </w:rPr>
        <w:t xml:space="preserve"> </w:t>
      </w:r>
      <w:r w:rsidR="0074392A" w:rsidRPr="00CD0E96">
        <w:rPr>
          <w:rFonts w:ascii="Verdana" w:hAnsi="Verdana"/>
          <w:sz w:val="18"/>
          <w:szCs w:val="18"/>
        </w:rPr>
        <w:t>05-07</w:t>
      </w:r>
      <w:r w:rsidR="003B5A98" w:rsidRPr="00CD0E96">
        <w:rPr>
          <w:rFonts w:ascii="Verdana" w:hAnsi="Verdana"/>
          <w:sz w:val="18"/>
          <w:szCs w:val="18"/>
        </w:rPr>
        <w:t>/05/</w:t>
      </w:r>
      <w:r w:rsidR="00A034B2" w:rsidRPr="00CD0E96">
        <w:rPr>
          <w:rFonts w:ascii="Verdana" w:hAnsi="Verdana"/>
          <w:sz w:val="18"/>
          <w:szCs w:val="18"/>
        </w:rPr>
        <w:t>202</w:t>
      </w:r>
      <w:r w:rsidR="0074392A" w:rsidRPr="00CD0E96">
        <w:rPr>
          <w:rFonts w:ascii="Verdana" w:hAnsi="Verdana"/>
          <w:sz w:val="18"/>
          <w:szCs w:val="18"/>
        </w:rPr>
        <w:t>6</w:t>
      </w:r>
      <w:r w:rsidR="00A3449D" w:rsidRPr="00CD0E96">
        <w:rPr>
          <w:rFonts w:ascii="Verdana" w:hAnsi="Verdana"/>
          <w:sz w:val="18"/>
          <w:szCs w:val="18"/>
        </w:rPr>
        <w:t xml:space="preserve"> r.</w:t>
      </w:r>
    </w:p>
    <w:p w14:paraId="0D7CCC3A" w14:textId="586426F2" w:rsidR="0005627D" w:rsidRPr="00CD0E96" w:rsidRDefault="0005627D" w:rsidP="0005627D">
      <w:pPr>
        <w:pStyle w:val="Akapitzlist"/>
        <w:numPr>
          <w:ilvl w:val="0"/>
          <w:numId w:val="43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 xml:space="preserve">Miejsce </w:t>
      </w:r>
      <w:r w:rsidR="00E63531" w:rsidRPr="00CD0E96">
        <w:rPr>
          <w:rFonts w:ascii="Verdana" w:hAnsi="Verdana"/>
          <w:sz w:val="18"/>
          <w:szCs w:val="18"/>
        </w:rPr>
        <w:t>świadczenia usługi</w:t>
      </w:r>
      <w:r w:rsidR="00304DAB" w:rsidRPr="00CD0E96">
        <w:rPr>
          <w:rFonts w:ascii="Verdana" w:hAnsi="Verdana"/>
          <w:sz w:val="18"/>
          <w:szCs w:val="18"/>
        </w:rPr>
        <w:t>: ………………………………………………………………….</w:t>
      </w:r>
    </w:p>
    <w:p w14:paraId="68E5FA28" w14:textId="77777777" w:rsidR="00EC611A" w:rsidRPr="00CD0E96" w:rsidRDefault="00EC611A" w:rsidP="00963479">
      <w:pPr>
        <w:jc w:val="center"/>
        <w:rPr>
          <w:rFonts w:ascii="Verdana" w:hAnsi="Verdana"/>
          <w:sz w:val="18"/>
          <w:szCs w:val="18"/>
          <w:highlight w:val="yellow"/>
        </w:rPr>
      </w:pPr>
    </w:p>
    <w:p w14:paraId="1696D338" w14:textId="6943CB95" w:rsidR="00963479" w:rsidRPr="00CD0E96" w:rsidRDefault="00963479" w:rsidP="00963479">
      <w:pPr>
        <w:jc w:val="center"/>
        <w:rPr>
          <w:rFonts w:ascii="Verdana" w:hAnsi="Verdana"/>
          <w:b/>
          <w:bCs/>
          <w:sz w:val="18"/>
          <w:szCs w:val="18"/>
        </w:rPr>
      </w:pPr>
      <w:r w:rsidRPr="00CD0E96">
        <w:rPr>
          <w:rFonts w:ascii="Verdana" w:hAnsi="Verdana"/>
          <w:b/>
          <w:bCs/>
          <w:sz w:val="18"/>
          <w:szCs w:val="18"/>
        </w:rPr>
        <w:t>§ 3</w:t>
      </w:r>
    </w:p>
    <w:p w14:paraId="2F0C9843" w14:textId="62866B84" w:rsidR="00DA53F2" w:rsidRPr="00CD0E96" w:rsidRDefault="00DA53F2" w:rsidP="00DA53F2">
      <w:pPr>
        <w:pStyle w:val="Akapitzlist"/>
        <w:numPr>
          <w:ilvl w:val="0"/>
          <w:numId w:val="44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 xml:space="preserve">Wynagrodzenie za całość przedmiotu umowy tj. </w:t>
      </w:r>
      <w:r w:rsidR="00CD0E96">
        <w:rPr>
          <w:rFonts w:ascii="Verdana" w:hAnsi="Verdana"/>
          <w:sz w:val="18"/>
          <w:szCs w:val="18"/>
        </w:rPr>
        <w:t>usługę restauracyjną</w:t>
      </w:r>
      <w:r w:rsidRPr="00CD0E96">
        <w:rPr>
          <w:rFonts w:ascii="Verdana" w:hAnsi="Verdana"/>
          <w:sz w:val="18"/>
          <w:szCs w:val="18"/>
        </w:rPr>
        <w:t xml:space="preserve"> w dniach </w:t>
      </w:r>
      <w:r w:rsidR="00CD0E96">
        <w:rPr>
          <w:rFonts w:ascii="Verdana" w:hAnsi="Verdana"/>
          <w:sz w:val="18"/>
          <w:szCs w:val="18"/>
        </w:rPr>
        <w:t>05-07/</w:t>
      </w:r>
      <w:r w:rsidR="00991099" w:rsidRPr="00CD0E96">
        <w:rPr>
          <w:rFonts w:ascii="Verdana" w:hAnsi="Verdana"/>
          <w:sz w:val="18"/>
          <w:szCs w:val="18"/>
        </w:rPr>
        <w:t>05/</w:t>
      </w:r>
      <w:r w:rsidR="00A034B2" w:rsidRPr="00CD0E96">
        <w:rPr>
          <w:rFonts w:ascii="Verdana" w:hAnsi="Verdana"/>
          <w:sz w:val="18"/>
          <w:szCs w:val="18"/>
        </w:rPr>
        <w:t>202</w:t>
      </w:r>
      <w:r w:rsidR="00CD0E96">
        <w:rPr>
          <w:rFonts w:ascii="Verdana" w:hAnsi="Verdana"/>
          <w:sz w:val="18"/>
          <w:szCs w:val="18"/>
        </w:rPr>
        <w:t>6</w:t>
      </w:r>
      <w:r w:rsidRPr="00CD0E96">
        <w:rPr>
          <w:rFonts w:ascii="Verdana" w:hAnsi="Verdana"/>
          <w:sz w:val="18"/>
          <w:szCs w:val="18"/>
        </w:rPr>
        <w:t>r. nie przekroczy kwoty brutto ………….... (słownie: …………….. zł)</w:t>
      </w:r>
      <w:r w:rsidR="00E63531" w:rsidRPr="00CD0E96">
        <w:rPr>
          <w:rFonts w:ascii="Verdana" w:hAnsi="Verdana"/>
          <w:sz w:val="18"/>
          <w:szCs w:val="18"/>
        </w:rPr>
        <w:t>, w tym:</w:t>
      </w:r>
    </w:p>
    <w:p w14:paraId="11D33F5C" w14:textId="5804801C" w:rsidR="001748C7" w:rsidRPr="00CD0E96" w:rsidRDefault="00E63531" w:rsidP="003B5A98">
      <w:pPr>
        <w:pStyle w:val="Nagwek2"/>
        <w:keepNext w:val="0"/>
        <w:keepLines w:val="0"/>
        <w:suppressAutoHyphens/>
        <w:autoSpaceDN w:val="0"/>
        <w:spacing w:before="0"/>
        <w:jc w:val="both"/>
        <w:textAlignment w:val="baseline"/>
        <w:rPr>
          <w:rFonts w:ascii="Verdana" w:hAnsi="Verdana"/>
          <w:color w:val="auto"/>
          <w:sz w:val="18"/>
          <w:szCs w:val="18"/>
        </w:rPr>
      </w:pPr>
      <w:r w:rsidRPr="00CD0E96">
        <w:rPr>
          <w:rFonts w:ascii="Verdana" w:hAnsi="Verdana"/>
          <w:color w:val="auto"/>
          <w:sz w:val="18"/>
          <w:szCs w:val="18"/>
        </w:rPr>
        <w:t>- c</w:t>
      </w:r>
      <w:r w:rsidR="001748C7" w:rsidRPr="00CD0E96">
        <w:rPr>
          <w:rFonts w:ascii="Verdana" w:hAnsi="Verdana"/>
          <w:color w:val="auto"/>
          <w:sz w:val="18"/>
          <w:szCs w:val="18"/>
        </w:rPr>
        <w:t xml:space="preserve">ena brutto za </w:t>
      </w:r>
      <w:r w:rsidRPr="00CD0E96">
        <w:rPr>
          <w:rFonts w:ascii="Verdana" w:hAnsi="Verdana"/>
          <w:color w:val="auto"/>
          <w:sz w:val="18"/>
          <w:szCs w:val="18"/>
        </w:rPr>
        <w:t xml:space="preserve">obiad </w:t>
      </w:r>
      <w:r w:rsidR="001748C7" w:rsidRPr="00CD0E96">
        <w:rPr>
          <w:rFonts w:ascii="Verdana" w:hAnsi="Verdana"/>
          <w:color w:val="auto"/>
          <w:sz w:val="18"/>
          <w:szCs w:val="18"/>
        </w:rPr>
        <w:t>dla 1 osoby za 1 dzień: …………….. PLN</w:t>
      </w:r>
      <w:r w:rsidRPr="00CD0E96">
        <w:rPr>
          <w:rFonts w:ascii="Verdana" w:hAnsi="Verdana"/>
          <w:color w:val="auto"/>
          <w:sz w:val="18"/>
          <w:szCs w:val="18"/>
        </w:rPr>
        <w:t xml:space="preserve"> </w:t>
      </w:r>
    </w:p>
    <w:p w14:paraId="0E81E4DA" w14:textId="60919BEC" w:rsidR="00E63531" w:rsidRPr="00CD0E96" w:rsidRDefault="00E63531" w:rsidP="00E63531">
      <w:pPr>
        <w:rPr>
          <w:rFonts w:ascii="Verdana" w:eastAsiaTheme="majorEastAsia" w:hAnsi="Verdana" w:cstheme="majorBidi"/>
          <w:sz w:val="18"/>
          <w:szCs w:val="18"/>
        </w:rPr>
      </w:pPr>
      <w:r w:rsidRPr="00CD0E96">
        <w:rPr>
          <w:rFonts w:ascii="Verdana" w:eastAsiaTheme="majorEastAsia" w:hAnsi="Verdana" w:cstheme="majorBidi"/>
          <w:sz w:val="18"/>
          <w:szCs w:val="18"/>
        </w:rPr>
        <w:t>- cena brutto za kolację dla 1 osoby: ……………………. PLN</w:t>
      </w:r>
    </w:p>
    <w:p w14:paraId="1696D33A" w14:textId="703261EB" w:rsidR="00963479" w:rsidRPr="00CD0E96" w:rsidRDefault="00963479" w:rsidP="001748C7">
      <w:pPr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 xml:space="preserve">2. </w:t>
      </w:r>
      <w:r w:rsidR="002F2CD0" w:rsidRPr="00CD0E96">
        <w:rPr>
          <w:rFonts w:ascii="Verdana" w:hAnsi="Verdana"/>
          <w:sz w:val="18"/>
          <w:szCs w:val="18"/>
        </w:rPr>
        <w:t xml:space="preserve">Powyższa cena zawiera  </w:t>
      </w:r>
      <w:r w:rsidR="008C2C63" w:rsidRPr="00CD0E96">
        <w:rPr>
          <w:rFonts w:ascii="Verdana" w:hAnsi="Verdana"/>
          <w:sz w:val="18"/>
          <w:szCs w:val="18"/>
        </w:rPr>
        <w:t>właściwą stawkę podatku VAT.</w:t>
      </w:r>
    </w:p>
    <w:p w14:paraId="2ECC92B0" w14:textId="51400C0F" w:rsidR="00304DAB" w:rsidRPr="00CD0E96" w:rsidRDefault="00963479" w:rsidP="00963479">
      <w:pPr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 xml:space="preserve">3. </w:t>
      </w:r>
      <w:r w:rsidR="0059060C" w:rsidRPr="00CD0E96">
        <w:rPr>
          <w:rFonts w:ascii="Verdana" w:hAnsi="Verdana"/>
          <w:sz w:val="18"/>
          <w:szCs w:val="18"/>
        </w:rPr>
        <w:t xml:space="preserve">Wynagrodzenie, o którym mowa w ust. 1 obejmuje wszystkie koszty jakie powstaną w związku </w:t>
      </w:r>
      <w:r w:rsidR="00DD341D" w:rsidRPr="00CD0E96">
        <w:rPr>
          <w:rFonts w:ascii="Verdana" w:hAnsi="Verdana"/>
          <w:sz w:val="18"/>
          <w:szCs w:val="18"/>
        </w:rPr>
        <w:br/>
      </w:r>
      <w:r w:rsidR="0059060C" w:rsidRPr="00CD0E96">
        <w:rPr>
          <w:rFonts w:ascii="Verdana" w:hAnsi="Verdana"/>
          <w:sz w:val="18"/>
          <w:szCs w:val="18"/>
        </w:rPr>
        <w:t>z wykonaniem przedmiotu umowy. Zleceniobiorcy nie przysługuje zwrot od Zleceniodawcy jakichkolwiek dodatkowych kosztów</w:t>
      </w:r>
      <w:r w:rsidR="005F1BCA" w:rsidRPr="00CD0E96">
        <w:rPr>
          <w:rFonts w:ascii="Verdana" w:hAnsi="Verdana"/>
          <w:sz w:val="18"/>
          <w:szCs w:val="18"/>
        </w:rPr>
        <w:t>, opłat i podatków poniesionych przez Zleceniobiorcę w</w:t>
      </w:r>
      <w:r w:rsidR="00A034B2" w:rsidRPr="00CD0E96">
        <w:rPr>
          <w:rFonts w:ascii="Verdana" w:hAnsi="Verdana"/>
          <w:sz w:val="18"/>
          <w:szCs w:val="18"/>
        </w:rPr>
        <w:t> </w:t>
      </w:r>
      <w:r w:rsidR="005F1BCA" w:rsidRPr="00CD0E96">
        <w:rPr>
          <w:rFonts w:ascii="Verdana" w:hAnsi="Verdana"/>
          <w:sz w:val="18"/>
          <w:szCs w:val="18"/>
        </w:rPr>
        <w:t>związku z realizacją przedmiotu umowy.</w:t>
      </w:r>
    </w:p>
    <w:p w14:paraId="08E7E9BE" w14:textId="173B4281" w:rsidR="00A034B2" w:rsidRPr="00CD0E96" w:rsidRDefault="00A034B2" w:rsidP="00963479">
      <w:pPr>
        <w:jc w:val="both"/>
        <w:rPr>
          <w:rFonts w:ascii="Verdana" w:hAnsi="Verdana"/>
          <w:color w:val="FF0000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>4. Zakres gwarantowany</w:t>
      </w:r>
      <w:r w:rsidR="005167D8" w:rsidRPr="00CD0E96">
        <w:rPr>
          <w:rFonts w:ascii="Verdana" w:hAnsi="Verdana"/>
          <w:sz w:val="18"/>
          <w:szCs w:val="18"/>
        </w:rPr>
        <w:t xml:space="preserve">: obiady </w:t>
      </w:r>
      <w:r w:rsidR="00991099" w:rsidRPr="00CD0E96">
        <w:rPr>
          <w:rFonts w:ascii="Verdana" w:hAnsi="Verdana"/>
          <w:sz w:val="18"/>
          <w:szCs w:val="18"/>
        </w:rPr>
        <w:t>79</w:t>
      </w:r>
      <w:r w:rsidRPr="00CD0E96">
        <w:rPr>
          <w:rFonts w:ascii="Verdana" w:hAnsi="Verdana"/>
          <w:sz w:val="18"/>
          <w:szCs w:val="18"/>
        </w:rPr>
        <w:t xml:space="preserve"> osób</w:t>
      </w:r>
      <w:r w:rsidR="00FD0ECE">
        <w:rPr>
          <w:rFonts w:ascii="Verdana" w:hAnsi="Verdana"/>
          <w:sz w:val="18"/>
          <w:szCs w:val="18"/>
        </w:rPr>
        <w:t xml:space="preserve"> </w:t>
      </w:r>
      <w:r w:rsidR="00FD0ECE">
        <w:rPr>
          <w:rFonts w:ascii="Verdana" w:hAnsi="Verdana"/>
          <w:sz w:val="18"/>
          <w:szCs w:val="18"/>
        </w:rPr>
        <w:t>(w każdym dniu świadczenia usługi)</w:t>
      </w:r>
      <w:r w:rsidR="005167D8" w:rsidRPr="00CD0E96">
        <w:rPr>
          <w:rFonts w:ascii="Verdana" w:hAnsi="Verdana"/>
          <w:sz w:val="18"/>
          <w:szCs w:val="18"/>
        </w:rPr>
        <w:t>, kolacja 70 osób</w:t>
      </w:r>
      <w:r w:rsidR="00C71904">
        <w:rPr>
          <w:rFonts w:ascii="Verdana" w:hAnsi="Verdana"/>
          <w:sz w:val="18"/>
          <w:szCs w:val="18"/>
        </w:rPr>
        <w:t xml:space="preserve"> </w:t>
      </w:r>
      <w:r w:rsidR="00FD0ECE">
        <w:rPr>
          <w:rFonts w:ascii="Verdana" w:hAnsi="Verdana"/>
          <w:sz w:val="18"/>
          <w:szCs w:val="18"/>
        </w:rPr>
        <w:t>(6.05.2026)</w:t>
      </w:r>
    </w:p>
    <w:p w14:paraId="63C0DE9F" w14:textId="5F90D671" w:rsidR="004E10CF" w:rsidRPr="006B117F" w:rsidRDefault="004E10CF" w:rsidP="004E10C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r w:rsidRPr="006B117F">
        <w:rPr>
          <w:rFonts w:ascii="Verdana" w:hAnsi="Verdana"/>
          <w:b/>
          <w:bCs/>
          <w:sz w:val="18"/>
          <w:szCs w:val="18"/>
        </w:rPr>
        <w:t xml:space="preserve">§ 4 </w:t>
      </w:r>
    </w:p>
    <w:p w14:paraId="7929613C" w14:textId="7DC56255" w:rsidR="004E10CF" w:rsidRPr="00CD0E96" w:rsidRDefault="004E10CF" w:rsidP="008C2C63">
      <w:pPr>
        <w:pStyle w:val="Akapitzlist"/>
        <w:numPr>
          <w:ilvl w:val="0"/>
          <w:numId w:val="31"/>
        </w:numPr>
        <w:tabs>
          <w:tab w:val="left" w:pos="0"/>
          <w:tab w:val="left" w:leader="dot" w:pos="142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  <w:sz w:val="18"/>
          <w:szCs w:val="18"/>
        </w:rPr>
      </w:pPr>
      <w:bookmarkStart w:id="1" w:name="_Hlk114480534"/>
      <w:r w:rsidRPr="00CD0E96">
        <w:rPr>
          <w:rFonts w:ascii="Verdana" w:eastAsia="Arial Unicode MS" w:hAnsi="Verdana"/>
          <w:sz w:val="18"/>
          <w:szCs w:val="18"/>
        </w:rPr>
        <w:t xml:space="preserve">Zleceniobiorca </w:t>
      </w:r>
      <w:bookmarkEnd w:id="1"/>
      <w:r w:rsidRPr="00CD0E96">
        <w:rPr>
          <w:rFonts w:ascii="Verdana" w:eastAsia="Arial Unicode MS" w:hAnsi="Verdana"/>
          <w:sz w:val="18"/>
          <w:szCs w:val="18"/>
        </w:rPr>
        <w:t>zobowiązuje się do wykonania przedmiotu Umowy ze szczególną starannością, przestrzegając wszelkich wymaganych prawem przepisów, stosownych norm.</w:t>
      </w:r>
    </w:p>
    <w:p w14:paraId="134F1475" w14:textId="321799FC" w:rsidR="0005627D" w:rsidRPr="00CD0E96" w:rsidRDefault="004E10CF" w:rsidP="0005627D">
      <w:pPr>
        <w:numPr>
          <w:ilvl w:val="0"/>
          <w:numId w:val="3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0" w:firstLine="0"/>
        <w:jc w:val="both"/>
        <w:rPr>
          <w:rFonts w:ascii="Verdana" w:eastAsia="Arial Unicode MS" w:hAnsi="Verdana"/>
          <w:sz w:val="18"/>
          <w:szCs w:val="18"/>
        </w:rPr>
      </w:pPr>
      <w:r w:rsidRPr="00CD0E96">
        <w:rPr>
          <w:rFonts w:ascii="Verdana" w:eastAsia="Arial Unicode MS" w:hAnsi="Verdana"/>
          <w:sz w:val="18"/>
          <w:szCs w:val="18"/>
        </w:rPr>
        <w:t xml:space="preserve">Zleceniobiorca </w:t>
      </w:r>
      <w:r w:rsidRPr="00CD0E96">
        <w:rPr>
          <w:rFonts w:ascii="Verdana" w:hAnsi="Verdana"/>
          <w:sz w:val="18"/>
          <w:szCs w:val="18"/>
        </w:rPr>
        <w:t>oświadcza, że posiada odpowiednią wiedzę, umiejętności i uprawnienia konieczne dla prawidłowego wykonywania Umowy.</w:t>
      </w:r>
    </w:p>
    <w:p w14:paraId="31D72D7D" w14:textId="77777777" w:rsidR="0005627D" w:rsidRPr="00CD0E96" w:rsidRDefault="0005627D" w:rsidP="0005627D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</w:p>
    <w:p w14:paraId="1696D33D" w14:textId="6017483E" w:rsidR="00963479" w:rsidRPr="006B117F" w:rsidRDefault="00963479" w:rsidP="00963479">
      <w:pPr>
        <w:jc w:val="center"/>
        <w:rPr>
          <w:rFonts w:ascii="Verdana" w:hAnsi="Verdana"/>
          <w:b/>
          <w:bCs/>
          <w:sz w:val="18"/>
          <w:szCs w:val="18"/>
        </w:rPr>
      </w:pPr>
      <w:r w:rsidRPr="006B117F">
        <w:rPr>
          <w:rFonts w:ascii="Verdana" w:hAnsi="Verdana"/>
          <w:b/>
          <w:bCs/>
          <w:sz w:val="18"/>
          <w:szCs w:val="18"/>
        </w:rPr>
        <w:t xml:space="preserve">§ </w:t>
      </w:r>
      <w:r w:rsidR="004E10CF" w:rsidRPr="006B117F">
        <w:rPr>
          <w:rFonts w:ascii="Verdana" w:hAnsi="Verdana"/>
          <w:b/>
          <w:bCs/>
          <w:sz w:val="18"/>
          <w:szCs w:val="18"/>
        </w:rPr>
        <w:t>5</w:t>
      </w:r>
    </w:p>
    <w:p w14:paraId="45CB6515" w14:textId="2F8D657C" w:rsidR="004B6656" w:rsidRPr="00CD0E96" w:rsidRDefault="00963479" w:rsidP="004B6656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>Należność</w:t>
      </w:r>
      <w:r w:rsidR="005F1BCA" w:rsidRPr="00CD0E96">
        <w:rPr>
          <w:rFonts w:ascii="Verdana" w:hAnsi="Verdana"/>
          <w:sz w:val="18"/>
          <w:szCs w:val="18"/>
        </w:rPr>
        <w:t>,</w:t>
      </w:r>
      <w:r w:rsidRPr="00CD0E96">
        <w:rPr>
          <w:rFonts w:ascii="Verdana" w:hAnsi="Verdana"/>
          <w:sz w:val="18"/>
          <w:szCs w:val="18"/>
        </w:rPr>
        <w:t xml:space="preserve"> o której mowa w § 3 będzie regulowana przez Zleceniodawcę</w:t>
      </w:r>
      <w:r w:rsidR="004B6656" w:rsidRPr="00CD0E96">
        <w:rPr>
          <w:rFonts w:ascii="Verdana" w:hAnsi="Verdana"/>
          <w:sz w:val="18"/>
          <w:szCs w:val="18"/>
        </w:rPr>
        <w:t xml:space="preserve">, </w:t>
      </w:r>
      <w:r w:rsidRPr="00CD0E96">
        <w:rPr>
          <w:rFonts w:ascii="Verdana" w:hAnsi="Verdana"/>
          <w:sz w:val="18"/>
          <w:szCs w:val="18"/>
        </w:rPr>
        <w:t>w terminie do 21 dni od dnia otrzymania prawidłowo wystawionej faktury przez Zleceniobiorcę</w:t>
      </w:r>
      <w:r w:rsidR="004B6656" w:rsidRPr="00CD0E96">
        <w:rPr>
          <w:rFonts w:ascii="Verdana" w:hAnsi="Verdana"/>
          <w:sz w:val="18"/>
          <w:szCs w:val="18"/>
        </w:rPr>
        <w:t xml:space="preserve">, w oparciu o </w:t>
      </w:r>
      <w:r w:rsidR="005F1BCA" w:rsidRPr="00CD0E96">
        <w:rPr>
          <w:rFonts w:ascii="Verdana" w:hAnsi="Verdana"/>
          <w:sz w:val="18"/>
          <w:szCs w:val="18"/>
        </w:rPr>
        <w:t xml:space="preserve"> </w:t>
      </w:r>
      <w:r w:rsidR="004B6656" w:rsidRPr="00CD0E96">
        <w:rPr>
          <w:rFonts w:ascii="Verdana" w:hAnsi="Verdana"/>
          <w:sz w:val="18"/>
          <w:szCs w:val="18"/>
        </w:rPr>
        <w:t>protokół wykonania usługi podpisany przez obie Strony</w:t>
      </w:r>
      <w:r w:rsidR="001C7FB8" w:rsidRPr="00CD0E96">
        <w:rPr>
          <w:rFonts w:ascii="Verdana" w:hAnsi="Verdana"/>
          <w:sz w:val="18"/>
          <w:szCs w:val="18"/>
        </w:rPr>
        <w:t xml:space="preserve">. </w:t>
      </w:r>
    </w:p>
    <w:p w14:paraId="1696D33F" w14:textId="38BB0E91" w:rsidR="005F1BCA" w:rsidRPr="00CD0E96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 xml:space="preserve">Płatność nastąpi za </w:t>
      </w:r>
      <w:r w:rsidR="001C54B2" w:rsidRPr="00CD0E96">
        <w:rPr>
          <w:rFonts w:ascii="Verdana" w:hAnsi="Verdana"/>
          <w:sz w:val="18"/>
          <w:szCs w:val="18"/>
        </w:rPr>
        <w:t>liczbę</w:t>
      </w:r>
      <w:r w:rsidR="00BC77C0" w:rsidRPr="00CD0E96">
        <w:rPr>
          <w:rFonts w:ascii="Verdana" w:hAnsi="Verdana"/>
          <w:sz w:val="18"/>
          <w:szCs w:val="18"/>
        </w:rPr>
        <w:t xml:space="preserve"> </w:t>
      </w:r>
      <w:r w:rsidR="00DD341D" w:rsidRPr="00CD0E96">
        <w:rPr>
          <w:rFonts w:ascii="Verdana" w:hAnsi="Verdana"/>
          <w:sz w:val="18"/>
          <w:szCs w:val="18"/>
        </w:rPr>
        <w:t>osób</w:t>
      </w:r>
      <w:r w:rsidR="00304DAB" w:rsidRPr="00CD0E96">
        <w:rPr>
          <w:rFonts w:ascii="Verdana" w:hAnsi="Verdana"/>
          <w:sz w:val="18"/>
          <w:szCs w:val="18"/>
        </w:rPr>
        <w:t xml:space="preserve"> zgłoszoną na </w:t>
      </w:r>
      <w:r w:rsidR="00D97223" w:rsidRPr="00CD0E96">
        <w:rPr>
          <w:rFonts w:ascii="Verdana" w:hAnsi="Verdana"/>
          <w:sz w:val="18"/>
          <w:szCs w:val="18"/>
        </w:rPr>
        <w:t>5</w:t>
      </w:r>
      <w:r w:rsidR="00304DAB" w:rsidRPr="00CD0E96">
        <w:rPr>
          <w:rFonts w:ascii="Verdana" w:hAnsi="Verdana"/>
          <w:sz w:val="18"/>
          <w:szCs w:val="18"/>
        </w:rPr>
        <w:t xml:space="preserve"> dni przed rozpoczęciem </w:t>
      </w:r>
      <w:r w:rsidR="00D97223" w:rsidRPr="00CD0E96">
        <w:rPr>
          <w:rFonts w:ascii="Verdana" w:hAnsi="Verdana"/>
          <w:sz w:val="18"/>
          <w:szCs w:val="18"/>
        </w:rPr>
        <w:t>pierwszej usługi</w:t>
      </w:r>
      <w:r w:rsidR="00304DAB" w:rsidRPr="00CD0E96">
        <w:rPr>
          <w:rFonts w:ascii="Verdana" w:hAnsi="Verdana"/>
          <w:sz w:val="18"/>
          <w:szCs w:val="18"/>
        </w:rPr>
        <w:t>.</w:t>
      </w:r>
    </w:p>
    <w:p w14:paraId="1696D340" w14:textId="5EEB9BDA" w:rsidR="005F1BCA" w:rsidRPr="00CD0E96" w:rsidRDefault="00CD0E96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 xml:space="preserve"> </w:t>
      </w:r>
      <w:r w:rsidR="00777FE8" w:rsidRPr="00CD0E96">
        <w:rPr>
          <w:rFonts w:ascii="Verdana" w:hAnsi="Verdana"/>
          <w:sz w:val="18"/>
          <w:szCs w:val="18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CD0E96">
        <w:rPr>
          <w:rFonts w:ascii="Verdana" w:hAnsi="Verdana"/>
          <w:sz w:val="18"/>
          <w:szCs w:val="18"/>
        </w:rPr>
        <w:t>6</w:t>
      </w:r>
      <w:r w:rsidR="00777FE8" w:rsidRPr="00CD0E96">
        <w:rPr>
          <w:rFonts w:ascii="Verdana" w:hAnsi="Verdana"/>
          <w:sz w:val="18"/>
          <w:szCs w:val="18"/>
        </w:rPr>
        <w:t>.</w:t>
      </w:r>
    </w:p>
    <w:p w14:paraId="1696D341" w14:textId="77777777" w:rsidR="001619B5" w:rsidRPr="00CD0E96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6.</w:t>
      </w:r>
    </w:p>
    <w:p w14:paraId="1696D342" w14:textId="77777777" w:rsidR="001619B5" w:rsidRPr="00CD0E96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CD0E96" w:rsidRDefault="001619B5" w:rsidP="00BC77C0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lastRenderedPageBreak/>
        <w:t xml:space="preserve"> Za niedotrzymanie terminu płatności faktury Zleceniobiorca może naliczyć odsetki w ustawowej wysokości.</w:t>
      </w:r>
    </w:p>
    <w:p w14:paraId="1696D344" w14:textId="7E721DE7" w:rsidR="001619B5" w:rsidRPr="00CD0E96" w:rsidRDefault="00CD0E96" w:rsidP="001619B5">
      <w:pPr>
        <w:pStyle w:val="Akapitzlist"/>
        <w:numPr>
          <w:ilvl w:val="0"/>
          <w:numId w:val="21"/>
        </w:numPr>
        <w:ind w:left="142" w:hanging="142"/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 xml:space="preserve"> </w:t>
      </w:r>
      <w:r w:rsidR="001619B5" w:rsidRPr="00CD0E96">
        <w:rPr>
          <w:rFonts w:ascii="Verdana" w:hAnsi="Verdana"/>
          <w:sz w:val="18"/>
          <w:szCs w:val="18"/>
        </w:rPr>
        <w:t>Zleceniodawca nie wyraża zgody na cesję wierzytelności wynikającą z realizacji niniejszej umowy.</w:t>
      </w:r>
    </w:p>
    <w:p w14:paraId="51419188" w14:textId="3546244E" w:rsidR="00F055BD" w:rsidRPr="00CD0E96" w:rsidRDefault="00F055BD" w:rsidP="00F055BD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 xml:space="preserve"> Z</w:t>
      </w:r>
      <w:r w:rsidR="00CD0E96" w:rsidRPr="00CD0E96">
        <w:rPr>
          <w:rFonts w:ascii="Verdana" w:hAnsi="Verdana"/>
          <w:sz w:val="18"/>
          <w:szCs w:val="18"/>
        </w:rPr>
        <w:t>leceniodawca</w:t>
      </w:r>
      <w:r w:rsidRPr="00CD0E96">
        <w:rPr>
          <w:rFonts w:ascii="Verdana" w:hAnsi="Verdana"/>
          <w:sz w:val="18"/>
          <w:szCs w:val="18"/>
        </w:rPr>
        <w:t xml:space="preserve"> zobowiązuje</w:t>
      </w:r>
      <w:r w:rsidR="00CD0E96" w:rsidRPr="00CD0E96">
        <w:rPr>
          <w:rFonts w:ascii="Verdana" w:hAnsi="Verdana"/>
          <w:sz w:val="18"/>
          <w:szCs w:val="18"/>
        </w:rPr>
        <w:t xml:space="preserve"> Zleceniobiorcę</w:t>
      </w:r>
      <w:r w:rsidRPr="00CD0E96">
        <w:rPr>
          <w:rFonts w:ascii="Verdana" w:hAnsi="Verdana"/>
          <w:sz w:val="18"/>
          <w:szCs w:val="18"/>
        </w:rPr>
        <w:t xml:space="preserve">  do wystawiania faktur w postaci faktur ustrukturyzowanych za pośrednictwem Krajowego Systemu e Faktur (KSeF), 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 Faktur (KSeF), Wykonawca  wystawi fakturę w KSeF, a w polu „Podmiot3” poda identyfikator wewnętrzny (IDWew) jednostki Z</w:t>
      </w:r>
      <w:r w:rsidR="00CD0E96" w:rsidRPr="00CD0E96">
        <w:rPr>
          <w:rFonts w:ascii="Verdana" w:hAnsi="Verdana"/>
          <w:sz w:val="18"/>
          <w:szCs w:val="18"/>
        </w:rPr>
        <w:t>leceniodawcy</w:t>
      </w:r>
      <w:r w:rsidRPr="00CD0E96">
        <w:rPr>
          <w:rFonts w:ascii="Verdana" w:hAnsi="Verdana"/>
          <w:sz w:val="18"/>
          <w:szCs w:val="18"/>
        </w:rPr>
        <w:t xml:space="preserve">: 6750001923 ….. </w:t>
      </w:r>
    </w:p>
    <w:p w14:paraId="5B78EEFD" w14:textId="77777777" w:rsidR="00F055BD" w:rsidRPr="00CD0E96" w:rsidRDefault="00F055BD" w:rsidP="00F055BD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 xml:space="preserve"> Za moment doręczenia faktury ustrukturyzowanej wystawionej za pośrednictwem Krajowego Systemu e Faktur uważa się dzień przydzielenia jej w tym systemie numeru identyfikującego (KSeF ID).</w:t>
      </w:r>
    </w:p>
    <w:p w14:paraId="49753EEB" w14:textId="77777777" w:rsidR="00F055BD" w:rsidRPr="00CD0E96" w:rsidRDefault="00F055BD" w:rsidP="00F055BD">
      <w:pPr>
        <w:pStyle w:val="Akapitzlist"/>
        <w:numPr>
          <w:ilvl w:val="0"/>
          <w:numId w:val="21"/>
        </w:numPr>
        <w:ind w:left="0" w:firstLine="0"/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 xml:space="preserve"> Faktura powinna zawierać numer wewnętrzny zamówienia lub umowy nadany przez Zamawiającego.</w:t>
      </w:r>
    </w:p>
    <w:p w14:paraId="7D105EBE" w14:textId="77777777" w:rsidR="0074392A" w:rsidRPr="00CD0E96" w:rsidRDefault="0074392A" w:rsidP="0074392A">
      <w:pPr>
        <w:jc w:val="both"/>
        <w:rPr>
          <w:rFonts w:ascii="Verdana" w:hAnsi="Verdana"/>
          <w:sz w:val="18"/>
          <w:szCs w:val="18"/>
        </w:rPr>
      </w:pPr>
    </w:p>
    <w:p w14:paraId="02EC764A" w14:textId="77777777" w:rsidR="0074392A" w:rsidRPr="00CD0E96" w:rsidRDefault="0074392A" w:rsidP="0074392A">
      <w:pPr>
        <w:jc w:val="both"/>
        <w:rPr>
          <w:rFonts w:ascii="Verdana" w:hAnsi="Verdana"/>
          <w:sz w:val="18"/>
          <w:szCs w:val="18"/>
        </w:rPr>
      </w:pPr>
    </w:p>
    <w:p w14:paraId="1696D349" w14:textId="18BBFD21" w:rsidR="00BA77B3" w:rsidRPr="006B117F" w:rsidRDefault="00BA77B3" w:rsidP="00BA77B3">
      <w:pPr>
        <w:ind w:left="284"/>
        <w:jc w:val="center"/>
        <w:rPr>
          <w:rFonts w:ascii="Verdana" w:hAnsi="Verdana"/>
          <w:b/>
          <w:bCs/>
          <w:sz w:val="18"/>
          <w:szCs w:val="18"/>
        </w:rPr>
      </w:pPr>
      <w:r w:rsidRPr="006B117F">
        <w:rPr>
          <w:rFonts w:ascii="Verdana" w:hAnsi="Verdana"/>
          <w:b/>
          <w:bCs/>
          <w:sz w:val="18"/>
          <w:szCs w:val="18"/>
        </w:rPr>
        <w:t xml:space="preserve">§ </w:t>
      </w:r>
      <w:r w:rsidR="004E10CF" w:rsidRPr="006B117F">
        <w:rPr>
          <w:rFonts w:ascii="Verdana" w:hAnsi="Verdana"/>
          <w:b/>
          <w:bCs/>
          <w:sz w:val="18"/>
          <w:szCs w:val="18"/>
        </w:rPr>
        <w:t>6</w:t>
      </w:r>
    </w:p>
    <w:p w14:paraId="3E3C03C9" w14:textId="359A879E" w:rsidR="00445D69" w:rsidRPr="00CD0E96" w:rsidRDefault="00445D69" w:rsidP="00445D6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D0E96">
        <w:rPr>
          <w:rFonts w:ascii="Verdana" w:eastAsia="Calibri" w:hAnsi="Verdana"/>
          <w:sz w:val="18"/>
          <w:szCs w:val="18"/>
          <w:lang w:eastAsia="en-US"/>
        </w:rPr>
        <w:t>1.</w:t>
      </w:r>
      <w:r w:rsidRPr="00CD0E96">
        <w:rPr>
          <w:rFonts w:ascii="Verdana" w:eastAsia="Calibri" w:hAnsi="Verdana"/>
          <w:sz w:val="18"/>
          <w:szCs w:val="18"/>
          <w:lang w:eastAsia="en-US"/>
        </w:rPr>
        <w:tab/>
        <w:t>Strony ustanawiają odpowiedzialność za niewykonanie lub nienależyte wykonanie umowy  w</w:t>
      </w:r>
      <w:r w:rsidR="00A034B2" w:rsidRPr="00CD0E96">
        <w:rPr>
          <w:rFonts w:ascii="Verdana" w:eastAsia="Calibri" w:hAnsi="Verdana"/>
          <w:sz w:val="18"/>
          <w:szCs w:val="18"/>
          <w:lang w:eastAsia="en-US"/>
        </w:rPr>
        <w:t> </w:t>
      </w:r>
      <w:r w:rsidRPr="00CD0E96">
        <w:rPr>
          <w:rFonts w:ascii="Verdana" w:eastAsia="Calibri" w:hAnsi="Verdana"/>
          <w:sz w:val="18"/>
          <w:szCs w:val="18"/>
          <w:lang w:eastAsia="en-US"/>
        </w:rPr>
        <w:t>formie kar umownych.</w:t>
      </w:r>
    </w:p>
    <w:p w14:paraId="1F69F8A2" w14:textId="5117C8E2" w:rsidR="00445D69" w:rsidRPr="00CD0E96" w:rsidRDefault="00445D69" w:rsidP="00445D6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D0E96">
        <w:rPr>
          <w:rFonts w:ascii="Verdana" w:eastAsia="Calibri" w:hAnsi="Verdana"/>
          <w:sz w:val="18"/>
          <w:szCs w:val="18"/>
          <w:lang w:eastAsia="en-US"/>
        </w:rPr>
        <w:t>2.</w:t>
      </w:r>
      <w:r w:rsidRPr="00CD0E96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CD0E96">
        <w:rPr>
          <w:rFonts w:ascii="Verdana" w:eastAsia="Calibri" w:hAnsi="Verdana"/>
          <w:sz w:val="18"/>
          <w:szCs w:val="18"/>
          <w:lang w:eastAsia="en-US"/>
        </w:rPr>
        <w:t xml:space="preserve">Zleceniobiorca </w:t>
      </w:r>
      <w:r w:rsidRPr="00CD0E96">
        <w:rPr>
          <w:rFonts w:ascii="Verdana" w:eastAsia="Calibri" w:hAnsi="Verdana"/>
          <w:sz w:val="18"/>
          <w:szCs w:val="18"/>
          <w:lang w:eastAsia="en-US"/>
        </w:rPr>
        <w:t xml:space="preserve">zapłaci </w:t>
      </w:r>
      <w:bookmarkStart w:id="2" w:name="_Hlk129950217"/>
      <w:r w:rsidR="00A32E25" w:rsidRPr="00CD0E96">
        <w:rPr>
          <w:rFonts w:ascii="Verdana" w:eastAsia="Calibri" w:hAnsi="Verdana"/>
          <w:sz w:val="18"/>
          <w:szCs w:val="18"/>
          <w:lang w:eastAsia="en-US"/>
        </w:rPr>
        <w:t>Zleceniodawcy</w:t>
      </w:r>
      <w:r w:rsidRPr="00CD0E96">
        <w:rPr>
          <w:rFonts w:ascii="Verdana" w:eastAsia="Calibri" w:hAnsi="Verdana"/>
          <w:sz w:val="18"/>
          <w:szCs w:val="18"/>
          <w:lang w:eastAsia="en-US"/>
        </w:rPr>
        <w:t xml:space="preserve"> </w:t>
      </w:r>
      <w:bookmarkEnd w:id="2"/>
      <w:r w:rsidRPr="00CD0E96">
        <w:rPr>
          <w:rFonts w:ascii="Verdana" w:eastAsia="Calibri" w:hAnsi="Verdana"/>
          <w:sz w:val="18"/>
          <w:szCs w:val="18"/>
          <w:lang w:eastAsia="en-US"/>
        </w:rPr>
        <w:t>kary umowne:</w:t>
      </w:r>
    </w:p>
    <w:p w14:paraId="6109CE63" w14:textId="71257EEA" w:rsidR="00A32E25" w:rsidRPr="00CD0E96" w:rsidRDefault="00445D69" w:rsidP="00A32E25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D0E96">
        <w:rPr>
          <w:rFonts w:ascii="Verdana" w:eastAsia="Calibri" w:hAnsi="Verdana"/>
          <w:sz w:val="18"/>
          <w:szCs w:val="18"/>
          <w:lang w:eastAsia="en-US"/>
        </w:rPr>
        <w:t>a)</w:t>
      </w:r>
      <w:r w:rsidR="00A32E25" w:rsidRPr="00CD0E96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CD0E96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CD0E96">
        <w:rPr>
          <w:rFonts w:ascii="Verdana" w:eastAsia="Calibri" w:hAnsi="Verdana"/>
          <w:sz w:val="18"/>
          <w:szCs w:val="18"/>
          <w:lang w:eastAsia="en-US"/>
        </w:rPr>
        <w:t xml:space="preserve">za zwłokę w wykonaniu zamówienia w wysokości 200 zł  za każde pół godziny zwłoki; </w:t>
      </w:r>
    </w:p>
    <w:p w14:paraId="7507F8EA" w14:textId="449003C8" w:rsidR="00445D69" w:rsidRPr="00CD0E96" w:rsidRDefault="00A32E25" w:rsidP="00445D6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D0E96">
        <w:rPr>
          <w:rFonts w:ascii="Verdana" w:eastAsia="Calibri" w:hAnsi="Verdana"/>
          <w:sz w:val="18"/>
          <w:szCs w:val="18"/>
          <w:lang w:eastAsia="en-US"/>
        </w:rPr>
        <w:t>b</w:t>
      </w:r>
      <w:r w:rsidR="00445D69" w:rsidRPr="00CD0E96">
        <w:rPr>
          <w:rFonts w:ascii="Verdana" w:eastAsia="Calibri" w:hAnsi="Verdana"/>
          <w:sz w:val="18"/>
          <w:szCs w:val="18"/>
          <w:lang w:eastAsia="en-US"/>
        </w:rPr>
        <w:t>)</w:t>
      </w:r>
      <w:r w:rsidRPr="00CD0E96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="00445D69" w:rsidRPr="00CD0E96">
        <w:rPr>
          <w:rFonts w:ascii="Verdana" w:eastAsia="Calibri" w:hAnsi="Verdana"/>
          <w:sz w:val="18"/>
          <w:szCs w:val="18"/>
          <w:lang w:eastAsia="en-US"/>
        </w:rPr>
        <w:tab/>
        <w:t xml:space="preserve">z tytułu odstąpienia od umowy w całości przez którąkolwiek ze stron z </w:t>
      </w:r>
      <w:r w:rsidR="00FB7293" w:rsidRPr="00CD0E96">
        <w:rPr>
          <w:rFonts w:ascii="Verdana" w:eastAsia="Calibri" w:hAnsi="Verdana"/>
          <w:sz w:val="18"/>
          <w:szCs w:val="18"/>
          <w:lang w:eastAsia="en-US"/>
        </w:rPr>
        <w:t>przyczyn</w:t>
      </w:r>
      <w:r w:rsidR="00445D69" w:rsidRPr="00CD0E96">
        <w:rPr>
          <w:rFonts w:ascii="Verdana" w:eastAsia="Calibri" w:hAnsi="Verdana"/>
          <w:sz w:val="18"/>
          <w:szCs w:val="18"/>
          <w:lang w:eastAsia="en-US"/>
        </w:rPr>
        <w:t xml:space="preserve"> występując</w:t>
      </w:r>
      <w:r w:rsidR="00FB7293" w:rsidRPr="00CD0E96">
        <w:rPr>
          <w:rFonts w:ascii="Verdana" w:eastAsia="Calibri" w:hAnsi="Verdana"/>
          <w:sz w:val="18"/>
          <w:szCs w:val="18"/>
          <w:lang w:eastAsia="en-US"/>
        </w:rPr>
        <w:t>ych</w:t>
      </w:r>
      <w:r w:rsidR="00445D69" w:rsidRPr="00CD0E96">
        <w:rPr>
          <w:rFonts w:ascii="Verdana" w:eastAsia="Calibri" w:hAnsi="Verdana"/>
          <w:sz w:val="18"/>
          <w:szCs w:val="18"/>
          <w:lang w:eastAsia="en-US"/>
        </w:rPr>
        <w:t xml:space="preserve"> po stronie </w:t>
      </w:r>
      <w:r w:rsidRPr="00CD0E96">
        <w:rPr>
          <w:rFonts w:ascii="Verdana" w:eastAsia="Calibri" w:hAnsi="Verdana"/>
          <w:sz w:val="18"/>
          <w:szCs w:val="18"/>
          <w:lang w:eastAsia="en-US"/>
        </w:rPr>
        <w:t>Zleceniobiorcy</w:t>
      </w:r>
      <w:r w:rsidR="00445D69" w:rsidRPr="00CD0E96">
        <w:rPr>
          <w:rFonts w:ascii="Verdana" w:eastAsia="Calibri" w:hAnsi="Verdana"/>
          <w:sz w:val="18"/>
          <w:szCs w:val="18"/>
          <w:lang w:eastAsia="en-US"/>
        </w:rPr>
        <w:t xml:space="preserve">, w wysokości 10% całkowitego wynagrodzenia </w:t>
      </w:r>
      <w:r w:rsidR="00B11B04" w:rsidRPr="00CD0E96">
        <w:rPr>
          <w:rFonts w:ascii="Verdana" w:eastAsia="Calibri" w:hAnsi="Verdana"/>
          <w:sz w:val="18"/>
          <w:szCs w:val="18"/>
          <w:lang w:eastAsia="en-US"/>
        </w:rPr>
        <w:t>bru</w:t>
      </w:r>
      <w:r w:rsidR="00445D69" w:rsidRPr="00CD0E96">
        <w:rPr>
          <w:rFonts w:ascii="Verdana" w:eastAsia="Calibri" w:hAnsi="Verdana"/>
          <w:sz w:val="18"/>
          <w:szCs w:val="18"/>
          <w:lang w:eastAsia="en-US"/>
        </w:rPr>
        <w:t>tto określonego w</w:t>
      </w:r>
      <w:r w:rsidR="00A034B2" w:rsidRPr="00CD0E96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="00445D69" w:rsidRPr="00CD0E96">
        <w:rPr>
          <w:rFonts w:ascii="Verdana" w:eastAsia="Calibri" w:hAnsi="Verdana"/>
          <w:sz w:val="18"/>
          <w:szCs w:val="18"/>
          <w:lang w:eastAsia="en-US"/>
        </w:rPr>
        <w:t>§3 ust. 1;</w:t>
      </w:r>
    </w:p>
    <w:p w14:paraId="6C3CA4D9" w14:textId="538E1048" w:rsidR="00445D69" w:rsidRPr="00CD0E96" w:rsidRDefault="00445D69" w:rsidP="00445D6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D0E96">
        <w:rPr>
          <w:rFonts w:ascii="Verdana" w:eastAsia="Calibri" w:hAnsi="Verdana"/>
          <w:sz w:val="18"/>
          <w:szCs w:val="18"/>
          <w:lang w:eastAsia="en-US"/>
        </w:rPr>
        <w:t>3.</w:t>
      </w:r>
      <w:r w:rsidRPr="00CD0E96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CD0E96">
        <w:rPr>
          <w:rFonts w:ascii="Verdana" w:eastAsia="Calibri" w:hAnsi="Verdana"/>
          <w:sz w:val="18"/>
          <w:szCs w:val="18"/>
          <w:lang w:eastAsia="en-US"/>
        </w:rPr>
        <w:t xml:space="preserve"> Zleceniodawca </w:t>
      </w:r>
      <w:r w:rsidRPr="00CD0E96">
        <w:rPr>
          <w:rFonts w:ascii="Verdana" w:eastAsia="Calibri" w:hAnsi="Verdana"/>
          <w:sz w:val="18"/>
          <w:szCs w:val="18"/>
          <w:lang w:eastAsia="en-US"/>
        </w:rPr>
        <w:t xml:space="preserve">zapłaci </w:t>
      </w:r>
      <w:r w:rsidR="00A32E25" w:rsidRPr="00CD0E96">
        <w:rPr>
          <w:rFonts w:ascii="Verdana" w:eastAsia="Calibri" w:hAnsi="Verdana"/>
          <w:sz w:val="18"/>
          <w:szCs w:val="18"/>
          <w:lang w:eastAsia="en-US"/>
        </w:rPr>
        <w:t xml:space="preserve">Zleceniobiorcy </w:t>
      </w:r>
      <w:r w:rsidRPr="00CD0E96">
        <w:rPr>
          <w:rFonts w:ascii="Verdana" w:eastAsia="Calibri" w:hAnsi="Verdana"/>
          <w:sz w:val="18"/>
          <w:szCs w:val="18"/>
          <w:lang w:eastAsia="en-US"/>
        </w:rPr>
        <w:t>karę umową</w:t>
      </w:r>
      <w:r w:rsidR="00A3449D" w:rsidRPr="00CD0E96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CD0E96">
        <w:rPr>
          <w:rFonts w:ascii="Verdana" w:eastAsia="Calibri" w:hAnsi="Verdana"/>
          <w:sz w:val="18"/>
          <w:szCs w:val="18"/>
          <w:lang w:eastAsia="en-US"/>
        </w:rPr>
        <w:t xml:space="preserve">z tytułu odstąpienia od umowy w całości przez którąkolwiek ze stron </w:t>
      </w:r>
      <w:r w:rsidR="00FB7293" w:rsidRPr="00CD0E96">
        <w:rPr>
          <w:rFonts w:ascii="Verdana" w:eastAsia="Calibri" w:hAnsi="Verdana"/>
          <w:sz w:val="18"/>
          <w:szCs w:val="18"/>
          <w:lang w:eastAsia="en-US"/>
        </w:rPr>
        <w:t xml:space="preserve">z przyczyn występujących </w:t>
      </w:r>
      <w:r w:rsidRPr="00CD0E96">
        <w:rPr>
          <w:rFonts w:ascii="Verdana" w:eastAsia="Calibri" w:hAnsi="Verdana"/>
          <w:sz w:val="18"/>
          <w:szCs w:val="18"/>
          <w:lang w:eastAsia="en-US"/>
        </w:rPr>
        <w:t xml:space="preserve">po stronie </w:t>
      </w:r>
      <w:r w:rsidR="00A32E25" w:rsidRPr="00CD0E96">
        <w:rPr>
          <w:rFonts w:ascii="Verdana" w:eastAsia="Calibri" w:hAnsi="Verdana"/>
          <w:sz w:val="18"/>
          <w:szCs w:val="18"/>
          <w:lang w:eastAsia="en-US"/>
        </w:rPr>
        <w:t>Zleceniodawcy</w:t>
      </w:r>
      <w:r w:rsidRPr="00CD0E96">
        <w:rPr>
          <w:rFonts w:ascii="Verdana" w:eastAsia="Calibri" w:hAnsi="Verdana"/>
          <w:sz w:val="18"/>
          <w:szCs w:val="18"/>
          <w:lang w:eastAsia="en-US"/>
        </w:rPr>
        <w:t xml:space="preserve">, w wysokości 10% całkowitego wynagrodzenia </w:t>
      </w:r>
      <w:r w:rsidR="00B11B04" w:rsidRPr="00CD0E96">
        <w:rPr>
          <w:rFonts w:ascii="Verdana" w:eastAsia="Calibri" w:hAnsi="Verdana"/>
          <w:sz w:val="18"/>
          <w:szCs w:val="18"/>
          <w:lang w:eastAsia="en-US"/>
        </w:rPr>
        <w:t>bru</w:t>
      </w:r>
      <w:r w:rsidRPr="00CD0E96">
        <w:rPr>
          <w:rFonts w:ascii="Verdana" w:eastAsia="Calibri" w:hAnsi="Verdana"/>
          <w:sz w:val="18"/>
          <w:szCs w:val="18"/>
          <w:lang w:eastAsia="en-US"/>
        </w:rPr>
        <w:t>tto określonego w § 3 ust. 1;</w:t>
      </w:r>
    </w:p>
    <w:p w14:paraId="541E189B" w14:textId="304E3D3C" w:rsidR="00445D69" w:rsidRPr="00CD0E96" w:rsidRDefault="00445D69" w:rsidP="00445D6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D0E96">
        <w:rPr>
          <w:rFonts w:ascii="Verdana" w:eastAsia="Calibri" w:hAnsi="Verdana"/>
          <w:sz w:val="18"/>
          <w:szCs w:val="18"/>
          <w:lang w:eastAsia="en-US"/>
        </w:rPr>
        <w:t>4.</w:t>
      </w:r>
      <w:r w:rsidRPr="00CD0E96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CD0E96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CD0E96">
        <w:rPr>
          <w:rFonts w:ascii="Verdana" w:eastAsia="Calibri" w:hAnsi="Verdana"/>
          <w:sz w:val="18"/>
          <w:szCs w:val="18"/>
          <w:lang w:eastAsia="en-US"/>
        </w:rPr>
        <w:t xml:space="preserve">Łączna maksymalna wysokość kar umownych, których mogą dochodzić Strony nie może przekroczyć 20% </w:t>
      </w:r>
      <w:r w:rsidR="00B11B04" w:rsidRPr="00CD0E96">
        <w:rPr>
          <w:rFonts w:ascii="Verdana" w:eastAsia="Calibri" w:hAnsi="Verdana"/>
          <w:sz w:val="18"/>
          <w:szCs w:val="18"/>
          <w:lang w:eastAsia="en-US"/>
        </w:rPr>
        <w:t xml:space="preserve">całkowitego </w:t>
      </w:r>
      <w:r w:rsidRPr="00CD0E96">
        <w:rPr>
          <w:rFonts w:ascii="Verdana" w:eastAsia="Calibri" w:hAnsi="Verdana"/>
          <w:sz w:val="18"/>
          <w:szCs w:val="18"/>
          <w:lang w:eastAsia="en-US"/>
        </w:rPr>
        <w:t xml:space="preserve">wynagrodzenia </w:t>
      </w:r>
      <w:r w:rsidR="00B11B04" w:rsidRPr="00CD0E96">
        <w:rPr>
          <w:rFonts w:ascii="Verdana" w:eastAsia="Calibri" w:hAnsi="Verdana"/>
          <w:sz w:val="18"/>
          <w:szCs w:val="18"/>
          <w:lang w:eastAsia="en-US"/>
        </w:rPr>
        <w:t>bru</w:t>
      </w:r>
      <w:r w:rsidRPr="00CD0E96">
        <w:rPr>
          <w:rFonts w:ascii="Verdana" w:eastAsia="Calibri" w:hAnsi="Verdana"/>
          <w:sz w:val="18"/>
          <w:szCs w:val="18"/>
          <w:lang w:eastAsia="en-US"/>
        </w:rPr>
        <w:t>tto o którym mowa w § 3 ust. 1 umowy.</w:t>
      </w:r>
    </w:p>
    <w:p w14:paraId="7787C416" w14:textId="2BD27AB9" w:rsidR="00445D69" w:rsidRPr="00CD0E96" w:rsidRDefault="00445D69" w:rsidP="00445D6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D0E96">
        <w:rPr>
          <w:rFonts w:ascii="Verdana" w:eastAsia="Calibri" w:hAnsi="Verdana"/>
          <w:sz w:val="18"/>
          <w:szCs w:val="18"/>
          <w:lang w:eastAsia="en-US"/>
        </w:rPr>
        <w:t>5.</w:t>
      </w:r>
      <w:r w:rsidRPr="00CD0E96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CD0E96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CD0E96">
        <w:rPr>
          <w:rFonts w:ascii="Verdana" w:eastAsia="Calibri" w:hAnsi="Verdana"/>
          <w:sz w:val="18"/>
          <w:szCs w:val="18"/>
          <w:lang w:eastAsia="en-US"/>
        </w:rPr>
        <w:t>Zastrzeżenia co do kar umownych pozostają w mocy w całości lub w części, pomimo oświadczenia o odstąpieniu od umowy.</w:t>
      </w:r>
    </w:p>
    <w:p w14:paraId="2DA303C1" w14:textId="504B1688" w:rsidR="00445D69" w:rsidRPr="00CD0E96" w:rsidRDefault="007D29E3" w:rsidP="00445D6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D0E96">
        <w:rPr>
          <w:rFonts w:ascii="Verdana" w:eastAsia="Calibri" w:hAnsi="Verdana"/>
          <w:sz w:val="18"/>
          <w:szCs w:val="18"/>
          <w:lang w:eastAsia="en-US"/>
        </w:rPr>
        <w:t>6</w:t>
      </w:r>
      <w:r w:rsidR="00445D69" w:rsidRPr="00CD0E96">
        <w:rPr>
          <w:rFonts w:ascii="Verdana" w:eastAsia="Calibri" w:hAnsi="Verdana"/>
          <w:sz w:val="18"/>
          <w:szCs w:val="18"/>
          <w:lang w:eastAsia="en-US"/>
        </w:rPr>
        <w:t>.</w:t>
      </w:r>
      <w:r w:rsidR="00445D69" w:rsidRPr="00CD0E96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CD0E96">
        <w:rPr>
          <w:rFonts w:ascii="Verdana" w:eastAsia="Calibri" w:hAnsi="Verdana"/>
          <w:sz w:val="18"/>
          <w:szCs w:val="18"/>
          <w:lang w:eastAsia="en-US"/>
        </w:rPr>
        <w:t xml:space="preserve"> Zleceniobiorca </w:t>
      </w:r>
      <w:r w:rsidR="00445D69" w:rsidRPr="00CD0E96">
        <w:rPr>
          <w:rFonts w:ascii="Verdana" w:eastAsia="Calibri" w:hAnsi="Verdana"/>
          <w:sz w:val="18"/>
          <w:szCs w:val="18"/>
          <w:lang w:eastAsia="en-US"/>
        </w:rPr>
        <w:t>wyraża zgodę na potrącenie wymagalnych kar umownych z przysługującemu mu wynagrodzenia.</w:t>
      </w:r>
    </w:p>
    <w:p w14:paraId="42BD1C63" w14:textId="4A5EE913" w:rsidR="00445D69" w:rsidRPr="00CD0E96" w:rsidRDefault="007D29E3" w:rsidP="00445D69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D0E96">
        <w:rPr>
          <w:rFonts w:ascii="Verdana" w:eastAsia="Calibri" w:hAnsi="Verdana"/>
          <w:sz w:val="18"/>
          <w:szCs w:val="18"/>
          <w:lang w:eastAsia="en-US"/>
        </w:rPr>
        <w:t>7</w:t>
      </w:r>
      <w:r w:rsidR="00445D69" w:rsidRPr="00CD0E96">
        <w:rPr>
          <w:rFonts w:ascii="Verdana" w:eastAsia="Calibri" w:hAnsi="Verdana"/>
          <w:sz w:val="18"/>
          <w:szCs w:val="18"/>
          <w:lang w:eastAsia="en-US"/>
        </w:rPr>
        <w:t>.</w:t>
      </w:r>
      <w:r w:rsidR="00445D69" w:rsidRPr="00CD0E96">
        <w:rPr>
          <w:rFonts w:ascii="Verdana" w:eastAsia="Calibri" w:hAnsi="Verdana"/>
          <w:sz w:val="18"/>
          <w:szCs w:val="18"/>
          <w:lang w:eastAsia="en-US"/>
        </w:rPr>
        <w:tab/>
      </w:r>
      <w:r w:rsidR="00A32E25" w:rsidRPr="00CD0E96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="00445D69" w:rsidRPr="00CD0E96">
        <w:rPr>
          <w:rFonts w:ascii="Verdana" w:eastAsia="Calibri" w:hAnsi="Verdana"/>
          <w:sz w:val="18"/>
          <w:szCs w:val="18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1696D355" w14:textId="3EBECCD8" w:rsidR="00963479" w:rsidRPr="006B117F" w:rsidRDefault="00BA77B3" w:rsidP="00B0423C">
      <w:pPr>
        <w:tabs>
          <w:tab w:val="left" w:pos="4536"/>
          <w:tab w:val="left" w:pos="4820"/>
        </w:tabs>
        <w:ind w:left="284"/>
        <w:rPr>
          <w:rFonts w:ascii="Verdana" w:hAnsi="Verdana"/>
          <w:b/>
          <w:bCs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 xml:space="preserve">                                                          </w:t>
      </w:r>
      <w:r w:rsidR="00B0423C" w:rsidRPr="00CD0E96">
        <w:rPr>
          <w:rFonts w:ascii="Verdana" w:hAnsi="Verdana"/>
          <w:sz w:val="18"/>
          <w:szCs w:val="18"/>
        </w:rPr>
        <w:t xml:space="preserve">  </w:t>
      </w:r>
      <w:r w:rsidRPr="00CD0E96">
        <w:rPr>
          <w:rFonts w:ascii="Verdana" w:hAnsi="Verdana"/>
          <w:sz w:val="18"/>
          <w:szCs w:val="18"/>
        </w:rPr>
        <w:t xml:space="preserve">     </w:t>
      </w:r>
      <w:r w:rsidR="00963479" w:rsidRPr="006B117F">
        <w:rPr>
          <w:rFonts w:ascii="Verdana" w:hAnsi="Verdana"/>
          <w:b/>
          <w:bCs/>
          <w:sz w:val="18"/>
          <w:szCs w:val="18"/>
        </w:rPr>
        <w:t xml:space="preserve">§ </w:t>
      </w:r>
      <w:r w:rsidR="004E10CF" w:rsidRPr="006B117F">
        <w:rPr>
          <w:rFonts w:ascii="Verdana" w:hAnsi="Verdana"/>
          <w:b/>
          <w:bCs/>
          <w:sz w:val="18"/>
          <w:szCs w:val="18"/>
        </w:rPr>
        <w:t>7</w:t>
      </w:r>
    </w:p>
    <w:p w14:paraId="1696D356" w14:textId="77777777" w:rsidR="00963479" w:rsidRPr="00CD0E96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CD0E96">
        <w:rPr>
          <w:rFonts w:ascii="Verdana" w:hAnsi="Verdana"/>
          <w:color w:val="000000"/>
          <w:kern w:val="2"/>
          <w:sz w:val="18"/>
          <w:szCs w:val="18"/>
        </w:rPr>
        <w:t>1. Wszelkie zmiany umowy wymagają zgody obu Stron i zachowania formy pisemnej pod rygorem nieważności.</w:t>
      </w:r>
    </w:p>
    <w:p w14:paraId="1696D357" w14:textId="664B5B23" w:rsidR="00963479" w:rsidRPr="00CD0E96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CD0E96">
        <w:rPr>
          <w:rFonts w:ascii="Verdana" w:hAnsi="Verdana"/>
          <w:color w:val="000000"/>
          <w:kern w:val="2"/>
          <w:sz w:val="18"/>
          <w:szCs w:val="18"/>
        </w:rPr>
        <w:t xml:space="preserve">2. Zmiany umowy, o których mowa w ust. 1 muszą być dokonywane z zachowaniem przepisu art. </w:t>
      </w:r>
      <w:r w:rsidR="00135C78" w:rsidRPr="00CD0E96">
        <w:rPr>
          <w:rFonts w:ascii="Verdana" w:hAnsi="Verdana"/>
          <w:color w:val="000000"/>
          <w:kern w:val="2"/>
          <w:sz w:val="18"/>
          <w:szCs w:val="18"/>
        </w:rPr>
        <w:t>455</w:t>
      </w:r>
      <w:r w:rsidRPr="00CD0E96">
        <w:rPr>
          <w:rFonts w:ascii="Verdana" w:hAnsi="Verdana"/>
          <w:color w:val="000000"/>
          <w:kern w:val="2"/>
          <w:sz w:val="18"/>
          <w:szCs w:val="18"/>
        </w:rPr>
        <w:t xml:space="preserve"> ust. </w:t>
      </w:r>
      <w:r w:rsidR="00225BCB" w:rsidRPr="00CD0E96">
        <w:rPr>
          <w:rFonts w:ascii="Verdana" w:hAnsi="Verdana"/>
          <w:color w:val="000000"/>
          <w:kern w:val="2"/>
          <w:sz w:val="18"/>
          <w:szCs w:val="18"/>
        </w:rPr>
        <w:t>1 ppkt 1</w:t>
      </w:r>
      <w:r w:rsidRPr="00CD0E96">
        <w:rPr>
          <w:rFonts w:ascii="Verdana" w:hAnsi="Verdana"/>
          <w:color w:val="000000"/>
          <w:kern w:val="2"/>
          <w:sz w:val="18"/>
          <w:szCs w:val="18"/>
        </w:rPr>
        <w:t xml:space="preserve"> ustawy Prawo zamówień publicznych. </w:t>
      </w:r>
    </w:p>
    <w:p w14:paraId="1696D358" w14:textId="23B56776" w:rsidR="00963479" w:rsidRPr="00CD0E96" w:rsidRDefault="00963479" w:rsidP="00963479">
      <w:pPr>
        <w:tabs>
          <w:tab w:val="left" w:pos="360"/>
        </w:tabs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CD0E96">
        <w:rPr>
          <w:rFonts w:ascii="Verdana" w:hAnsi="Verdana"/>
          <w:color w:val="000000"/>
          <w:kern w:val="2"/>
          <w:sz w:val="18"/>
          <w:szCs w:val="18"/>
        </w:rPr>
        <w:t xml:space="preserve">3. Dopuszcza się możliwość zmiany ustaleń niniejszej umowy w stosunku do treści oferty Zleceniobiorcy w </w:t>
      </w:r>
      <w:r w:rsidR="005D1DF4" w:rsidRPr="00CD0E96">
        <w:rPr>
          <w:rFonts w:ascii="Verdana" w:hAnsi="Verdana"/>
          <w:color w:val="000000"/>
          <w:kern w:val="2"/>
          <w:sz w:val="18"/>
          <w:szCs w:val="18"/>
        </w:rPr>
        <w:t>przypadku</w:t>
      </w:r>
      <w:r w:rsidRPr="00CD0E96">
        <w:rPr>
          <w:rFonts w:ascii="Verdana" w:hAnsi="Verdana"/>
          <w:color w:val="000000"/>
          <w:kern w:val="2"/>
          <w:sz w:val="18"/>
          <w:szCs w:val="18"/>
        </w:rPr>
        <w:t xml:space="preserve">: </w:t>
      </w:r>
    </w:p>
    <w:p w14:paraId="1696D359" w14:textId="69405DF2" w:rsidR="00963479" w:rsidRPr="00CD0E96" w:rsidRDefault="005D1DF4" w:rsidP="005D1DF4">
      <w:pPr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CD0E96">
        <w:rPr>
          <w:rFonts w:ascii="Verdana" w:hAnsi="Verdana"/>
          <w:color w:val="000000"/>
          <w:kern w:val="2"/>
          <w:sz w:val="18"/>
          <w:szCs w:val="18"/>
        </w:rPr>
        <w:t xml:space="preserve">a/ </w:t>
      </w:r>
      <w:r w:rsidR="00963479" w:rsidRPr="00CD0E96">
        <w:rPr>
          <w:rFonts w:ascii="Verdana" w:hAnsi="Verdana"/>
          <w:color w:val="000000"/>
          <w:kern w:val="2"/>
          <w:sz w:val="18"/>
          <w:szCs w:val="18"/>
        </w:rPr>
        <w:t xml:space="preserve">gdy </w:t>
      </w:r>
      <w:r w:rsidRPr="00CD0E96">
        <w:rPr>
          <w:rFonts w:ascii="Verdana" w:hAnsi="Verdana"/>
          <w:color w:val="000000"/>
          <w:kern w:val="2"/>
          <w:sz w:val="18"/>
          <w:szCs w:val="18"/>
        </w:rPr>
        <w:t xml:space="preserve">nastąpiła zmiana </w:t>
      </w:r>
      <w:r w:rsidR="00963479" w:rsidRPr="00CD0E96">
        <w:rPr>
          <w:rFonts w:ascii="Verdana" w:hAnsi="Verdana"/>
          <w:color w:val="000000"/>
          <w:kern w:val="2"/>
          <w:sz w:val="18"/>
          <w:szCs w:val="18"/>
        </w:rPr>
        <w:t xml:space="preserve"> </w:t>
      </w:r>
      <w:r w:rsidRPr="00CD0E96">
        <w:rPr>
          <w:rFonts w:ascii="Verdana" w:hAnsi="Verdana"/>
          <w:color w:val="000000"/>
          <w:kern w:val="2"/>
          <w:sz w:val="18"/>
          <w:szCs w:val="18"/>
        </w:rPr>
        <w:t>przepisów prawa powszechnie obowiązującego, która ma wpływ na termin, sposób lub zakres realizacji przedmiot umowy,</w:t>
      </w:r>
      <w:r w:rsidR="00963479" w:rsidRPr="00CD0E96">
        <w:rPr>
          <w:rFonts w:ascii="Verdana" w:hAnsi="Verdana"/>
          <w:color w:val="000000"/>
          <w:kern w:val="2"/>
          <w:sz w:val="18"/>
          <w:szCs w:val="18"/>
        </w:rPr>
        <w:t xml:space="preserve"> </w:t>
      </w:r>
    </w:p>
    <w:p w14:paraId="5BFA2904" w14:textId="77777777" w:rsidR="00F41F25" w:rsidRPr="00CD0E96" w:rsidRDefault="005D1DF4" w:rsidP="005D1DF4">
      <w:pPr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CD0E96">
        <w:rPr>
          <w:rFonts w:ascii="Verdana" w:hAnsi="Verdana"/>
          <w:color w:val="000000"/>
          <w:kern w:val="2"/>
          <w:sz w:val="18"/>
          <w:szCs w:val="18"/>
        </w:rPr>
        <w:t xml:space="preserve">b/ urzędowej </w:t>
      </w:r>
      <w:r w:rsidR="00963479" w:rsidRPr="00CD0E96">
        <w:rPr>
          <w:rFonts w:ascii="Verdana" w:hAnsi="Verdana"/>
          <w:color w:val="000000"/>
          <w:kern w:val="2"/>
          <w:sz w:val="18"/>
          <w:szCs w:val="18"/>
        </w:rPr>
        <w:t xml:space="preserve">zmiany </w:t>
      </w:r>
      <w:r w:rsidRPr="00CD0E96">
        <w:rPr>
          <w:rFonts w:ascii="Verdana" w:hAnsi="Verdana"/>
          <w:color w:val="000000"/>
          <w:kern w:val="2"/>
          <w:sz w:val="18"/>
          <w:szCs w:val="18"/>
        </w:rPr>
        <w:t xml:space="preserve">wysokości </w:t>
      </w:r>
      <w:r w:rsidR="00963479" w:rsidRPr="00CD0E96">
        <w:rPr>
          <w:rFonts w:ascii="Verdana" w:hAnsi="Verdana"/>
          <w:color w:val="000000"/>
          <w:kern w:val="2"/>
          <w:sz w:val="18"/>
          <w:szCs w:val="18"/>
        </w:rPr>
        <w:t xml:space="preserve">stawki podatku VAT </w:t>
      </w:r>
      <w:r w:rsidRPr="00CD0E96">
        <w:rPr>
          <w:rFonts w:ascii="Verdana" w:hAnsi="Verdana"/>
          <w:color w:val="000000"/>
          <w:kern w:val="2"/>
          <w:sz w:val="18"/>
          <w:szCs w:val="18"/>
        </w:rPr>
        <w:t>poprzez wprowadzenie nowej stawki VAT dla towarów, których ta zmiana b</w:t>
      </w:r>
      <w:r w:rsidR="00BA77B3" w:rsidRPr="00CD0E96">
        <w:rPr>
          <w:rFonts w:ascii="Verdana" w:hAnsi="Verdana"/>
          <w:color w:val="000000"/>
          <w:kern w:val="2"/>
          <w:sz w:val="18"/>
          <w:szCs w:val="18"/>
        </w:rPr>
        <w:t>ę</w:t>
      </w:r>
      <w:r w:rsidRPr="00CD0E96">
        <w:rPr>
          <w:rFonts w:ascii="Verdana" w:hAnsi="Verdana"/>
          <w:color w:val="000000"/>
          <w:kern w:val="2"/>
          <w:sz w:val="18"/>
          <w:szCs w:val="18"/>
        </w:rPr>
        <w:t>dzie dotyczyć</w:t>
      </w:r>
      <w:r w:rsidR="00BA77B3" w:rsidRPr="00CD0E96">
        <w:rPr>
          <w:rFonts w:ascii="Verdana" w:hAnsi="Verdana"/>
          <w:color w:val="000000"/>
          <w:kern w:val="2"/>
          <w:sz w:val="18"/>
          <w:szCs w:val="18"/>
        </w:rPr>
        <w:t xml:space="preserve"> i zmiany wynagrodzenia brutto wynikającej ze zmiany stawki podatku,</w:t>
      </w:r>
    </w:p>
    <w:p w14:paraId="1696D35C" w14:textId="77777777" w:rsidR="00963479" w:rsidRPr="00CD0E96" w:rsidRDefault="00963479" w:rsidP="00963479">
      <w:pPr>
        <w:suppressAutoHyphens/>
        <w:jc w:val="both"/>
        <w:rPr>
          <w:rFonts w:ascii="Verdana" w:hAnsi="Verdana"/>
          <w:color w:val="000000"/>
          <w:kern w:val="2"/>
          <w:sz w:val="18"/>
          <w:szCs w:val="18"/>
        </w:rPr>
      </w:pPr>
      <w:r w:rsidRPr="00CD0E96">
        <w:rPr>
          <w:rFonts w:ascii="Verdana" w:hAnsi="Verdana"/>
          <w:color w:val="000000"/>
          <w:kern w:val="2"/>
          <w:sz w:val="18"/>
          <w:szCs w:val="18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6AC5A34A" w14:textId="6CA8891A" w:rsidR="004E10CF" w:rsidRPr="00CD0E96" w:rsidRDefault="004E10CF" w:rsidP="00963479">
      <w:pPr>
        <w:jc w:val="center"/>
        <w:rPr>
          <w:rFonts w:ascii="Verdana" w:hAnsi="Verdana"/>
          <w:sz w:val="18"/>
          <w:szCs w:val="18"/>
        </w:rPr>
      </w:pPr>
    </w:p>
    <w:p w14:paraId="1696D35E" w14:textId="706F0974" w:rsidR="00BA77B3" w:rsidRPr="006B117F" w:rsidRDefault="00BA77B3" w:rsidP="00963479">
      <w:pPr>
        <w:jc w:val="center"/>
        <w:rPr>
          <w:rFonts w:ascii="Verdana" w:hAnsi="Verdana"/>
          <w:b/>
          <w:bCs/>
          <w:sz w:val="18"/>
          <w:szCs w:val="18"/>
        </w:rPr>
      </w:pPr>
      <w:r w:rsidRPr="006B117F">
        <w:rPr>
          <w:rFonts w:ascii="Verdana" w:hAnsi="Verdana"/>
          <w:b/>
          <w:bCs/>
          <w:sz w:val="18"/>
          <w:szCs w:val="18"/>
        </w:rPr>
        <w:t xml:space="preserve">    § </w:t>
      </w:r>
      <w:r w:rsidR="004E10CF" w:rsidRPr="006B117F">
        <w:rPr>
          <w:rFonts w:ascii="Verdana" w:hAnsi="Verdana"/>
          <w:b/>
          <w:bCs/>
          <w:sz w:val="18"/>
          <w:szCs w:val="18"/>
        </w:rPr>
        <w:t>8</w:t>
      </w:r>
    </w:p>
    <w:p w14:paraId="46B2A498" w14:textId="6F4DC452" w:rsidR="006F5BC6" w:rsidRPr="00CD0E96" w:rsidRDefault="006F5BC6" w:rsidP="006F5BC6">
      <w:pPr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D0E96">
        <w:rPr>
          <w:rFonts w:ascii="Verdana" w:eastAsia="Calibri" w:hAnsi="Verdana"/>
          <w:sz w:val="18"/>
          <w:szCs w:val="18"/>
          <w:lang w:eastAsia="en-US"/>
        </w:rPr>
        <w:t>1. Zleceniodawca może rozwiązać umowę za wypowiedzeniem w trybie natychmiastowym</w:t>
      </w:r>
      <w:r w:rsidR="00A034B2" w:rsidRPr="00CD0E96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CD0E96">
        <w:rPr>
          <w:rFonts w:ascii="Verdana" w:eastAsia="Calibri" w:hAnsi="Verdana"/>
          <w:sz w:val="18"/>
          <w:szCs w:val="18"/>
          <w:lang w:eastAsia="en-US"/>
        </w:rPr>
        <w:t>(bez zachowania okresu wypowiedzenia)  z następujących przyczyn:</w:t>
      </w:r>
    </w:p>
    <w:p w14:paraId="4E612D1D" w14:textId="3BB98517" w:rsidR="006F5BC6" w:rsidRPr="00CD0E96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D0E96">
        <w:rPr>
          <w:rFonts w:ascii="Verdana" w:eastAsia="Calibri" w:hAnsi="Verdana"/>
          <w:sz w:val="18"/>
          <w:szCs w:val="18"/>
          <w:lang w:eastAsia="en-US"/>
        </w:rPr>
        <w:t xml:space="preserve"> w przypadku podjęcia likwidacji firmy przez Zleceniobiorcę lub co najmniej jednego </w:t>
      </w:r>
      <w:r w:rsidRPr="00CD0E96">
        <w:rPr>
          <w:rFonts w:ascii="Verdana" w:eastAsia="Calibri" w:hAnsi="Verdana"/>
          <w:sz w:val="18"/>
          <w:szCs w:val="18"/>
          <w:lang w:eastAsia="en-US"/>
        </w:rPr>
        <w:br/>
        <w:t>ze</w:t>
      </w:r>
      <w:r w:rsidR="00A034B2" w:rsidRPr="00CD0E96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CD0E96">
        <w:rPr>
          <w:rFonts w:ascii="Verdana" w:eastAsia="Calibri" w:hAnsi="Verdana"/>
          <w:sz w:val="18"/>
          <w:szCs w:val="18"/>
          <w:lang w:eastAsia="en-US"/>
        </w:rPr>
        <w:t>Zleceniobiorców w przypadku Zleceniobiorców wspólnie realizujących zamówienie (konsorcjum, spółka cywilna),</w:t>
      </w:r>
    </w:p>
    <w:p w14:paraId="010C9FD5" w14:textId="77777777" w:rsidR="006F5BC6" w:rsidRPr="00CD0E96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D0E96">
        <w:rPr>
          <w:rFonts w:ascii="Verdana" w:eastAsia="Calibri" w:hAnsi="Verdana"/>
          <w:sz w:val="18"/>
          <w:szCs w:val="18"/>
          <w:lang w:eastAsia="en-US"/>
        </w:rPr>
        <w:t xml:space="preserve"> zostanie wydany nakaz zajęcia majątku Zleceniobiorcy w zakresie, który uniemożliwia wykonanie przez Zleceniobiorców przedmiotu Umowy, </w:t>
      </w:r>
    </w:p>
    <w:p w14:paraId="5C5C703D" w14:textId="55FBA002" w:rsidR="006F5BC6" w:rsidRPr="00CD0E96" w:rsidRDefault="006F5BC6" w:rsidP="00B0423C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D0E96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="00A034B2" w:rsidRPr="00CD0E96">
        <w:rPr>
          <w:rFonts w:ascii="Verdana" w:eastAsia="Calibri" w:hAnsi="Verdana"/>
          <w:sz w:val="18"/>
          <w:szCs w:val="18"/>
          <w:lang w:eastAsia="en-US"/>
        </w:rPr>
        <w:t xml:space="preserve">w </w:t>
      </w:r>
      <w:r w:rsidRPr="00CD0E96">
        <w:rPr>
          <w:rFonts w:ascii="Verdana" w:eastAsia="Calibri" w:hAnsi="Verdana"/>
          <w:sz w:val="18"/>
          <w:szCs w:val="18"/>
          <w:lang w:eastAsia="en-US"/>
        </w:rPr>
        <w:t xml:space="preserve">przypadku rozwiązania umowy konsorcjum przez co najmniej jednego z członków konsorcjum, </w:t>
      </w:r>
    </w:p>
    <w:p w14:paraId="614AC766" w14:textId="5ABDA934" w:rsidR="006F5BC6" w:rsidRPr="00CD0E96" w:rsidRDefault="006F5BC6" w:rsidP="00A32E25">
      <w:pPr>
        <w:numPr>
          <w:ilvl w:val="0"/>
          <w:numId w:val="32"/>
        </w:numPr>
        <w:ind w:left="0" w:firstLine="0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CD0E96">
        <w:rPr>
          <w:rFonts w:ascii="Verdana" w:eastAsia="Calibri" w:hAnsi="Verdana"/>
          <w:sz w:val="18"/>
          <w:szCs w:val="18"/>
          <w:lang w:eastAsia="en-US"/>
        </w:rPr>
        <w:t xml:space="preserve"> w przypadku naruszenia przez Zleceniobiorcę któregokolwiek z warunków niniejszej umowy, </w:t>
      </w:r>
      <w:r w:rsidR="00172783" w:rsidRPr="00CD0E96">
        <w:rPr>
          <w:rFonts w:ascii="Verdana" w:eastAsia="Calibri" w:hAnsi="Verdana"/>
          <w:sz w:val="18"/>
          <w:szCs w:val="18"/>
          <w:lang w:eastAsia="en-US"/>
        </w:rPr>
        <w:br/>
      </w:r>
      <w:r w:rsidRPr="00CD0E96">
        <w:rPr>
          <w:rFonts w:ascii="Verdana" w:eastAsia="Calibri" w:hAnsi="Verdana"/>
          <w:sz w:val="18"/>
          <w:szCs w:val="18"/>
          <w:lang w:eastAsia="en-US"/>
        </w:rPr>
        <w:t>a w szczególności w sytuacji dostarczania produktów lub potraw o jakości niespełniającej wymagań określonych niniejszą umową,</w:t>
      </w:r>
    </w:p>
    <w:p w14:paraId="0CD0874C" w14:textId="77777777" w:rsidR="006F5BC6" w:rsidRPr="00CD0E96" w:rsidRDefault="006F5BC6" w:rsidP="006F5BC6">
      <w:pPr>
        <w:numPr>
          <w:ilvl w:val="0"/>
          <w:numId w:val="32"/>
        </w:numPr>
        <w:ind w:left="284" w:hanging="284"/>
        <w:rPr>
          <w:rFonts w:ascii="Verdana" w:eastAsia="Calibri" w:hAnsi="Verdana"/>
          <w:sz w:val="18"/>
          <w:szCs w:val="18"/>
          <w:lang w:eastAsia="en-US"/>
        </w:rPr>
      </w:pPr>
      <w:r w:rsidRPr="00CD0E96">
        <w:rPr>
          <w:rFonts w:ascii="Verdana" w:eastAsia="Calibri" w:hAnsi="Verdana"/>
          <w:sz w:val="18"/>
          <w:szCs w:val="18"/>
          <w:lang w:eastAsia="en-US"/>
        </w:rPr>
        <w:t xml:space="preserve"> w przypadku przewozu towarów niezgodnie z obowiązującymi przepisami.</w:t>
      </w:r>
    </w:p>
    <w:p w14:paraId="1696D365" w14:textId="77777777" w:rsidR="00BA77B3" w:rsidRPr="00CD0E96" w:rsidRDefault="00BA77B3" w:rsidP="00963479">
      <w:pPr>
        <w:jc w:val="center"/>
        <w:rPr>
          <w:rFonts w:ascii="Verdana" w:hAnsi="Verdana"/>
          <w:sz w:val="18"/>
          <w:szCs w:val="18"/>
        </w:rPr>
      </w:pPr>
    </w:p>
    <w:p w14:paraId="4DE8DDCC" w14:textId="77777777" w:rsidR="006B117F" w:rsidRDefault="006B117F" w:rsidP="00963479">
      <w:pPr>
        <w:jc w:val="center"/>
        <w:rPr>
          <w:rFonts w:ascii="Verdana" w:hAnsi="Verdana"/>
          <w:b/>
          <w:bCs/>
          <w:sz w:val="18"/>
          <w:szCs w:val="18"/>
        </w:rPr>
      </w:pPr>
    </w:p>
    <w:p w14:paraId="650E6900" w14:textId="77777777" w:rsidR="006B117F" w:rsidRDefault="006B117F" w:rsidP="00963479">
      <w:pPr>
        <w:jc w:val="center"/>
        <w:rPr>
          <w:rFonts w:ascii="Verdana" w:hAnsi="Verdana"/>
          <w:b/>
          <w:bCs/>
          <w:sz w:val="18"/>
          <w:szCs w:val="18"/>
        </w:rPr>
      </w:pPr>
    </w:p>
    <w:p w14:paraId="1696D366" w14:textId="7991AFB3" w:rsidR="00963479" w:rsidRPr="006B117F" w:rsidRDefault="00963479" w:rsidP="00963479">
      <w:pPr>
        <w:jc w:val="center"/>
        <w:rPr>
          <w:rFonts w:ascii="Verdana" w:hAnsi="Verdana"/>
          <w:b/>
          <w:bCs/>
          <w:sz w:val="18"/>
          <w:szCs w:val="18"/>
        </w:rPr>
      </w:pPr>
      <w:r w:rsidRPr="006B117F">
        <w:rPr>
          <w:rFonts w:ascii="Verdana" w:hAnsi="Verdana"/>
          <w:b/>
          <w:bCs/>
          <w:sz w:val="18"/>
          <w:szCs w:val="18"/>
        </w:rPr>
        <w:lastRenderedPageBreak/>
        <w:t xml:space="preserve">§ </w:t>
      </w:r>
      <w:r w:rsidR="004E10CF" w:rsidRPr="006B117F">
        <w:rPr>
          <w:rFonts w:ascii="Verdana" w:hAnsi="Verdana"/>
          <w:b/>
          <w:bCs/>
          <w:sz w:val="18"/>
          <w:szCs w:val="18"/>
        </w:rPr>
        <w:t>9</w:t>
      </w:r>
    </w:p>
    <w:p w14:paraId="1696D367" w14:textId="77777777" w:rsidR="0070352E" w:rsidRPr="00CD0E96" w:rsidRDefault="0070352E" w:rsidP="0070352E">
      <w:pPr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CD0E96" w:rsidRDefault="0070352E" w:rsidP="0070352E">
      <w:pPr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>2.</w:t>
      </w:r>
      <w:r w:rsidR="00963479" w:rsidRPr="00CD0E96">
        <w:rPr>
          <w:rFonts w:ascii="Verdana" w:hAnsi="Verdana"/>
          <w:sz w:val="18"/>
          <w:szCs w:val="18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CD0E96" w:rsidRDefault="0070352E" w:rsidP="0070352E">
      <w:pPr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>3.</w:t>
      </w:r>
      <w:r w:rsidR="00963479" w:rsidRPr="00CD0E96">
        <w:rPr>
          <w:rFonts w:ascii="Verdana" w:hAnsi="Verdana"/>
          <w:sz w:val="18"/>
          <w:szCs w:val="18"/>
        </w:rPr>
        <w:t>Wszelkie załączniki stanowią integralną część niniejszej umowy.</w:t>
      </w:r>
    </w:p>
    <w:p w14:paraId="1696D36A" w14:textId="59C6E7FA" w:rsidR="00963479" w:rsidRPr="00CD0E96" w:rsidRDefault="0070352E" w:rsidP="0070352E">
      <w:pPr>
        <w:jc w:val="both"/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sz w:val="18"/>
          <w:szCs w:val="18"/>
        </w:rPr>
        <w:t>4.</w:t>
      </w:r>
      <w:r w:rsidR="00963479" w:rsidRPr="00CD0E96">
        <w:rPr>
          <w:rFonts w:ascii="Verdana" w:hAnsi="Verdana"/>
          <w:sz w:val="18"/>
          <w:szCs w:val="18"/>
        </w:rPr>
        <w:t xml:space="preserve">Umowę sporządzono w 2 jednobrzmiących egzemplarzach po1 dla każdej ze stron. </w:t>
      </w:r>
    </w:p>
    <w:p w14:paraId="3EBE53DD" w14:textId="26A40A4C" w:rsidR="004C3F18" w:rsidRPr="00CD0E96" w:rsidRDefault="004C3F18" w:rsidP="0070352E">
      <w:pPr>
        <w:jc w:val="both"/>
        <w:rPr>
          <w:rFonts w:ascii="Verdana" w:hAnsi="Verdana"/>
          <w:sz w:val="18"/>
          <w:szCs w:val="18"/>
        </w:rPr>
      </w:pPr>
    </w:p>
    <w:p w14:paraId="7E2BC43F" w14:textId="70149F64" w:rsidR="004C3F18" w:rsidRPr="00CD0E96" w:rsidRDefault="004C3F18" w:rsidP="0070352E">
      <w:pPr>
        <w:jc w:val="both"/>
        <w:rPr>
          <w:rFonts w:ascii="Verdana" w:hAnsi="Verdana"/>
          <w:sz w:val="18"/>
          <w:szCs w:val="18"/>
        </w:rPr>
      </w:pPr>
    </w:p>
    <w:p w14:paraId="6233BEEE" w14:textId="7630972F" w:rsidR="004C3F18" w:rsidRPr="00CD0E96" w:rsidRDefault="004C3F18" w:rsidP="0070352E">
      <w:pPr>
        <w:jc w:val="both"/>
        <w:rPr>
          <w:rFonts w:ascii="Verdana" w:hAnsi="Verdana"/>
          <w:sz w:val="18"/>
          <w:szCs w:val="18"/>
        </w:rPr>
      </w:pPr>
    </w:p>
    <w:p w14:paraId="1696D36C" w14:textId="23EE918E" w:rsidR="00963479" w:rsidRPr="00CD0E96" w:rsidRDefault="00963479" w:rsidP="00963479">
      <w:pPr>
        <w:rPr>
          <w:rFonts w:ascii="Verdana" w:hAnsi="Verdana"/>
          <w:sz w:val="18"/>
          <w:szCs w:val="18"/>
        </w:rPr>
      </w:pPr>
      <w:r w:rsidRPr="00CD0E96">
        <w:rPr>
          <w:rFonts w:ascii="Verdana" w:hAnsi="Verdana"/>
          <w:b/>
          <w:sz w:val="18"/>
          <w:szCs w:val="18"/>
        </w:rPr>
        <w:tab/>
      </w:r>
      <w:r w:rsidRPr="00CD0E96">
        <w:rPr>
          <w:rFonts w:ascii="Verdana" w:hAnsi="Verdana"/>
          <w:b/>
          <w:sz w:val="18"/>
          <w:szCs w:val="18"/>
        </w:rPr>
        <w:tab/>
      </w:r>
      <w:r w:rsidR="0070352E" w:rsidRPr="00CD0E96">
        <w:rPr>
          <w:rFonts w:ascii="Verdana" w:hAnsi="Verdana"/>
          <w:b/>
          <w:sz w:val="18"/>
          <w:szCs w:val="18"/>
        </w:rPr>
        <w:t xml:space="preserve">        </w:t>
      </w:r>
      <w:r w:rsidRPr="00CD0E96">
        <w:rPr>
          <w:rFonts w:ascii="Verdana" w:hAnsi="Verdana"/>
          <w:b/>
          <w:sz w:val="18"/>
          <w:szCs w:val="18"/>
        </w:rPr>
        <w:t>Za Zleceniobiorcę</w:t>
      </w:r>
      <w:r w:rsidRPr="00CD0E96">
        <w:rPr>
          <w:rFonts w:ascii="Verdana" w:hAnsi="Verdana"/>
          <w:sz w:val="18"/>
          <w:szCs w:val="18"/>
        </w:rPr>
        <w:t xml:space="preserve">                                                         </w:t>
      </w:r>
      <w:r w:rsidRPr="00CD0E96">
        <w:rPr>
          <w:rFonts w:ascii="Verdana" w:hAnsi="Verdana"/>
          <w:b/>
          <w:sz w:val="18"/>
          <w:szCs w:val="18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CD0E96" w:rsidRDefault="00963479" w:rsidP="00963479">
      <w:pPr>
        <w:pStyle w:val="Zwykytekst"/>
        <w:rPr>
          <w:rFonts w:ascii="Verdana" w:hAnsi="Verdana" w:cs="Times New Roman"/>
          <w:sz w:val="18"/>
          <w:szCs w:val="18"/>
        </w:rPr>
      </w:pPr>
    </w:p>
    <w:p w14:paraId="1696D36E" w14:textId="655EEF42" w:rsidR="007007FD" w:rsidRPr="00CD0E96" w:rsidRDefault="007007FD" w:rsidP="00892E0C">
      <w:pPr>
        <w:pStyle w:val="Zwykytekst"/>
        <w:rPr>
          <w:rFonts w:ascii="Verdana" w:hAnsi="Verdana" w:cs="Times New Roman"/>
          <w:sz w:val="18"/>
          <w:szCs w:val="18"/>
        </w:rPr>
      </w:pPr>
    </w:p>
    <w:p w14:paraId="060D9B4F" w14:textId="530BE17E" w:rsidR="004C3F18" w:rsidRPr="00CD0E96" w:rsidRDefault="004C3F18" w:rsidP="00892E0C">
      <w:pPr>
        <w:pStyle w:val="Zwykytekst"/>
        <w:rPr>
          <w:rFonts w:ascii="Verdana" w:hAnsi="Verdana" w:cs="Times New Roman"/>
          <w:sz w:val="18"/>
          <w:szCs w:val="18"/>
        </w:rPr>
      </w:pPr>
    </w:p>
    <w:p w14:paraId="09D676AB" w14:textId="77777777" w:rsidR="004C3F18" w:rsidRPr="00CD0E96" w:rsidRDefault="004C3F18" w:rsidP="00892E0C">
      <w:pPr>
        <w:pStyle w:val="Zwykytekst"/>
        <w:rPr>
          <w:rFonts w:ascii="Verdana" w:hAnsi="Verdana" w:cs="Times New Roman"/>
          <w:sz w:val="18"/>
          <w:szCs w:val="18"/>
        </w:rPr>
      </w:pPr>
    </w:p>
    <w:p w14:paraId="1696D371" w14:textId="0731B4B0" w:rsidR="00777FE8" w:rsidRPr="00CD0E96" w:rsidRDefault="00B0423C" w:rsidP="00777FE8">
      <w:pPr>
        <w:rPr>
          <w:rFonts w:ascii="Verdana" w:eastAsia="Calibri" w:hAnsi="Verdana"/>
          <w:sz w:val="18"/>
          <w:szCs w:val="18"/>
          <w:lang w:eastAsia="en-US"/>
        </w:rPr>
      </w:pPr>
      <w:r w:rsidRPr="00CD0E96">
        <w:rPr>
          <w:rFonts w:ascii="Verdana" w:eastAsia="Calibri" w:hAnsi="Verdana"/>
          <w:sz w:val="18"/>
          <w:szCs w:val="18"/>
          <w:lang w:eastAsia="en-US"/>
        </w:rPr>
        <w:t xml:space="preserve">        </w:t>
      </w:r>
      <w:r w:rsidR="00777FE8" w:rsidRPr="00CD0E96">
        <w:rPr>
          <w:rFonts w:ascii="Verdana" w:eastAsia="Calibri" w:hAnsi="Verdana"/>
          <w:sz w:val="18"/>
          <w:szCs w:val="18"/>
          <w:lang w:eastAsia="en-US"/>
        </w:rPr>
        <w:t xml:space="preserve">………………………………..                                             </w:t>
      </w:r>
      <w:r w:rsidR="005A4E7D" w:rsidRPr="00CD0E96">
        <w:rPr>
          <w:rFonts w:ascii="Verdana" w:eastAsia="Calibri" w:hAnsi="Verdana"/>
          <w:sz w:val="18"/>
          <w:szCs w:val="18"/>
          <w:lang w:eastAsia="en-US"/>
        </w:rPr>
        <w:t xml:space="preserve">     </w:t>
      </w:r>
      <w:r w:rsidR="00777FE8" w:rsidRPr="00CD0E96">
        <w:rPr>
          <w:rFonts w:ascii="Verdana" w:eastAsia="Calibri" w:hAnsi="Verdana"/>
          <w:sz w:val="18"/>
          <w:szCs w:val="18"/>
          <w:lang w:eastAsia="en-US"/>
        </w:rPr>
        <w:t xml:space="preserve">  </w:t>
      </w:r>
      <w:r w:rsidR="00777FE8" w:rsidRPr="00CD0E96">
        <w:rPr>
          <w:rFonts w:ascii="Verdana" w:eastAsia="Calibri" w:hAnsi="Verdana"/>
          <w:sz w:val="18"/>
          <w:szCs w:val="18"/>
          <w:lang w:eastAsia="en-US"/>
        </w:rPr>
        <w:tab/>
        <w:t>………………………………..</w:t>
      </w:r>
    </w:p>
    <w:p w14:paraId="1696D372" w14:textId="7AC8EF70" w:rsidR="00777FE8" w:rsidRPr="00CD0E96" w:rsidRDefault="00777FE8" w:rsidP="00777FE8">
      <w:pPr>
        <w:rPr>
          <w:rFonts w:ascii="Verdana" w:eastAsia="Calibri" w:hAnsi="Verdana"/>
          <w:i/>
          <w:sz w:val="18"/>
          <w:szCs w:val="18"/>
          <w:lang w:eastAsia="en-US"/>
        </w:rPr>
      </w:pPr>
      <w:r w:rsidRPr="00CD0E96">
        <w:rPr>
          <w:rFonts w:ascii="Verdana" w:eastAsia="Calibri" w:hAnsi="Verdana"/>
          <w:i/>
          <w:sz w:val="18"/>
          <w:szCs w:val="18"/>
          <w:lang w:eastAsia="en-US"/>
        </w:rPr>
        <w:t xml:space="preserve">          Data i podpis                                                                    Data i podpis</w:t>
      </w:r>
    </w:p>
    <w:p w14:paraId="1696D373" w14:textId="77777777" w:rsidR="00777FE8" w:rsidRPr="00CD0E96" w:rsidRDefault="00777FE8" w:rsidP="00777FE8">
      <w:pPr>
        <w:rPr>
          <w:rFonts w:ascii="Verdana" w:eastAsia="Calibri" w:hAnsi="Verdana"/>
          <w:sz w:val="18"/>
          <w:szCs w:val="18"/>
          <w:lang w:eastAsia="en-US"/>
        </w:rPr>
      </w:pPr>
    </w:p>
    <w:p w14:paraId="6EBCB00B" w14:textId="77777777" w:rsidR="00B0423C" w:rsidRPr="00CD0E96" w:rsidRDefault="004C3F18" w:rsidP="004C3F18">
      <w:pPr>
        <w:tabs>
          <w:tab w:val="left" w:pos="3675"/>
        </w:tabs>
        <w:ind w:left="11"/>
        <w:jc w:val="center"/>
        <w:rPr>
          <w:rFonts w:ascii="Verdana" w:hAnsi="Verdana"/>
          <w:b/>
          <w:sz w:val="18"/>
          <w:szCs w:val="18"/>
        </w:rPr>
      </w:pPr>
      <w:r w:rsidRPr="00CD0E96">
        <w:rPr>
          <w:rFonts w:ascii="Verdana" w:hAnsi="Verdana"/>
          <w:b/>
          <w:sz w:val="18"/>
          <w:szCs w:val="18"/>
        </w:rPr>
        <w:tab/>
      </w:r>
    </w:p>
    <w:p w14:paraId="21B06C1C" w14:textId="099686C4" w:rsidR="00F512F1" w:rsidRPr="00CD0E96" w:rsidRDefault="004C3F18" w:rsidP="004C3F18">
      <w:pPr>
        <w:tabs>
          <w:tab w:val="left" w:pos="3675"/>
        </w:tabs>
        <w:ind w:left="11"/>
        <w:jc w:val="center"/>
        <w:rPr>
          <w:rFonts w:ascii="Verdana" w:hAnsi="Verdana"/>
          <w:b/>
          <w:sz w:val="18"/>
          <w:szCs w:val="18"/>
        </w:rPr>
      </w:pPr>
      <w:r w:rsidRPr="00CD0E96">
        <w:rPr>
          <w:rFonts w:ascii="Verdana" w:hAnsi="Verdana"/>
          <w:b/>
          <w:sz w:val="18"/>
          <w:szCs w:val="18"/>
        </w:rPr>
        <w:tab/>
      </w:r>
      <w:r w:rsidRPr="00CD0E96">
        <w:rPr>
          <w:rFonts w:ascii="Verdana" w:hAnsi="Verdana"/>
          <w:b/>
          <w:sz w:val="18"/>
          <w:szCs w:val="18"/>
        </w:rPr>
        <w:tab/>
      </w:r>
      <w:r w:rsidRPr="00CD0E96">
        <w:rPr>
          <w:rFonts w:ascii="Verdana" w:hAnsi="Verdana"/>
          <w:b/>
          <w:sz w:val="18"/>
          <w:szCs w:val="18"/>
        </w:rPr>
        <w:tab/>
        <w:t xml:space="preserve">                   </w:t>
      </w:r>
    </w:p>
    <w:p w14:paraId="628CFCAA" w14:textId="00558EEA" w:rsidR="008149D9" w:rsidRPr="00CD0E96" w:rsidRDefault="00F512F1" w:rsidP="004C3F18">
      <w:pPr>
        <w:tabs>
          <w:tab w:val="left" w:pos="3675"/>
        </w:tabs>
        <w:ind w:left="11"/>
        <w:jc w:val="center"/>
        <w:rPr>
          <w:rFonts w:ascii="Verdana" w:hAnsi="Verdana"/>
          <w:b/>
          <w:i/>
          <w:iCs/>
          <w:sz w:val="18"/>
          <w:szCs w:val="18"/>
        </w:rPr>
      </w:pPr>
      <w:r w:rsidRPr="00CD0E96">
        <w:rPr>
          <w:rFonts w:ascii="Verdana" w:hAnsi="Verdana"/>
          <w:b/>
          <w:sz w:val="18"/>
          <w:szCs w:val="18"/>
        </w:rPr>
        <w:t xml:space="preserve">                                                                        </w:t>
      </w:r>
      <w:r w:rsidR="004C3F18" w:rsidRPr="00CD0E96">
        <w:rPr>
          <w:rFonts w:ascii="Verdana" w:hAnsi="Verdana"/>
          <w:b/>
          <w:sz w:val="18"/>
          <w:szCs w:val="18"/>
        </w:rPr>
        <w:t xml:space="preserve"> </w:t>
      </w:r>
      <w:r w:rsidR="008149D9" w:rsidRPr="00CD0E96">
        <w:rPr>
          <w:rFonts w:ascii="Verdana" w:hAnsi="Verdana"/>
          <w:b/>
          <w:i/>
          <w:iCs/>
          <w:sz w:val="18"/>
          <w:szCs w:val="18"/>
        </w:rPr>
        <w:t>Kontrasygnata finansowa</w:t>
      </w:r>
    </w:p>
    <w:p w14:paraId="1EE8B706" w14:textId="43A79568" w:rsidR="008149D9" w:rsidRPr="00CD0E96" w:rsidRDefault="008149D9" w:rsidP="004C3F18">
      <w:pPr>
        <w:ind w:left="11"/>
        <w:jc w:val="center"/>
        <w:rPr>
          <w:rFonts w:ascii="Verdana" w:hAnsi="Verdana"/>
          <w:sz w:val="18"/>
          <w:szCs w:val="18"/>
        </w:rPr>
      </w:pPr>
    </w:p>
    <w:p w14:paraId="0F1B9F9C" w14:textId="31C6DB92" w:rsidR="004C3F18" w:rsidRPr="00CD0E96" w:rsidRDefault="004C3F18" w:rsidP="004C3F18">
      <w:pPr>
        <w:ind w:left="11"/>
        <w:jc w:val="center"/>
        <w:rPr>
          <w:rFonts w:ascii="Verdana" w:hAnsi="Verdana"/>
          <w:sz w:val="18"/>
          <w:szCs w:val="18"/>
        </w:rPr>
      </w:pPr>
    </w:p>
    <w:p w14:paraId="34E236D9" w14:textId="77777777" w:rsidR="004C3F18" w:rsidRPr="00CD0E96" w:rsidRDefault="004C3F18" w:rsidP="004C3F18">
      <w:pPr>
        <w:ind w:left="11"/>
        <w:jc w:val="center"/>
        <w:rPr>
          <w:rFonts w:ascii="Verdana" w:hAnsi="Verdana"/>
          <w:sz w:val="18"/>
          <w:szCs w:val="18"/>
        </w:rPr>
      </w:pPr>
    </w:p>
    <w:p w14:paraId="4EE2141F" w14:textId="59A4227E" w:rsidR="008149D9" w:rsidRPr="00CD0E96" w:rsidRDefault="004C3F18" w:rsidP="004C3F18">
      <w:pPr>
        <w:tabs>
          <w:tab w:val="left" w:pos="3915"/>
        </w:tabs>
        <w:ind w:left="11"/>
        <w:jc w:val="center"/>
        <w:rPr>
          <w:rFonts w:ascii="Verdana" w:eastAsia="Calibri" w:hAnsi="Verdana"/>
          <w:sz w:val="18"/>
          <w:szCs w:val="18"/>
          <w:lang w:eastAsia="en-US"/>
        </w:rPr>
      </w:pPr>
      <w:r w:rsidRPr="00CD0E96">
        <w:rPr>
          <w:rFonts w:ascii="Verdana" w:eastAsia="Calibri" w:hAnsi="Verdana"/>
          <w:sz w:val="18"/>
          <w:szCs w:val="18"/>
          <w:lang w:eastAsia="en-US"/>
        </w:rPr>
        <w:tab/>
        <w:t xml:space="preserve">                  </w:t>
      </w:r>
      <w:r w:rsidR="008149D9" w:rsidRPr="00CD0E96">
        <w:rPr>
          <w:rFonts w:ascii="Verdana" w:eastAsia="Calibri" w:hAnsi="Verdana"/>
          <w:sz w:val="18"/>
          <w:szCs w:val="18"/>
          <w:lang w:eastAsia="en-US"/>
        </w:rPr>
        <w:t>………………………………..</w:t>
      </w:r>
    </w:p>
    <w:p w14:paraId="453FFFD1" w14:textId="5933C431" w:rsidR="001372B2" w:rsidRPr="00CD0E96" w:rsidRDefault="004C3F18" w:rsidP="004C3F18">
      <w:pPr>
        <w:tabs>
          <w:tab w:val="left" w:pos="3915"/>
        </w:tabs>
        <w:ind w:left="10"/>
        <w:jc w:val="center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  <w:r w:rsidRPr="00CD0E96">
        <w:rPr>
          <w:rFonts w:ascii="Verdana" w:eastAsia="Calibri" w:hAnsi="Verdana"/>
          <w:i/>
          <w:sz w:val="18"/>
          <w:szCs w:val="18"/>
          <w:lang w:eastAsia="en-US"/>
        </w:rPr>
        <w:tab/>
        <w:t xml:space="preserve">                     </w:t>
      </w:r>
      <w:r w:rsidR="00CD0E96" w:rsidRPr="00CD0E96">
        <w:rPr>
          <w:rFonts w:ascii="Verdana" w:eastAsia="Calibri" w:hAnsi="Verdana"/>
          <w:i/>
          <w:sz w:val="18"/>
          <w:szCs w:val="18"/>
          <w:lang w:eastAsia="en-US"/>
        </w:rPr>
        <w:t>P</w:t>
      </w:r>
      <w:r w:rsidR="000E7251" w:rsidRPr="00CD0E96">
        <w:rPr>
          <w:rFonts w:ascii="Verdana" w:eastAsia="Calibri" w:hAnsi="Verdana"/>
          <w:i/>
          <w:sz w:val="18"/>
          <w:szCs w:val="18"/>
          <w:lang w:eastAsia="en-US"/>
        </w:rPr>
        <w:t>odpis</w:t>
      </w:r>
    </w:p>
    <w:p w14:paraId="00DE7ADE" w14:textId="03933413" w:rsidR="006B1EBF" w:rsidRPr="00CD0E96" w:rsidRDefault="006B1EB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6BE0CE6" w14:textId="77777777" w:rsidR="006B117F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7C8E50D" w14:textId="77777777" w:rsidR="006B117F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3CF1D18" w14:textId="77777777" w:rsidR="006B117F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F1074F1" w14:textId="77777777" w:rsidR="006B117F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69197D5" w14:textId="77777777" w:rsidR="006B117F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5DB6CA9" w14:textId="77777777" w:rsidR="006B117F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42C34D7" w14:textId="77777777" w:rsidR="006B117F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0F84D89" w14:textId="77777777" w:rsidR="006B117F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EBA633A" w14:textId="77777777" w:rsidR="006B117F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E3DEA2F" w14:textId="77777777" w:rsidR="006B117F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20A74E0" w14:textId="77777777" w:rsidR="006B117F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C0EE9C3" w14:textId="77777777" w:rsidR="006B117F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DFCC4AB" w14:textId="77777777" w:rsidR="006B117F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84D62FF" w14:textId="77777777" w:rsidR="006B117F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A3841AB" w14:textId="77777777" w:rsidR="006B117F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8A90B4D" w14:textId="77777777" w:rsidR="006B117F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14A8EF5" w14:textId="77777777" w:rsidR="006B117F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894B6A4" w14:textId="77777777" w:rsidR="006B117F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59FE994" w14:textId="77777777" w:rsidR="006B117F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C40B38C" w14:textId="77777777" w:rsidR="006B117F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BF432AA" w14:textId="77777777" w:rsidR="006B117F" w:rsidRPr="00CD0E96" w:rsidRDefault="006B117F" w:rsidP="001372B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B07344A" w14:textId="77777777" w:rsidR="004C3F18" w:rsidRPr="00CD0E96" w:rsidRDefault="004C3F18" w:rsidP="00CD0E96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</w:rPr>
      </w:pPr>
    </w:p>
    <w:p w14:paraId="6D68762A" w14:textId="77777777" w:rsidR="00686E76" w:rsidRPr="00CD0E96" w:rsidRDefault="00686E76" w:rsidP="00686E76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CD0E96">
        <w:rPr>
          <w:rFonts w:ascii="Verdana" w:hAnsi="Verdana"/>
          <w:i/>
          <w:iCs/>
          <w:sz w:val="18"/>
          <w:szCs w:val="18"/>
        </w:rPr>
        <w:t>Załączniki do umowy :</w:t>
      </w:r>
    </w:p>
    <w:p w14:paraId="5B8A10CF" w14:textId="52C4DFB8" w:rsidR="00686E76" w:rsidRPr="00CD0E96" w:rsidRDefault="00686E76" w:rsidP="00686E76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CD0E96">
        <w:rPr>
          <w:rFonts w:ascii="Verdana" w:hAnsi="Verdana"/>
          <w:i/>
          <w:iCs/>
          <w:sz w:val="18"/>
          <w:szCs w:val="18"/>
        </w:rPr>
        <w:t xml:space="preserve">1) </w:t>
      </w:r>
      <w:r w:rsidR="006B117F">
        <w:rPr>
          <w:rFonts w:ascii="Verdana" w:hAnsi="Verdana"/>
          <w:i/>
          <w:iCs/>
          <w:sz w:val="18"/>
          <w:szCs w:val="18"/>
        </w:rPr>
        <w:t>O</w:t>
      </w:r>
      <w:r w:rsidRPr="00CD0E96">
        <w:rPr>
          <w:rFonts w:ascii="Verdana" w:hAnsi="Verdana"/>
          <w:i/>
          <w:iCs/>
          <w:sz w:val="18"/>
          <w:szCs w:val="18"/>
        </w:rPr>
        <w:t>pis przedmiotu zamówienia i oferta Zleceniobiorcy</w:t>
      </w:r>
    </w:p>
    <w:p w14:paraId="50AB16A3" w14:textId="2AF08AAC" w:rsidR="004C3F18" w:rsidRPr="00CD0E96" w:rsidRDefault="00686E76" w:rsidP="00CD0E96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CD0E96">
        <w:rPr>
          <w:rFonts w:ascii="Verdana" w:hAnsi="Verdana"/>
          <w:i/>
          <w:iCs/>
          <w:sz w:val="18"/>
          <w:szCs w:val="18"/>
        </w:rPr>
        <w:t>2) Oświadczenie dla celów podatkowych dotyczące podmiotów powiązanych</w:t>
      </w:r>
    </w:p>
    <w:p w14:paraId="24330FA8" w14:textId="77777777" w:rsidR="006B117F" w:rsidRDefault="006B117F" w:rsidP="00686E7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7E1C1A9" w14:textId="77777777" w:rsidR="006B117F" w:rsidRDefault="006B117F" w:rsidP="00686E7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1B27962B" w14:textId="77777777" w:rsidR="006B117F" w:rsidRDefault="006B117F" w:rsidP="005244BA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7FF8A086" w14:textId="63B468DB" w:rsidR="00686E76" w:rsidRPr="00CD0E96" w:rsidRDefault="00686E76" w:rsidP="00686E7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 w:rsidRPr="00CD0E96">
        <w:rPr>
          <w:rFonts w:ascii="Verdana" w:hAnsi="Verdana" w:cs="Arial"/>
          <w:sz w:val="18"/>
          <w:szCs w:val="18"/>
        </w:rPr>
        <w:lastRenderedPageBreak/>
        <w:t>Załącznik nr 2 do umowy</w:t>
      </w:r>
    </w:p>
    <w:p w14:paraId="00333CD4" w14:textId="77777777" w:rsidR="00686E76" w:rsidRPr="00CD0E96" w:rsidRDefault="00686E76" w:rsidP="00686E7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48B14624" w14:textId="77777777" w:rsidR="00686E76" w:rsidRPr="00CD0E96" w:rsidRDefault="00686E76" w:rsidP="00686E7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53DCA49A" w14:textId="77777777" w:rsidR="00686E76" w:rsidRPr="00CD0E96" w:rsidRDefault="00686E76" w:rsidP="00686E76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 w:rsidRPr="00CD0E96">
        <w:rPr>
          <w:rFonts w:ascii="Verdana" w:hAnsi="Verdana" w:cs="Arial"/>
          <w:sz w:val="18"/>
          <w:szCs w:val="18"/>
        </w:rPr>
        <w:t>.....................................… </w:t>
      </w:r>
    </w:p>
    <w:p w14:paraId="52A381C9" w14:textId="77777777" w:rsidR="00686E76" w:rsidRPr="00CD0E96" w:rsidRDefault="00686E76" w:rsidP="00686E76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 w:rsidRPr="00CD0E96">
        <w:rPr>
          <w:rFonts w:ascii="Verdana" w:hAnsi="Verdana" w:cs="Arial"/>
          <w:sz w:val="18"/>
          <w:szCs w:val="18"/>
        </w:rPr>
        <w:t>Nazwa Wykonawcy</w:t>
      </w:r>
    </w:p>
    <w:p w14:paraId="65B6CDB0" w14:textId="77777777" w:rsidR="00686E76" w:rsidRPr="00CD0E96" w:rsidRDefault="00686E76" w:rsidP="00686E76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30FDD8B1" w14:textId="77777777" w:rsidR="00686E76" w:rsidRPr="00CD0E96" w:rsidRDefault="00686E76" w:rsidP="00686E7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 w:rsidRPr="00CD0E96">
        <w:rPr>
          <w:rFonts w:ascii="Verdana" w:hAnsi="Verdana" w:cs="Arial"/>
          <w:sz w:val="18"/>
          <w:szCs w:val="18"/>
        </w:rPr>
        <w:t>.....................................…</w:t>
      </w:r>
    </w:p>
    <w:p w14:paraId="156ECC87" w14:textId="77777777" w:rsidR="00686E76" w:rsidRPr="00CD0E96" w:rsidRDefault="00686E76" w:rsidP="00686E76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 w:rsidRPr="00CD0E96">
        <w:rPr>
          <w:rFonts w:ascii="Verdana" w:hAnsi="Verdana" w:cs="Arial"/>
          <w:sz w:val="18"/>
          <w:szCs w:val="18"/>
        </w:rPr>
        <w:t>NIP</w:t>
      </w:r>
      <w:r w:rsidRPr="00CD0E96">
        <w:rPr>
          <w:rFonts w:ascii="Verdana" w:hAnsi="Verdana" w:cs="Calibri"/>
          <w:sz w:val="18"/>
          <w:szCs w:val="18"/>
        </w:rPr>
        <w:tab/>
      </w:r>
      <w:r w:rsidRPr="00CD0E96">
        <w:rPr>
          <w:rFonts w:ascii="Verdana" w:hAnsi="Verdana" w:cs="Arial"/>
          <w:sz w:val="18"/>
          <w:szCs w:val="18"/>
        </w:rPr>
        <w:t> </w:t>
      </w:r>
    </w:p>
    <w:p w14:paraId="56A922CB" w14:textId="77777777" w:rsidR="00686E76" w:rsidRPr="00CD0E96" w:rsidRDefault="00686E76" w:rsidP="00686E7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31A8B816" w14:textId="77777777" w:rsidR="00686E76" w:rsidRPr="00CD0E96" w:rsidRDefault="00686E76" w:rsidP="00686E7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CD0E96"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30AB04E0" w14:textId="77777777" w:rsidR="00686E76" w:rsidRPr="00CD0E96" w:rsidRDefault="00686E76" w:rsidP="00686E7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CD0E96"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2BE6D9E5" w14:textId="77777777" w:rsidR="00686E76" w:rsidRPr="00CD0E96" w:rsidRDefault="00686E76" w:rsidP="00686E7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5241FBD5" w14:textId="77777777" w:rsidR="00686E76" w:rsidRPr="00CD0E96" w:rsidRDefault="00686E76" w:rsidP="00686E76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CD0E96"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 w:rsidRPr="00CD0E96">
        <w:rPr>
          <w:rFonts w:ascii="Verdana" w:hAnsi="Verdana" w:cs="Arial"/>
          <w:b/>
          <w:bCs/>
          <w:sz w:val="18"/>
          <w:szCs w:val="18"/>
        </w:rPr>
        <w:t>Podmiot</w:t>
      </w:r>
      <w:r w:rsidRPr="00CD0E96">
        <w:rPr>
          <w:rFonts w:ascii="Verdana" w:hAnsi="Verdana" w:cs="Arial"/>
          <w:sz w:val="18"/>
          <w:szCs w:val="18"/>
        </w:rPr>
        <w:t>”) niniejszym oświadcza, że Podmiot:</w:t>
      </w:r>
    </w:p>
    <w:p w14:paraId="48670BD2" w14:textId="77777777" w:rsidR="00686E76" w:rsidRPr="00CD0E96" w:rsidRDefault="00686E76" w:rsidP="00686E76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CD0E96">
        <w:rPr>
          <w:rFonts w:ascii="Verdana" w:hAnsi="Verdana" w:cs="Arial"/>
          <w:b/>
          <w:bCs/>
          <w:sz w:val="18"/>
          <w:szCs w:val="18"/>
        </w:rPr>
        <w:t>jest / nie jest</w:t>
      </w:r>
      <w:r w:rsidRPr="00CD0E96">
        <w:rPr>
          <w:rFonts w:ascii="Verdana" w:hAnsi="Verdana" w:cs="Arial"/>
          <w:sz w:val="18"/>
          <w:szCs w:val="18"/>
          <w:vertAlign w:val="superscript"/>
        </w:rPr>
        <w:footnoteReference w:id="1"/>
      </w:r>
      <w:r w:rsidRPr="00CD0E96"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 w:rsidRPr="00CD0E96"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CD0E96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CD0E96">
        <w:rPr>
          <w:rFonts w:ascii="Verdana" w:hAnsi="Verdana" w:cs="Arial"/>
          <w:sz w:val="18"/>
          <w:szCs w:val="18"/>
        </w:rPr>
        <w:t>;</w:t>
      </w:r>
    </w:p>
    <w:p w14:paraId="343D5147" w14:textId="77777777" w:rsidR="00686E76" w:rsidRPr="00CD0E96" w:rsidRDefault="00686E76" w:rsidP="00686E76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CD0E96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</w:t>
      </w:r>
      <w:r w:rsidRPr="00CD0E96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  <w:r w:rsidRPr="00CD0E96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</w:t>
      </w:r>
      <w:r w:rsidRPr="00CD0E96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3"/>
      </w:r>
      <w:r w:rsidRPr="00CD0E96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CD0E96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4"/>
      </w:r>
      <w:r w:rsidRPr="00CD0E96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2F63F067" w14:textId="77777777" w:rsidR="00686E76" w:rsidRPr="00CD0E96" w:rsidRDefault="00686E76" w:rsidP="00686E76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CD0E96">
        <w:rPr>
          <w:rFonts w:ascii="Verdana" w:eastAsia="Calibri" w:hAnsi="Verdana" w:cs="Arial"/>
          <w:sz w:val="18"/>
          <w:szCs w:val="18"/>
          <w:lang w:eastAsia="en-US"/>
        </w:rPr>
        <w:t>rzeczywisty właściciel</w:t>
      </w:r>
      <w:r w:rsidRPr="00CD0E96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5"/>
      </w:r>
      <w:r w:rsidRPr="00CD0E96">
        <w:rPr>
          <w:rFonts w:ascii="Verdana" w:eastAsia="Calibri" w:hAnsi="Verdana" w:cs="Arial"/>
          <w:sz w:val="18"/>
          <w:szCs w:val="18"/>
          <w:lang w:eastAsia="en-US"/>
        </w:rPr>
        <w:t xml:space="preserve"> Podmiotu </w:t>
      </w:r>
      <w:r w:rsidRPr="00CD0E96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 jest</w:t>
      </w:r>
      <w:r w:rsidRPr="00CD0E96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6"/>
      </w:r>
      <w:r w:rsidRPr="00CD0E96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CD0E96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t>4</w:t>
      </w:r>
      <w:r w:rsidRPr="00CD0E96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338D39A7" w14:textId="560452CF" w:rsidR="00686E76" w:rsidRPr="005244BA" w:rsidRDefault="00686E76" w:rsidP="005244BA">
      <w:pPr>
        <w:widowControl w:val="0"/>
        <w:numPr>
          <w:ilvl w:val="0"/>
          <w:numId w:val="30"/>
        </w:numPr>
        <w:autoSpaceDE w:val="0"/>
        <w:autoSpaceDN w:val="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CD0E96">
        <w:rPr>
          <w:rFonts w:ascii="Verdana" w:eastAsia="Calibri" w:hAnsi="Verdana" w:cs="Arial"/>
          <w:sz w:val="18"/>
          <w:szCs w:val="18"/>
          <w:lang w:eastAsia="en-US"/>
        </w:rPr>
        <w:t xml:space="preserve">Podmiot </w:t>
      </w:r>
      <w:r w:rsidRPr="00CD0E96">
        <w:rPr>
          <w:rFonts w:ascii="Verdana" w:eastAsia="Calibri" w:hAnsi="Verdana" w:cs="Arial"/>
          <w:b/>
          <w:bCs/>
          <w:sz w:val="18"/>
          <w:szCs w:val="18"/>
          <w:lang w:eastAsia="en-US"/>
        </w:rPr>
        <w:t>stanowi / nie stanowi</w:t>
      </w:r>
      <w:r w:rsidRPr="00CD0E96">
        <w:rPr>
          <w:rFonts w:ascii="Verdana" w:hAnsi="Verdana" w:cs="Arial"/>
          <w:sz w:val="18"/>
          <w:szCs w:val="18"/>
          <w:vertAlign w:val="superscript"/>
        </w:rPr>
        <w:footnoteReference w:id="7"/>
      </w:r>
      <w:r w:rsidRPr="00CD0E96">
        <w:rPr>
          <w:rFonts w:ascii="Verdana" w:hAnsi="Verdana" w:cs="Arial"/>
          <w:sz w:val="18"/>
          <w:szCs w:val="18"/>
        </w:rPr>
        <w:t xml:space="preserve"> </w:t>
      </w:r>
      <w:r w:rsidRPr="00CD0E96">
        <w:rPr>
          <w:rFonts w:ascii="Verdana" w:eastAsia="Calibri" w:hAnsi="Verdana" w:cs="Arial"/>
          <w:b/>
          <w:bCs/>
          <w:sz w:val="18"/>
          <w:szCs w:val="18"/>
          <w:lang w:eastAsia="en-US"/>
        </w:rPr>
        <w:t xml:space="preserve"> </w:t>
      </w:r>
      <w:r w:rsidRPr="00CD0E96">
        <w:rPr>
          <w:rFonts w:ascii="Verdana" w:eastAsia="Calibri" w:hAnsi="Verdana" w:cs="Arial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CD0E96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8"/>
      </w:r>
      <w:r w:rsidRPr="00CD0E96">
        <w:rPr>
          <w:rFonts w:ascii="Verdana" w:eastAsia="Calibri" w:hAnsi="Verdana" w:cs="Arial"/>
          <w:sz w:val="18"/>
          <w:szCs w:val="18"/>
          <w:lang w:eastAsia="en-US"/>
        </w:rPr>
        <w:t xml:space="preserve"> w rozumieniu art. 24a ustawy z dnia 15 lutego 1992</w:t>
      </w:r>
      <w:r w:rsidRPr="005244BA">
        <w:rPr>
          <w:rFonts w:ascii="Verdana" w:eastAsia="Calibri" w:hAnsi="Verdana" w:cs="Arial"/>
          <w:sz w:val="14"/>
          <w:szCs w:val="14"/>
          <w:lang w:eastAsia="en-US"/>
        </w:rPr>
        <w:t xml:space="preserve"> r. o podatku dochodowym od osób prawnych.</w:t>
      </w:r>
    </w:p>
    <w:p w14:paraId="4BE98060" w14:textId="77777777" w:rsidR="00686E76" w:rsidRPr="00CD0E96" w:rsidRDefault="00686E76" w:rsidP="00686E76">
      <w:pPr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CD0E96">
        <w:rPr>
          <w:rFonts w:ascii="Verdana" w:eastAsia="Calibri" w:hAnsi="Verdana" w:cs="Arial"/>
          <w:sz w:val="18"/>
          <w:szCs w:val="18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57EED25E" w14:textId="77777777" w:rsidR="00686E76" w:rsidRPr="00CD0E96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EA05DF5" w14:textId="77777777" w:rsidR="00686E76" w:rsidRPr="00CD0E96" w:rsidRDefault="00686E76" w:rsidP="00686E7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9416DC6" w14:textId="77777777" w:rsidR="00686E76" w:rsidRPr="00CD0E96" w:rsidRDefault="00686E76" w:rsidP="00686E76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686E76" w:rsidRPr="00CD0E96" w14:paraId="614DC4BF" w14:textId="77777777" w:rsidTr="006B28AB">
        <w:tc>
          <w:tcPr>
            <w:tcW w:w="4105" w:type="dxa"/>
          </w:tcPr>
          <w:p w14:paraId="0E1D3075" w14:textId="77777777" w:rsidR="00686E76" w:rsidRPr="00CD0E96" w:rsidRDefault="00686E76" w:rsidP="006B28AB">
            <w:pPr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CD0E96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10D89EB8" w14:textId="77777777" w:rsidR="00686E76" w:rsidRPr="00CD0E96" w:rsidRDefault="00686E76" w:rsidP="006B28AB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CD0E96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upoważnionej/ych do reprezentacji)</w:t>
            </w:r>
          </w:p>
        </w:tc>
      </w:tr>
    </w:tbl>
    <w:p w14:paraId="0FCE1705" w14:textId="77777777" w:rsidR="004C3F18" w:rsidRPr="00CD0E96" w:rsidRDefault="004C3F18" w:rsidP="005244BA">
      <w:pPr>
        <w:widowControl w:val="0"/>
        <w:autoSpaceDE w:val="0"/>
        <w:autoSpaceDN w:val="0"/>
        <w:textAlignment w:val="baseline"/>
        <w:rPr>
          <w:rFonts w:ascii="Verdana" w:hAnsi="Verdana"/>
          <w:sz w:val="18"/>
          <w:szCs w:val="18"/>
        </w:rPr>
      </w:pPr>
    </w:p>
    <w:sectPr w:rsidR="004C3F18" w:rsidRPr="00CD0E96" w:rsidSect="002B38C3">
      <w:headerReference w:type="default" r:id="rId8"/>
      <w:pgSz w:w="11906" w:h="16838"/>
      <w:pgMar w:top="1135" w:right="991" w:bottom="851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CF19C" w14:textId="77777777" w:rsidR="00770046" w:rsidRDefault="00770046">
      <w:r>
        <w:separator/>
      </w:r>
    </w:p>
  </w:endnote>
  <w:endnote w:type="continuationSeparator" w:id="0">
    <w:p w14:paraId="208297DF" w14:textId="77777777" w:rsidR="00770046" w:rsidRDefault="00770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629ECE" w14:textId="77777777" w:rsidR="00770046" w:rsidRDefault="00770046">
      <w:r>
        <w:separator/>
      </w:r>
    </w:p>
  </w:footnote>
  <w:footnote w:type="continuationSeparator" w:id="0">
    <w:p w14:paraId="0FA42A00" w14:textId="77777777" w:rsidR="00770046" w:rsidRDefault="00770046">
      <w:r>
        <w:continuationSeparator/>
      </w:r>
    </w:p>
  </w:footnote>
  <w:footnote w:id="1">
    <w:p w14:paraId="176D4260" w14:textId="77777777" w:rsidR="00686E76" w:rsidRPr="005244BA" w:rsidRDefault="00686E76" w:rsidP="00686E76">
      <w:pPr>
        <w:pStyle w:val="Tekstprzypisudolnego"/>
        <w:rPr>
          <w:rFonts w:ascii="Verdana" w:hAnsi="Verdana" w:cs="Arial"/>
          <w:sz w:val="12"/>
          <w:szCs w:val="12"/>
          <w:lang w:val="pl-PL"/>
        </w:rPr>
      </w:pPr>
      <w:r w:rsidRPr="005244BA">
        <w:rPr>
          <w:rStyle w:val="Odwoanieprzypisudolnego"/>
          <w:rFonts w:ascii="Verdana" w:hAnsi="Verdana" w:cs="Arial"/>
          <w:sz w:val="12"/>
          <w:szCs w:val="12"/>
        </w:rPr>
        <w:footnoteRef/>
      </w:r>
      <w:r w:rsidRPr="005244BA">
        <w:rPr>
          <w:rFonts w:ascii="Verdana" w:hAnsi="Verdana" w:cs="Arial"/>
          <w:sz w:val="12"/>
          <w:szCs w:val="12"/>
          <w:lang w:val="pl-PL"/>
        </w:rPr>
        <w:t xml:space="preserve"> Niewłaściwe skreślić;</w:t>
      </w:r>
    </w:p>
  </w:footnote>
  <w:footnote w:id="2">
    <w:p w14:paraId="55981CF0" w14:textId="77777777" w:rsidR="00686E76" w:rsidRPr="005244BA" w:rsidRDefault="00686E76" w:rsidP="00686E76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5244BA">
        <w:rPr>
          <w:rStyle w:val="Odwoanieprzypisudolnego"/>
          <w:rFonts w:ascii="Verdana" w:hAnsi="Verdana" w:cs="Arial"/>
          <w:sz w:val="12"/>
          <w:szCs w:val="12"/>
        </w:rPr>
        <w:footnoteRef/>
      </w:r>
      <w:r w:rsidRPr="005244BA">
        <w:rPr>
          <w:rFonts w:ascii="Verdana" w:hAnsi="Verdana" w:cs="Arial"/>
          <w:sz w:val="12"/>
          <w:szCs w:val="12"/>
        </w:rPr>
        <w:t xml:space="preserve"> </w:t>
      </w: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 xml:space="preserve">Zgodnie z ustawą </w:t>
      </w:r>
      <w:r w:rsidRPr="005244BA">
        <w:rPr>
          <w:rStyle w:val="normaltextrun"/>
          <w:rFonts w:ascii="Verdana" w:hAnsi="Verdana" w:cs="Arial"/>
          <w:b/>
          <w:bCs/>
          <w:color w:val="000000"/>
          <w:sz w:val="12"/>
          <w:szCs w:val="12"/>
        </w:rPr>
        <w:t>podmioty powiązane</w:t>
      </w: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 xml:space="preserve"> oznaczają:</w:t>
      </w:r>
      <w:r w:rsidRPr="005244BA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479B08A4" w14:textId="77777777" w:rsidR="00686E76" w:rsidRPr="005244BA" w:rsidRDefault="00686E76" w:rsidP="00686E76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 xml:space="preserve">podmioty, z których jeden podmiot </w:t>
      </w:r>
      <w:r w:rsidRPr="005244BA">
        <w:rPr>
          <w:rStyle w:val="normaltextrun"/>
          <w:rFonts w:ascii="Verdana" w:hAnsi="Verdana" w:cs="Arial"/>
          <w:color w:val="000000"/>
          <w:sz w:val="12"/>
          <w:szCs w:val="12"/>
          <w:u w:val="single"/>
        </w:rPr>
        <w:t>wywiera znaczący wpływ</w:t>
      </w: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 xml:space="preserve"> na co najmniej jeden podmiot, lub</w:t>
      </w:r>
      <w:r w:rsidRPr="005244BA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21A7532C" w14:textId="77777777" w:rsidR="00686E76" w:rsidRPr="005244BA" w:rsidRDefault="00686E76" w:rsidP="00686E76">
      <w:pPr>
        <w:pStyle w:val="paragraph"/>
        <w:numPr>
          <w:ilvl w:val="0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>podmioty, na które wywiera znaczący wpływ:</w:t>
      </w:r>
      <w:r w:rsidRPr="005244BA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2B2E7F6D" w14:textId="77777777" w:rsidR="00686E76" w:rsidRPr="005244BA" w:rsidRDefault="00686E76" w:rsidP="00686E76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>ten sam inny podmiot lub</w:t>
      </w:r>
      <w:r w:rsidRPr="005244BA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31DB342B" w14:textId="77777777" w:rsidR="00686E76" w:rsidRPr="005244BA" w:rsidRDefault="00686E76" w:rsidP="00686E76">
      <w:pPr>
        <w:pStyle w:val="paragraph"/>
        <w:numPr>
          <w:ilvl w:val="1"/>
          <w:numId w:val="28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>małżonek, krewny lub powinowaty do drugiego stopnia osoby fizycznej wywierającej znaczący wpływ na co najmniej jeden podmiot. </w:t>
      </w:r>
      <w:r w:rsidRPr="005244BA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416D189B" w14:textId="77777777" w:rsidR="00686E76" w:rsidRPr="005244BA" w:rsidRDefault="00686E76" w:rsidP="00686E7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2"/>
          <w:szCs w:val="12"/>
        </w:rPr>
      </w:pP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>W tym też zakresie pragniemy wskazać, że „</w:t>
      </w:r>
      <w:r w:rsidRPr="005244BA">
        <w:rPr>
          <w:rStyle w:val="normaltextrun"/>
          <w:rFonts w:ascii="Verdana" w:hAnsi="Verdana" w:cs="Arial"/>
          <w:b/>
          <w:bCs/>
          <w:color w:val="000000"/>
          <w:sz w:val="12"/>
          <w:szCs w:val="12"/>
        </w:rPr>
        <w:t>wywieranie znaczącego wpływu</w:t>
      </w: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>” oznacza:</w:t>
      </w:r>
      <w:r w:rsidRPr="005244BA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1155DAFD" w14:textId="77777777" w:rsidR="00686E76" w:rsidRPr="005244BA" w:rsidRDefault="00686E76" w:rsidP="00686E76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2"/>
          <w:szCs w:val="12"/>
        </w:rPr>
      </w:pP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>posiadanie bezpośrednio lub pośrednio co najmniej 25%:</w:t>
      </w:r>
      <w:r w:rsidRPr="005244BA">
        <w:rPr>
          <w:rStyle w:val="normaltextrun"/>
          <w:rFonts w:ascii="Verdana" w:hAnsi="Verdana" w:cs="Arial"/>
          <w:sz w:val="12"/>
          <w:szCs w:val="12"/>
        </w:rPr>
        <w:t> </w:t>
      </w:r>
    </w:p>
    <w:p w14:paraId="25BEC5DF" w14:textId="77777777" w:rsidR="00686E76" w:rsidRPr="005244BA" w:rsidRDefault="00686E76" w:rsidP="00686E76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>udziałów w kapitale lub</w:t>
      </w:r>
      <w:r w:rsidRPr="005244BA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22B9CB10" w14:textId="77777777" w:rsidR="00686E76" w:rsidRPr="005244BA" w:rsidRDefault="00686E76" w:rsidP="00686E76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>praw głosu w organach kontrolnych, stanowiących lub zarządzających, lub</w:t>
      </w:r>
      <w:r w:rsidRPr="005244BA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4CAFF07D" w14:textId="77777777" w:rsidR="00686E76" w:rsidRPr="005244BA" w:rsidRDefault="00686E76" w:rsidP="00686E76">
      <w:pPr>
        <w:pStyle w:val="paragraph"/>
        <w:numPr>
          <w:ilvl w:val="1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>udziałów lub praw do udziału w zyskach lub majątku lub ich ekspektatywy, w tym jednostek uczestnictwa i certyfikatów inwestycyjnych, lub</w:t>
      </w:r>
      <w:r w:rsidRPr="005244BA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14A9D6C9" w14:textId="77777777" w:rsidR="00686E76" w:rsidRPr="005244BA" w:rsidRDefault="00686E76" w:rsidP="00686E76">
      <w:pPr>
        <w:pStyle w:val="paragraph"/>
        <w:numPr>
          <w:ilvl w:val="0"/>
          <w:numId w:val="27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>faktyczną zdolność osoby fizycznej do wpływania na podejmowanie kluczowych decyzji gospodarczych przez osobę prawną lub jednostkę organizacyjną nieposiadającą osobowości prawnej</w:t>
      </w:r>
      <w:r w:rsidRPr="005244BA">
        <w:rPr>
          <w:rStyle w:val="normaltextrun"/>
          <w:rFonts w:ascii="Verdana" w:hAnsi="Verdana" w:cs="Arial"/>
          <w:color w:val="000000"/>
          <w:sz w:val="12"/>
          <w:szCs w:val="12"/>
          <w:vertAlign w:val="superscript"/>
        </w:rPr>
        <w:t>1</w:t>
      </w: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>, lub</w:t>
      </w:r>
      <w:r w:rsidRPr="005244BA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  <w:p w14:paraId="52A19BA9" w14:textId="77777777" w:rsidR="00686E76" w:rsidRPr="005244BA" w:rsidRDefault="00686E76" w:rsidP="00686E76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2"/>
          <w:szCs w:val="12"/>
        </w:rPr>
      </w:pPr>
      <w:r w:rsidRPr="005244BA">
        <w:rPr>
          <w:rStyle w:val="normaltextrun"/>
          <w:rFonts w:ascii="Verdana" w:hAnsi="Verdana" w:cs="Arial"/>
          <w:color w:val="000000"/>
          <w:sz w:val="12"/>
          <w:szCs w:val="12"/>
        </w:rPr>
        <w:t>pozostawanie w związku małżeńskim albo występowanie pokrewieństwa lub powinowactwa do drugiego stopnia.</w:t>
      </w:r>
      <w:r w:rsidRPr="005244BA">
        <w:rPr>
          <w:rStyle w:val="eop"/>
          <w:rFonts w:ascii="Verdana" w:hAnsi="Verdana" w:cs="Arial"/>
          <w:color w:val="000000"/>
          <w:sz w:val="12"/>
          <w:szCs w:val="12"/>
        </w:rPr>
        <w:t> </w:t>
      </w:r>
    </w:p>
  </w:footnote>
  <w:footnote w:id="3">
    <w:p w14:paraId="1CDD768B" w14:textId="77777777" w:rsidR="00686E76" w:rsidRPr="005244BA" w:rsidRDefault="00686E76" w:rsidP="00686E76">
      <w:pPr>
        <w:pStyle w:val="Tekstprzypisudolnego"/>
        <w:rPr>
          <w:rFonts w:ascii="Verdana" w:hAnsi="Verdana"/>
          <w:sz w:val="12"/>
          <w:szCs w:val="12"/>
          <w:lang w:val="pl-PL"/>
        </w:rPr>
      </w:pPr>
      <w:r w:rsidRPr="005244BA">
        <w:rPr>
          <w:rStyle w:val="Odwoanieprzypisudolnego"/>
          <w:rFonts w:ascii="Verdana" w:hAnsi="Verdana"/>
          <w:sz w:val="12"/>
          <w:szCs w:val="12"/>
        </w:rPr>
        <w:footnoteRef/>
      </w:r>
      <w:r w:rsidRPr="005244BA">
        <w:rPr>
          <w:rFonts w:ascii="Verdana" w:hAnsi="Verdana"/>
          <w:sz w:val="12"/>
          <w:szCs w:val="12"/>
          <w:lang w:val="pl-PL"/>
        </w:rPr>
        <w:t xml:space="preserve"> </w:t>
      </w:r>
      <w:r w:rsidRPr="005244BA">
        <w:rPr>
          <w:rFonts w:ascii="Verdana" w:hAnsi="Verdana" w:cs="Arial"/>
          <w:sz w:val="12"/>
          <w:szCs w:val="12"/>
          <w:lang w:val="pl-PL"/>
        </w:rPr>
        <w:t>Niewłaściwe skreślić</w:t>
      </w:r>
      <w:r w:rsidRPr="005244BA">
        <w:rPr>
          <w:rFonts w:ascii="Verdana" w:hAnsi="Verdana"/>
          <w:sz w:val="12"/>
          <w:szCs w:val="12"/>
          <w:lang w:val="pl-PL"/>
        </w:rPr>
        <w:t>;</w:t>
      </w:r>
    </w:p>
  </w:footnote>
  <w:footnote w:id="4">
    <w:p w14:paraId="7719654B" w14:textId="77777777" w:rsidR="00686E76" w:rsidRPr="005244BA" w:rsidRDefault="00686E76" w:rsidP="00686E76">
      <w:pPr>
        <w:pStyle w:val="Tekstprzypisudolnego"/>
        <w:jc w:val="both"/>
        <w:rPr>
          <w:rFonts w:ascii="Verdana" w:hAnsi="Verdana"/>
          <w:color w:val="FF0000"/>
          <w:sz w:val="12"/>
          <w:szCs w:val="12"/>
          <w:lang w:val="pl-PL"/>
        </w:rPr>
      </w:pPr>
      <w:r w:rsidRPr="005244BA">
        <w:rPr>
          <w:rStyle w:val="Odwoanieprzypisudolnego"/>
          <w:rFonts w:ascii="Verdana" w:hAnsi="Verdana"/>
          <w:color w:val="000000"/>
          <w:sz w:val="12"/>
          <w:szCs w:val="12"/>
        </w:rPr>
        <w:footnoteRef/>
      </w:r>
      <w:r w:rsidRPr="005244BA">
        <w:rPr>
          <w:rFonts w:ascii="Verdana" w:hAnsi="Verdana"/>
          <w:color w:val="FF0000"/>
          <w:sz w:val="12"/>
          <w:szCs w:val="12"/>
          <w:lang w:val="pl-PL"/>
        </w:rPr>
        <w:t xml:space="preserve"> </w:t>
      </w:r>
      <w:r w:rsidRPr="005244BA">
        <w:rPr>
          <w:rFonts w:ascii="Verdana" w:hAnsi="Verdana"/>
          <w:sz w:val="12"/>
          <w:szCs w:val="12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5244BA" w:rsidDel="00115C56">
        <w:rPr>
          <w:rFonts w:ascii="Verdana" w:hAnsi="Verdana"/>
          <w:sz w:val="12"/>
          <w:szCs w:val="12"/>
          <w:lang w:val="pl-PL"/>
        </w:rPr>
        <w:t xml:space="preserve"> </w:t>
      </w:r>
    </w:p>
  </w:footnote>
  <w:footnote w:id="5">
    <w:p w14:paraId="244FF44B" w14:textId="77777777" w:rsidR="00686E76" w:rsidRPr="005244BA" w:rsidRDefault="00686E76" w:rsidP="00686E76">
      <w:pPr>
        <w:pStyle w:val="Tekstprzypisudolnego"/>
        <w:rPr>
          <w:rFonts w:ascii="Verdana" w:hAnsi="Verdana"/>
          <w:sz w:val="12"/>
          <w:szCs w:val="12"/>
          <w:lang w:val="pl-PL"/>
        </w:rPr>
      </w:pPr>
      <w:r w:rsidRPr="005244BA">
        <w:rPr>
          <w:rStyle w:val="Odwoanieprzypisudolnego"/>
          <w:rFonts w:ascii="Verdana" w:hAnsi="Verdana"/>
          <w:sz w:val="12"/>
          <w:szCs w:val="12"/>
        </w:rPr>
        <w:footnoteRef/>
      </w:r>
      <w:r w:rsidRPr="005244BA">
        <w:rPr>
          <w:rFonts w:ascii="Verdana" w:hAnsi="Verdana"/>
          <w:sz w:val="12"/>
          <w:szCs w:val="12"/>
          <w:lang w:val="pl-PL"/>
        </w:rPr>
        <w:t xml:space="preserve"> Zgodnie z art. 4a ust. 1 pkt 29 Ustawy o CIT rzeczywistym właścicielem jest podmiot, który spełnia łącznie następujące warunki:</w:t>
      </w:r>
    </w:p>
    <w:p w14:paraId="2A5BB970" w14:textId="77777777" w:rsidR="00686E76" w:rsidRPr="005244BA" w:rsidRDefault="00686E76" w:rsidP="00686E76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2"/>
          <w:szCs w:val="12"/>
          <w:lang w:val="pl-PL"/>
        </w:rPr>
      </w:pPr>
      <w:r w:rsidRPr="005244BA">
        <w:rPr>
          <w:rFonts w:ascii="Verdana" w:hAnsi="Verdana"/>
          <w:sz w:val="12"/>
          <w:szCs w:val="12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1BE5CF83" w14:textId="77777777" w:rsidR="00686E76" w:rsidRPr="005244BA" w:rsidRDefault="00686E76" w:rsidP="00686E76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2"/>
          <w:szCs w:val="12"/>
          <w:lang w:val="pl-PL"/>
        </w:rPr>
      </w:pPr>
      <w:r w:rsidRPr="005244BA">
        <w:rPr>
          <w:rFonts w:ascii="Verdana" w:hAnsi="Verdana"/>
          <w:sz w:val="12"/>
          <w:szCs w:val="12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A56958D" w14:textId="77777777" w:rsidR="00686E76" w:rsidRPr="005244BA" w:rsidRDefault="00686E76" w:rsidP="00686E76">
      <w:pPr>
        <w:pStyle w:val="Tekstprzypisudolnego"/>
        <w:numPr>
          <w:ilvl w:val="0"/>
          <w:numId w:val="29"/>
        </w:numPr>
        <w:ind w:left="426" w:hanging="284"/>
        <w:rPr>
          <w:rFonts w:ascii="Verdana" w:hAnsi="Verdana"/>
          <w:sz w:val="12"/>
          <w:szCs w:val="12"/>
          <w:lang w:val="pl-PL"/>
        </w:rPr>
      </w:pPr>
      <w:r w:rsidRPr="005244BA">
        <w:rPr>
          <w:rFonts w:ascii="Verdana" w:hAnsi="Verdana"/>
          <w:sz w:val="12"/>
          <w:szCs w:val="12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6B42E92" w14:textId="77777777" w:rsidR="00686E76" w:rsidRPr="005244BA" w:rsidRDefault="00686E76" w:rsidP="00686E76">
      <w:pPr>
        <w:pStyle w:val="Tekstprzypisudolnego"/>
        <w:rPr>
          <w:rFonts w:ascii="Verdana" w:hAnsi="Verdana"/>
          <w:sz w:val="12"/>
          <w:szCs w:val="12"/>
          <w:lang w:val="pl-PL"/>
        </w:rPr>
      </w:pPr>
      <w:r w:rsidRPr="005244BA">
        <w:rPr>
          <w:rStyle w:val="Odwoanieprzypisudolnego"/>
          <w:rFonts w:ascii="Verdana" w:hAnsi="Verdana"/>
          <w:sz w:val="12"/>
          <w:szCs w:val="12"/>
        </w:rPr>
        <w:footnoteRef/>
      </w:r>
      <w:r w:rsidRPr="005244BA">
        <w:rPr>
          <w:rFonts w:ascii="Verdana" w:hAnsi="Verdana"/>
          <w:sz w:val="12"/>
          <w:szCs w:val="12"/>
          <w:lang w:val="pl-PL"/>
        </w:rPr>
        <w:t xml:space="preserve"> </w:t>
      </w:r>
      <w:r w:rsidRPr="005244BA">
        <w:rPr>
          <w:rFonts w:ascii="Verdana" w:hAnsi="Verdana" w:cs="Arial"/>
          <w:sz w:val="12"/>
          <w:szCs w:val="12"/>
          <w:lang w:val="pl-PL"/>
        </w:rPr>
        <w:t>Niewłaściwe skreślić</w:t>
      </w:r>
      <w:r w:rsidRPr="005244BA">
        <w:rPr>
          <w:rFonts w:ascii="Verdana" w:hAnsi="Verdana"/>
          <w:sz w:val="12"/>
          <w:szCs w:val="12"/>
          <w:lang w:val="pl-PL"/>
        </w:rPr>
        <w:t>;</w:t>
      </w:r>
    </w:p>
  </w:footnote>
  <w:footnote w:id="7">
    <w:p w14:paraId="096B638B" w14:textId="77777777" w:rsidR="00686E76" w:rsidRPr="005244BA" w:rsidRDefault="00686E76" w:rsidP="00686E76">
      <w:pPr>
        <w:pStyle w:val="Tekstprzypisudolnego"/>
        <w:rPr>
          <w:rFonts w:ascii="Verdana" w:hAnsi="Verdana" w:cs="Arial"/>
          <w:sz w:val="12"/>
          <w:szCs w:val="12"/>
          <w:lang w:val="pl-PL"/>
        </w:rPr>
      </w:pPr>
      <w:r w:rsidRPr="005244BA">
        <w:rPr>
          <w:rStyle w:val="Odwoanieprzypisudolnego"/>
          <w:rFonts w:ascii="Verdana" w:hAnsi="Verdana" w:cs="Arial"/>
          <w:sz w:val="12"/>
          <w:szCs w:val="12"/>
        </w:rPr>
        <w:footnoteRef/>
      </w:r>
      <w:r w:rsidRPr="005244BA">
        <w:rPr>
          <w:rFonts w:ascii="Verdana" w:hAnsi="Verdana" w:cs="Arial"/>
          <w:sz w:val="12"/>
          <w:szCs w:val="12"/>
          <w:lang w:val="pl-PL"/>
        </w:rPr>
        <w:t xml:space="preserve"> Niewłaściwe skreślić;</w:t>
      </w:r>
    </w:p>
  </w:footnote>
  <w:footnote w:id="8">
    <w:p w14:paraId="77D6906D" w14:textId="77777777" w:rsidR="00686E76" w:rsidRPr="005244BA" w:rsidRDefault="00686E76" w:rsidP="00686E76">
      <w:pPr>
        <w:pStyle w:val="Tekstprzypisudolnego"/>
        <w:jc w:val="both"/>
        <w:rPr>
          <w:rFonts w:ascii="Verdana" w:hAnsi="Verdana"/>
          <w:sz w:val="12"/>
          <w:szCs w:val="12"/>
          <w:lang w:val="pl-PL"/>
        </w:rPr>
      </w:pPr>
      <w:r w:rsidRPr="005244BA">
        <w:rPr>
          <w:rStyle w:val="Odwoanieprzypisudolnego"/>
          <w:rFonts w:ascii="Verdana" w:hAnsi="Verdana"/>
          <w:sz w:val="12"/>
          <w:szCs w:val="12"/>
        </w:rPr>
        <w:footnoteRef/>
      </w:r>
      <w:r w:rsidRPr="005244BA">
        <w:rPr>
          <w:rFonts w:ascii="Verdana" w:hAnsi="Verdana"/>
          <w:sz w:val="12"/>
          <w:szCs w:val="12"/>
          <w:lang w:val="pl-PL"/>
        </w:rPr>
        <w:t xml:space="preserve"> zagraniczna jednostka - oznacza:</w:t>
      </w:r>
    </w:p>
    <w:p w14:paraId="7D6FA9FE" w14:textId="77777777" w:rsidR="00686E76" w:rsidRPr="005244BA" w:rsidRDefault="00686E76" w:rsidP="00686E76">
      <w:pPr>
        <w:pStyle w:val="Tekstprzypisudolnego"/>
        <w:ind w:firstLine="142"/>
        <w:jc w:val="both"/>
        <w:rPr>
          <w:rFonts w:ascii="Verdana" w:hAnsi="Verdana"/>
          <w:sz w:val="12"/>
          <w:szCs w:val="12"/>
          <w:lang w:val="pl-PL"/>
        </w:rPr>
      </w:pPr>
      <w:r w:rsidRPr="005244BA">
        <w:rPr>
          <w:rFonts w:ascii="Verdana" w:hAnsi="Verdana"/>
          <w:sz w:val="12"/>
          <w:szCs w:val="12"/>
          <w:lang w:val="pl-PL"/>
        </w:rPr>
        <w:t>a) osobę prawną,</w:t>
      </w:r>
    </w:p>
    <w:p w14:paraId="3FD973FA" w14:textId="77777777" w:rsidR="00686E76" w:rsidRPr="005244BA" w:rsidRDefault="00686E76" w:rsidP="00686E76">
      <w:pPr>
        <w:pStyle w:val="Tekstprzypisudolnego"/>
        <w:ind w:firstLine="142"/>
        <w:jc w:val="both"/>
        <w:rPr>
          <w:rFonts w:ascii="Verdana" w:hAnsi="Verdana"/>
          <w:sz w:val="12"/>
          <w:szCs w:val="12"/>
          <w:lang w:val="pl-PL"/>
        </w:rPr>
      </w:pPr>
      <w:r w:rsidRPr="005244BA">
        <w:rPr>
          <w:rFonts w:ascii="Verdana" w:hAnsi="Verdana"/>
          <w:sz w:val="12"/>
          <w:szCs w:val="12"/>
          <w:lang w:val="pl-PL"/>
        </w:rPr>
        <w:t>b) spółkę kapitałową w organizacji,</w:t>
      </w:r>
    </w:p>
    <w:p w14:paraId="14431DA8" w14:textId="77777777" w:rsidR="00686E76" w:rsidRPr="005244BA" w:rsidRDefault="00686E76" w:rsidP="00686E76">
      <w:pPr>
        <w:pStyle w:val="Tekstprzypisudolnego"/>
        <w:ind w:firstLine="142"/>
        <w:jc w:val="both"/>
        <w:rPr>
          <w:rFonts w:ascii="Verdana" w:hAnsi="Verdana"/>
          <w:sz w:val="12"/>
          <w:szCs w:val="12"/>
          <w:lang w:val="pl-PL"/>
        </w:rPr>
      </w:pPr>
      <w:r w:rsidRPr="005244BA">
        <w:rPr>
          <w:rFonts w:ascii="Verdana" w:hAnsi="Verdana"/>
          <w:sz w:val="12"/>
          <w:szCs w:val="12"/>
          <w:lang w:val="pl-PL"/>
        </w:rPr>
        <w:t>c) jednostkę organizacyjną niemającą osobowości prawnej inną niż spółka niemająca osobowości prawnej,</w:t>
      </w:r>
    </w:p>
    <w:p w14:paraId="6DD575B8" w14:textId="77777777" w:rsidR="00686E76" w:rsidRPr="005244BA" w:rsidRDefault="00686E76" w:rsidP="00686E76">
      <w:pPr>
        <w:pStyle w:val="Tekstprzypisudolnego"/>
        <w:ind w:firstLine="142"/>
        <w:jc w:val="both"/>
        <w:rPr>
          <w:rFonts w:ascii="Verdana" w:hAnsi="Verdana"/>
          <w:sz w:val="12"/>
          <w:szCs w:val="12"/>
          <w:lang w:val="pl-PL"/>
        </w:rPr>
      </w:pPr>
      <w:r w:rsidRPr="005244BA">
        <w:rPr>
          <w:rFonts w:ascii="Verdana" w:hAnsi="Verdana"/>
          <w:sz w:val="12"/>
          <w:szCs w:val="12"/>
          <w:lang w:val="pl-PL"/>
        </w:rPr>
        <w:t>d) spółkę niemającą osobowości prawnej, o której mowa w art. 1 ust. 3 pkt 2,</w:t>
      </w:r>
    </w:p>
    <w:p w14:paraId="3111FCD2" w14:textId="77777777" w:rsidR="00686E76" w:rsidRPr="005244BA" w:rsidRDefault="00686E76" w:rsidP="00686E76">
      <w:pPr>
        <w:pStyle w:val="Tekstprzypisudolnego"/>
        <w:ind w:firstLine="142"/>
        <w:jc w:val="both"/>
        <w:rPr>
          <w:rFonts w:ascii="Verdana" w:hAnsi="Verdana"/>
          <w:sz w:val="12"/>
          <w:szCs w:val="12"/>
          <w:lang w:val="pl-PL"/>
        </w:rPr>
      </w:pPr>
      <w:r w:rsidRPr="005244BA">
        <w:rPr>
          <w:rFonts w:ascii="Verdana" w:hAnsi="Verdana"/>
          <w:sz w:val="12"/>
          <w:szCs w:val="12"/>
          <w:lang w:val="pl-PL"/>
        </w:rPr>
        <w:t>e) fundację, trust lub inny podmiot albo stosunek prawny o charakterze powierniczym,</w:t>
      </w:r>
    </w:p>
    <w:p w14:paraId="1A1CCA33" w14:textId="77777777" w:rsidR="00686E76" w:rsidRPr="005244BA" w:rsidRDefault="00686E76" w:rsidP="00686E76">
      <w:pPr>
        <w:pStyle w:val="Tekstprzypisudolnego"/>
        <w:ind w:left="284" w:hanging="142"/>
        <w:jc w:val="both"/>
        <w:rPr>
          <w:rFonts w:ascii="Verdana" w:hAnsi="Verdana"/>
          <w:sz w:val="12"/>
          <w:szCs w:val="12"/>
          <w:lang w:val="pl-PL"/>
        </w:rPr>
      </w:pPr>
      <w:r w:rsidRPr="005244BA">
        <w:rPr>
          <w:rFonts w:ascii="Verdana" w:hAnsi="Verdana"/>
          <w:sz w:val="12"/>
          <w:szCs w:val="12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D85CC0F" w14:textId="77777777" w:rsidR="00686E76" w:rsidRPr="005244BA" w:rsidRDefault="00686E76" w:rsidP="00686E76">
      <w:pPr>
        <w:pStyle w:val="Tekstprzypisudolnego"/>
        <w:ind w:left="284" w:hanging="142"/>
        <w:jc w:val="both"/>
        <w:rPr>
          <w:rFonts w:ascii="Verdana" w:hAnsi="Verdana"/>
          <w:sz w:val="12"/>
          <w:szCs w:val="12"/>
          <w:lang w:val="pl-PL"/>
        </w:rPr>
      </w:pPr>
      <w:r w:rsidRPr="005244BA">
        <w:rPr>
          <w:rFonts w:ascii="Verdana" w:hAnsi="Verdana"/>
          <w:sz w:val="12"/>
          <w:szCs w:val="12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70F24ADD" w14:textId="77777777" w:rsidR="00686E76" w:rsidRPr="005244BA" w:rsidRDefault="00686E76" w:rsidP="00686E76">
      <w:pPr>
        <w:pStyle w:val="Tekstprzypisudolnego"/>
        <w:ind w:left="284" w:hanging="142"/>
        <w:jc w:val="both"/>
        <w:rPr>
          <w:rFonts w:ascii="Verdana" w:hAnsi="Verdana"/>
          <w:sz w:val="12"/>
          <w:szCs w:val="12"/>
          <w:lang w:val="pl-PL"/>
        </w:rPr>
      </w:pPr>
      <w:r w:rsidRPr="005244BA">
        <w:rPr>
          <w:rFonts w:ascii="Verdana" w:hAnsi="Verdana"/>
          <w:sz w:val="12"/>
          <w:szCs w:val="12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AF013" w14:textId="119DF722" w:rsidR="001A3FBC" w:rsidRPr="001A3FBC" w:rsidRDefault="001A3FBC" w:rsidP="001A3FBC">
    <w:pPr>
      <w:pStyle w:val="Nagwek"/>
    </w:pPr>
    <w:r>
      <w:t xml:space="preserve"> </w:t>
    </w:r>
    <w:r w:rsidR="0051315C">
      <w:fldChar w:fldCharType="begin"/>
    </w:r>
    <w:r w:rsidR="0051315C">
      <w:instrText xml:space="preserve"> INCLUDEPICTURE "C:\\Users\\KP\\Desktop\\Przetargi\\Obiady Select\\EU_Tagline_01_CFBTE_left_CMYK.png" \* MERGEFORMATINET </w:instrText>
    </w:r>
    <w:r w:rsidR="0051315C">
      <w:fldChar w:fldCharType="separate"/>
    </w:r>
    <w:r w:rsidR="0051315C">
      <w:fldChar w:fldCharType="begin"/>
    </w:r>
    <w:r w:rsidR="0051315C">
      <w:instrText xml:space="preserve"> INCLUDEPICTURE  "C:\\Users\\LAFE8~1.LIW\\AppData\\Local\\Temp\\pid-3684\\EU_Tagline_01_CFBTE_left_CMYK.png" \* MERGEFORMATINET </w:instrText>
    </w:r>
    <w:r w:rsidR="0051315C">
      <w:fldChar w:fldCharType="separate"/>
    </w:r>
    <w:r w:rsidR="0051315C">
      <w:fldChar w:fldCharType="begin"/>
    </w:r>
    <w:r w:rsidR="0051315C">
      <w:instrText xml:space="preserve"> INCLUDEPICTURE  "C:\\Users\\L.Śliwa-Naporowska\\AppData\\Local\\Temp\\pid-3684\\EU_Tagline_01_CFBTE_left_CMYK.png" \* MERGEFORMATINET </w:instrText>
    </w:r>
    <w:r w:rsidR="0051315C">
      <w:fldChar w:fldCharType="separate"/>
    </w:r>
    <w:r w:rsidR="0051315C">
      <w:fldChar w:fldCharType="begin"/>
    </w:r>
    <w:r w:rsidR="0051315C">
      <w:instrText xml:space="preserve"> INCLUDEPICTURE  "C:\\Users\\L.Śliwa-Naporowska\\AppData\\Local\\Temp\\pid-3684\\EU_Tagline_01_CFBTE_left_CMYK.png" \* MERGEFORMATINET </w:instrText>
    </w:r>
    <w:r w:rsidR="0051315C">
      <w:fldChar w:fldCharType="separate"/>
    </w:r>
    <w:r w:rsidR="009A0BB3">
      <w:fldChar w:fldCharType="begin"/>
    </w:r>
    <w:r w:rsidR="009A0BB3">
      <w:instrText xml:space="preserve"> INCLUDEPICTURE  "C:\\Users\\LAFE8~1.LIW\\AppData\\AppData\\Local\\Temp\\pid-3684\\EU_Tagline_01_CFBTE_left_CMYK.png" \* MERGEFORMATINET </w:instrText>
    </w:r>
    <w:r w:rsidR="009A0BB3">
      <w:fldChar w:fldCharType="separate"/>
    </w:r>
    <w:r w:rsidR="00770046">
      <w:fldChar w:fldCharType="begin"/>
    </w:r>
    <w:r w:rsidR="00770046">
      <w:instrText xml:space="preserve"> </w:instrText>
    </w:r>
    <w:r w:rsidR="00770046">
      <w:instrText>INCLUDEPICTURE  "C:\\Users\\LAFE8~1.LIW\\AppData\\AppData\\Local\\Temp\\pid-3684\\EU_Tagline_01_CFBTE_left_CMYK.png" \* MERGEFORMATINET</w:instrText>
    </w:r>
    <w:r w:rsidR="00770046">
      <w:instrText xml:space="preserve"> </w:instrText>
    </w:r>
    <w:r w:rsidR="00770046">
      <w:fldChar w:fldCharType="separate"/>
    </w:r>
    <w:r w:rsidR="00FD0ECE">
      <w:pict w14:anchorId="5A275E4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5.25pt;height:25.5pt">
          <v:imagedata r:id="rId1" r:href="rId2"/>
        </v:shape>
      </w:pict>
    </w:r>
    <w:r w:rsidR="00770046">
      <w:fldChar w:fldCharType="end"/>
    </w:r>
    <w:r w:rsidR="009A0BB3">
      <w:fldChar w:fldCharType="end"/>
    </w:r>
    <w:r w:rsidR="0051315C">
      <w:fldChar w:fldCharType="end"/>
    </w:r>
    <w:r w:rsidR="0051315C">
      <w:fldChar w:fldCharType="end"/>
    </w:r>
    <w:r w:rsidR="0051315C">
      <w:fldChar w:fldCharType="end"/>
    </w:r>
    <w:r w:rsidR="0051315C">
      <w:fldChar w:fldCharType="end"/>
    </w:r>
    <w:r w:rsidR="0051315C">
      <w:t xml:space="preserve">    </w:t>
    </w:r>
    <w:r w:rsidR="0051315C">
      <w:rPr>
        <w:noProof/>
      </w:rPr>
      <w:drawing>
        <wp:inline distT="0" distB="0" distL="0" distR="0" wp14:anchorId="3CA8A480" wp14:editId="11FEFD05">
          <wp:extent cx="1694815" cy="560705"/>
          <wp:effectExtent l="0" t="0" r="635" b="0"/>
          <wp:docPr id="3635425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815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51315C">
      <w:t xml:space="preserve">       </w:t>
    </w:r>
    <w:r w:rsidR="0051315C">
      <w:fldChar w:fldCharType="begin"/>
    </w:r>
    <w:r w:rsidR="0051315C">
      <w:instrText xml:space="preserve"> INCLUDEPICTURE "C:\\Users\\KP\\Desktop\\Przetargi\\Obiady Select\\Inno Masters+ Lockup CMYK Black.png" \* MERGEFORMATINET </w:instrText>
    </w:r>
    <w:r w:rsidR="0051315C">
      <w:fldChar w:fldCharType="separate"/>
    </w:r>
    <w:r w:rsidR="0051315C">
      <w:fldChar w:fldCharType="begin"/>
    </w:r>
    <w:r w:rsidR="0051315C">
      <w:instrText xml:space="preserve"> INCLUDEPICTURE  "C:\\Users\\LAFE8~1.LIW\\AppData\\Local\\Temp\\pid-3684\\Inno Masters+ Lockup CMYK Black.png" \* MERGEFORMATINET </w:instrText>
    </w:r>
    <w:r w:rsidR="0051315C">
      <w:fldChar w:fldCharType="separate"/>
    </w:r>
    <w:r w:rsidR="0051315C">
      <w:fldChar w:fldCharType="begin"/>
    </w:r>
    <w:r w:rsidR="0051315C">
      <w:instrText xml:space="preserve"> INCLUDEPICTURE  "C:\\Users\\L.Śliwa-Naporowska\\AppData\\Local\\Temp\\pid-3684\\Inno Masters+ Lockup CMYK Black.png" \* MERGEFORMATINET </w:instrText>
    </w:r>
    <w:r w:rsidR="0051315C">
      <w:fldChar w:fldCharType="separate"/>
    </w:r>
    <w:r w:rsidR="0051315C">
      <w:fldChar w:fldCharType="begin"/>
    </w:r>
    <w:r w:rsidR="0051315C">
      <w:instrText xml:space="preserve"> INCLUDEPICTURE  "C:\\Users\\L.Śliwa-Naporowska\\AppData\\Local\\Temp\\pid-3684\\Inno Masters+ Lockup CMYK Black.png" \* MERGEFORMATINET </w:instrText>
    </w:r>
    <w:r w:rsidR="0051315C">
      <w:fldChar w:fldCharType="separate"/>
    </w:r>
    <w:r w:rsidR="009A0BB3">
      <w:fldChar w:fldCharType="begin"/>
    </w:r>
    <w:r w:rsidR="009A0BB3">
      <w:instrText xml:space="preserve"> INCLUDEPICTURE  "C:\\Users\\LAFE8~1.LIW\\AppData\\AppData\\Local\\Temp\\pid-3684\\Inno Masters+ Lockup CMYK Black.png" \* MERGEFORMATINET </w:instrText>
    </w:r>
    <w:r w:rsidR="009A0BB3">
      <w:fldChar w:fldCharType="separate"/>
    </w:r>
    <w:r w:rsidR="00770046">
      <w:fldChar w:fldCharType="begin"/>
    </w:r>
    <w:r w:rsidR="00770046">
      <w:instrText xml:space="preserve"> </w:instrText>
    </w:r>
    <w:r w:rsidR="00770046">
      <w:instrText>INCLUDEPICTURE  "C:\\Users\\LAFE8~1.LIW\\AppData\\AppData\\Local\\Temp\\pid-3684\\Inno Masters+ Lockup CMYK Black.png" \* MERGEFORMATINET</w:instrText>
    </w:r>
    <w:r w:rsidR="00770046">
      <w:instrText xml:space="preserve"> </w:instrText>
    </w:r>
    <w:r w:rsidR="00770046">
      <w:fldChar w:fldCharType="separate"/>
    </w:r>
    <w:r w:rsidR="00770046">
      <w:pict w14:anchorId="75993548">
        <v:shape id="_x0000_i1026" type="#_x0000_t75" style="width:141.75pt;height:28.5pt">
          <v:imagedata r:id="rId4" r:href="rId5"/>
        </v:shape>
      </w:pict>
    </w:r>
    <w:r w:rsidR="00770046">
      <w:fldChar w:fldCharType="end"/>
    </w:r>
    <w:r w:rsidR="009A0BB3">
      <w:fldChar w:fldCharType="end"/>
    </w:r>
    <w:r w:rsidR="0051315C">
      <w:fldChar w:fldCharType="end"/>
    </w:r>
    <w:r w:rsidR="0051315C">
      <w:fldChar w:fldCharType="end"/>
    </w:r>
    <w:r w:rsidR="0051315C">
      <w:fldChar w:fldCharType="end"/>
    </w:r>
    <w:r w:rsidR="0051315C">
      <w:fldChar w:fldCharType="end"/>
    </w:r>
  </w:p>
  <w:p w14:paraId="3F406DFF" w14:textId="77777777" w:rsidR="001A3FBC" w:rsidRDefault="001A3F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B84594"/>
    <w:multiLevelType w:val="hybridMultilevel"/>
    <w:tmpl w:val="5BC4E6C8"/>
    <w:lvl w:ilvl="0" w:tplc="0F22E900">
      <w:start w:val="1"/>
      <w:numFmt w:val="decimal"/>
      <w:lvlText w:val="%1."/>
      <w:lvlJc w:val="left"/>
      <w:pPr>
        <w:ind w:left="795" w:hanging="360"/>
      </w:pPr>
      <w:rPr>
        <w:rFonts w:ascii="Verdana" w:eastAsia="Arial Unicode MS" w:hAnsi="Verdana"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0A145077"/>
    <w:multiLevelType w:val="hybridMultilevel"/>
    <w:tmpl w:val="8B04BF24"/>
    <w:lvl w:ilvl="0" w:tplc="790EAFFC">
      <w:start w:val="1"/>
      <w:numFmt w:val="lowerLetter"/>
      <w:lvlText w:val="%1)"/>
      <w:lvlJc w:val="left"/>
      <w:pPr>
        <w:ind w:left="390" w:hanging="360"/>
      </w:pPr>
      <w:rPr>
        <w:rFonts w:ascii="Verdana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1F150FA"/>
    <w:multiLevelType w:val="multilevel"/>
    <w:tmpl w:val="B350701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5502C0D"/>
    <w:multiLevelType w:val="multilevel"/>
    <w:tmpl w:val="763A0050"/>
    <w:lvl w:ilvl="0">
      <w:start w:val="1"/>
      <w:numFmt w:val="lowerLetter"/>
      <w:lvlText w:val="%1)"/>
      <w:lvlJc w:val="left"/>
      <w:pPr>
        <w:ind w:left="360" w:hanging="360"/>
      </w:pPr>
      <w:rPr>
        <w:strike w:val="0"/>
        <w:dstrike w:val="0"/>
        <w:color w:val="auto"/>
        <w:sz w:val="20"/>
        <w:szCs w:val="20"/>
        <w:u w:val="none"/>
        <w:effect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strike w:val="0"/>
        <w:dstrike w:val="0"/>
        <w:color w:val="auto"/>
        <w:u w:val="none"/>
        <w:effect w:val="none"/>
      </w:rPr>
    </w:lvl>
    <w:lvl w:ilvl="2">
      <w:start w:val="1"/>
      <w:numFmt w:val="lowerLetter"/>
      <w:lvlText w:val="%3)"/>
      <w:lvlJc w:val="left"/>
      <w:pPr>
        <w:ind w:left="2160" w:hanging="360"/>
      </w:pPr>
    </w:lvl>
    <w:lvl w:ilvl="3">
      <w:numFmt w:val="decimal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numFmt w:val="decimal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numFmt w:val="decimal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numFmt w:val="decimal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numFmt w:val="decimal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numFmt w:val="decimal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C5733B9"/>
    <w:multiLevelType w:val="hybridMultilevel"/>
    <w:tmpl w:val="F9E8D9E8"/>
    <w:lvl w:ilvl="0" w:tplc="0415000B">
      <w:start w:val="1"/>
      <w:numFmt w:val="bullet"/>
      <w:lvlText w:val=""/>
      <w:lvlJc w:val="left"/>
      <w:pPr>
        <w:ind w:left="14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8" w15:restartNumberingAfterBreak="0">
    <w:nsid w:val="31CF1F69"/>
    <w:multiLevelType w:val="hybridMultilevel"/>
    <w:tmpl w:val="2D5202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4DD4D70"/>
    <w:multiLevelType w:val="hybridMultilevel"/>
    <w:tmpl w:val="F69E9E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36337C95"/>
    <w:multiLevelType w:val="hybridMultilevel"/>
    <w:tmpl w:val="CD04C4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80134A"/>
    <w:multiLevelType w:val="hybridMultilevel"/>
    <w:tmpl w:val="97C84888"/>
    <w:lvl w:ilvl="0" w:tplc="F55EC28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31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7E7A5B"/>
    <w:multiLevelType w:val="hybridMultilevel"/>
    <w:tmpl w:val="D54A389A"/>
    <w:lvl w:ilvl="0" w:tplc="C0C6089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77D5665"/>
    <w:multiLevelType w:val="hybridMultilevel"/>
    <w:tmpl w:val="AC1C4E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B6254F"/>
    <w:multiLevelType w:val="hybridMultilevel"/>
    <w:tmpl w:val="10D624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78097911">
    <w:abstractNumId w:val="34"/>
  </w:num>
  <w:num w:numId="2" w16cid:durableId="2042171431">
    <w:abstractNumId w:val="39"/>
  </w:num>
  <w:num w:numId="3" w16cid:durableId="596909766">
    <w:abstractNumId w:val="4"/>
  </w:num>
  <w:num w:numId="4" w16cid:durableId="227738338">
    <w:abstractNumId w:val="26"/>
  </w:num>
  <w:num w:numId="5" w16cid:durableId="760754855">
    <w:abstractNumId w:val="33"/>
  </w:num>
  <w:num w:numId="6" w16cid:durableId="653608051">
    <w:abstractNumId w:val="25"/>
  </w:num>
  <w:num w:numId="7" w16cid:durableId="1279029574">
    <w:abstractNumId w:val="36"/>
  </w:num>
  <w:num w:numId="8" w16cid:durableId="1895434401">
    <w:abstractNumId w:val="27"/>
  </w:num>
  <w:num w:numId="9" w16cid:durableId="1534535272">
    <w:abstractNumId w:val="3"/>
  </w:num>
  <w:num w:numId="10" w16cid:durableId="1241213321">
    <w:abstractNumId w:val="19"/>
  </w:num>
  <w:num w:numId="11" w16cid:durableId="1783958697">
    <w:abstractNumId w:val="10"/>
  </w:num>
  <w:num w:numId="12" w16cid:durableId="1938518988">
    <w:abstractNumId w:val="16"/>
  </w:num>
  <w:num w:numId="13" w16cid:durableId="129599038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50180212">
    <w:abstractNumId w:val="30"/>
  </w:num>
  <w:num w:numId="15" w16cid:durableId="1432815685">
    <w:abstractNumId w:val="24"/>
  </w:num>
  <w:num w:numId="16" w16cid:durableId="261645700">
    <w:abstractNumId w:val="35"/>
  </w:num>
  <w:num w:numId="17" w16cid:durableId="1577741522">
    <w:abstractNumId w:val="0"/>
  </w:num>
  <w:num w:numId="18" w16cid:durableId="1570504872">
    <w:abstractNumId w:val="13"/>
  </w:num>
  <w:num w:numId="19" w16cid:durableId="1809473394">
    <w:abstractNumId w:val="23"/>
  </w:num>
  <w:num w:numId="20" w16cid:durableId="1343359808">
    <w:abstractNumId w:val="28"/>
  </w:num>
  <w:num w:numId="21" w16cid:durableId="1393653292">
    <w:abstractNumId w:val="32"/>
  </w:num>
  <w:num w:numId="22" w16cid:durableId="693269415">
    <w:abstractNumId w:val="31"/>
  </w:num>
  <w:num w:numId="23" w16cid:durableId="1223785108">
    <w:abstractNumId w:val="8"/>
  </w:num>
  <w:num w:numId="24" w16cid:durableId="2878597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64690395">
    <w:abstractNumId w:val="15"/>
  </w:num>
  <w:num w:numId="26" w16cid:durableId="901912595">
    <w:abstractNumId w:val="5"/>
  </w:num>
  <w:num w:numId="27" w16cid:durableId="1564096950">
    <w:abstractNumId w:val="11"/>
  </w:num>
  <w:num w:numId="28" w16cid:durableId="1049039131">
    <w:abstractNumId w:val="2"/>
  </w:num>
  <w:num w:numId="29" w16cid:durableId="1233736554">
    <w:abstractNumId w:val="9"/>
  </w:num>
  <w:num w:numId="30" w16cid:durableId="1989700488">
    <w:abstractNumId w:val="21"/>
  </w:num>
  <w:num w:numId="31" w16cid:durableId="1054700179">
    <w:abstractNumId w:val="7"/>
  </w:num>
  <w:num w:numId="32" w16cid:durableId="97715349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604417520">
    <w:abstractNumId w:val="6"/>
  </w:num>
  <w:num w:numId="34" w16cid:durableId="13750822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8707987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7039904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1764585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476457636">
    <w:abstractNumId w:val="20"/>
  </w:num>
  <w:num w:numId="39" w16cid:durableId="20832155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41313544">
    <w:abstractNumId w:val="38"/>
  </w:num>
  <w:num w:numId="41" w16cid:durableId="236676682">
    <w:abstractNumId w:val="37"/>
  </w:num>
  <w:num w:numId="42" w16cid:durableId="142087168">
    <w:abstractNumId w:val="17"/>
  </w:num>
  <w:num w:numId="43" w16cid:durableId="2065637018">
    <w:abstractNumId w:val="18"/>
  </w:num>
  <w:num w:numId="44" w16cid:durableId="118959515">
    <w:abstractNumId w:val="22"/>
  </w:num>
  <w:num w:numId="45" w16cid:durableId="169719737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1480E"/>
    <w:rsid w:val="00021130"/>
    <w:rsid w:val="000326C4"/>
    <w:rsid w:val="0005627D"/>
    <w:rsid w:val="000627F1"/>
    <w:rsid w:val="000A25B0"/>
    <w:rsid w:val="000C55FD"/>
    <w:rsid w:val="000E6EAF"/>
    <w:rsid w:val="000E7251"/>
    <w:rsid w:val="000F41FB"/>
    <w:rsid w:val="00120230"/>
    <w:rsid w:val="00135C78"/>
    <w:rsid w:val="001372B2"/>
    <w:rsid w:val="001619B5"/>
    <w:rsid w:val="001655EA"/>
    <w:rsid w:val="00166A83"/>
    <w:rsid w:val="00172783"/>
    <w:rsid w:val="001748C7"/>
    <w:rsid w:val="001761C3"/>
    <w:rsid w:val="00181657"/>
    <w:rsid w:val="001836C1"/>
    <w:rsid w:val="00195139"/>
    <w:rsid w:val="001A3FBC"/>
    <w:rsid w:val="001B4A05"/>
    <w:rsid w:val="001C54B2"/>
    <w:rsid w:val="001C7FB8"/>
    <w:rsid w:val="001F10E7"/>
    <w:rsid w:val="001F717C"/>
    <w:rsid w:val="0020730F"/>
    <w:rsid w:val="00212903"/>
    <w:rsid w:val="002147FF"/>
    <w:rsid w:val="00225BCB"/>
    <w:rsid w:val="00232B41"/>
    <w:rsid w:val="00242147"/>
    <w:rsid w:val="002517A3"/>
    <w:rsid w:val="002702D1"/>
    <w:rsid w:val="002847DD"/>
    <w:rsid w:val="002A2EFC"/>
    <w:rsid w:val="002A47AF"/>
    <w:rsid w:val="002B38C3"/>
    <w:rsid w:val="002B5CFB"/>
    <w:rsid w:val="002B79E9"/>
    <w:rsid w:val="002C5D2A"/>
    <w:rsid w:val="002D5E0A"/>
    <w:rsid w:val="002D726C"/>
    <w:rsid w:val="002E270F"/>
    <w:rsid w:val="002F2CD0"/>
    <w:rsid w:val="002F5962"/>
    <w:rsid w:val="00303EED"/>
    <w:rsid w:val="00304DAB"/>
    <w:rsid w:val="00317E6A"/>
    <w:rsid w:val="00332E7B"/>
    <w:rsid w:val="00340CD4"/>
    <w:rsid w:val="00360A94"/>
    <w:rsid w:val="00366AF4"/>
    <w:rsid w:val="003740CD"/>
    <w:rsid w:val="003871CE"/>
    <w:rsid w:val="003B5A98"/>
    <w:rsid w:val="003C4C83"/>
    <w:rsid w:val="003D754C"/>
    <w:rsid w:val="003F612A"/>
    <w:rsid w:val="0041057B"/>
    <w:rsid w:val="00412949"/>
    <w:rsid w:val="00412A55"/>
    <w:rsid w:val="00412D7C"/>
    <w:rsid w:val="004218C1"/>
    <w:rsid w:val="00422D52"/>
    <w:rsid w:val="00432A78"/>
    <w:rsid w:val="00445D69"/>
    <w:rsid w:val="00446B8D"/>
    <w:rsid w:val="004478C6"/>
    <w:rsid w:val="004639CC"/>
    <w:rsid w:val="00470440"/>
    <w:rsid w:val="00485CFC"/>
    <w:rsid w:val="004973AF"/>
    <w:rsid w:val="004A0F0D"/>
    <w:rsid w:val="004B6656"/>
    <w:rsid w:val="004C1054"/>
    <w:rsid w:val="004C17E2"/>
    <w:rsid w:val="004C3F18"/>
    <w:rsid w:val="004E02C9"/>
    <w:rsid w:val="004E10CF"/>
    <w:rsid w:val="004E412F"/>
    <w:rsid w:val="004E5500"/>
    <w:rsid w:val="0050385D"/>
    <w:rsid w:val="0051315C"/>
    <w:rsid w:val="005167D8"/>
    <w:rsid w:val="00523334"/>
    <w:rsid w:val="005244BA"/>
    <w:rsid w:val="00530F37"/>
    <w:rsid w:val="0053767D"/>
    <w:rsid w:val="00537A6D"/>
    <w:rsid w:val="00550EFD"/>
    <w:rsid w:val="00571092"/>
    <w:rsid w:val="0059060C"/>
    <w:rsid w:val="00595842"/>
    <w:rsid w:val="005A4E7D"/>
    <w:rsid w:val="005A58D8"/>
    <w:rsid w:val="005D1DF4"/>
    <w:rsid w:val="005D400C"/>
    <w:rsid w:val="005D69AA"/>
    <w:rsid w:val="005F1BCA"/>
    <w:rsid w:val="005F7C91"/>
    <w:rsid w:val="00602D3E"/>
    <w:rsid w:val="00616CB9"/>
    <w:rsid w:val="00621911"/>
    <w:rsid w:val="00633115"/>
    <w:rsid w:val="0065220D"/>
    <w:rsid w:val="006668F8"/>
    <w:rsid w:val="00667C73"/>
    <w:rsid w:val="00672D6E"/>
    <w:rsid w:val="00686E76"/>
    <w:rsid w:val="00691104"/>
    <w:rsid w:val="006A2539"/>
    <w:rsid w:val="006B117F"/>
    <w:rsid w:val="006B1EBF"/>
    <w:rsid w:val="006C3558"/>
    <w:rsid w:val="006C5095"/>
    <w:rsid w:val="006D0F7E"/>
    <w:rsid w:val="006D17D1"/>
    <w:rsid w:val="006D6147"/>
    <w:rsid w:val="006F5BC6"/>
    <w:rsid w:val="007007FD"/>
    <w:rsid w:val="0070352E"/>
    <w:rsid w:val="00726043"/>
    <w:rsid w:val="007316C7"/>
    <w:rsid w:val="007335C9"/>
    <w:rsid w:val="00736AB1"/>
    <w:rsid w:val="007406D4"/>
    <w:rsid w:val="0074392A"/>
    <w:rsid w:val="00761F3A"/>
    <w:rsid w:val="00770046"/>
    <w:rsid w:val="00774622"/>
    <w:rsid w:val="00777FE8"/>
    <w:rsid w:val="007858A8"/>
    <w:rsid w:val="0079341D"/>
    <w:rsid w:val="007C72A2"/>
    <w:rsid w:val="007D29E3"/>
    <w:rsid w:val="007D4FE3"/>
    <w:rsid w:val="007F5912"/>
    <w:rsid w:val="00813A7C"/>
    <w:rsid w:val="008149D9"/>
    <w:rsid w:val="00826AC4"/>
    <w:rsid w:val="00835EDB"/>
    <w:rsid w:val="00850869"/>
    <w:rsid w:val="00872355"/>
    <w:rsid w:val="00892E0C"/>
    <w:rsid w:val="008C2C63"/>
    <w:rsid w:val="008C634A"/>
    <w:rsid w:val="008D0E2B"/>
    <w:rsid w:val="008D1CA8"/>
    <w:rsid w:val="008E4D6B"/>
    <w:rsid w:val="008E6D9E"/>
    <w:rsid w:val="008E7136"/>
    <w:rsid w:val="009017C6"/>
    <w:rsid w:val="00915091"/>
    <w:rsid w:val="0091611B"/>
    <w:rsid w:val="0092352C"/>
    <w:rsid w:val="0093591F"/>
    <w:rsid w:val="00952C96"/>
    <w:rsid w:val="00960B79"/>
    <w:rsid w:val="00963479"/>
    <w:rsid w:val="00966A94"/>
    <w:rsid w:val="00974798"/>
    <w:rsid w:val="00976B68"/>
    <w:rsid w:val="009809D7"/>
    <w:rsid w:val="00991099"/>
    <w:rsid w:val="00995C8E"/>
    <w:rsid w:val="009A0BB3"/>
    <w:rsid w:val="009B1B81"/>
    <w:rsid w:val="009C5935"/>
    <w:rsid w:val="009C6A05"/>
    <w:rsid w:val="009D554D"/>
    <w:rsid w:val="009D7034"/>
    <w:rsid w:val="009E3BB7"/>
    <w:rsid w:val="009E49D1"/>
    <w:rsid w:val="009F1F5F"/>
    <w:rsid w:val="009F7E4A"/>
    <w:rsid w:val="00A034B2"/>
    <w:rsid w:val="00A1293A"/>
    <w:rsid w:val="00A32E25"/>
    <w:rsid w:val="00A3449D"/>
    <w:rsid w:val="00A64328"/>
    <w:rsid w:val="00A67FD6"/>
    <w:rsid w:val="00A82F98"/>
    <w:rsid w:val="00A875D1"/>
    <w:rsid w:val="00AA3413"/>
    <w:rsid w:val="00AA563A"/>
    <w:rsid w:val="00AC3CA6"/>
    <w:rsid w:val="00AC5A7B"/>
    <w:rsid w:val="00AD3A5A"/>
    <w:rsid w:val="00AE506E"/>
    <w:rsid w:val="00AF3020"/>
    <w:rsid w:val="00AF42D3"/>
    <w:rsid w:val="00AF69C7"/>
    <w:rsid w:val="00B0423C"/>
    <w:rsid w:val="00B11B04"/>
    <w:rsid w:val="00B1606B"/>
    <w:rsid w:val="00B4159A"/>
    <w:rsid w:val="00B45E3F"/>
    <w:rsid w:val="00B46AF2"/>
    <w:rsid w:val="00B540CA"/>
    <w:rsid w:val="00B64FF8"/>
    <w:rsid w:val="00B7433E"/>
    <w:rsid w:val="00B75500"/>
    <w:rsid w:val="00B8264E"/>
    <w:rsid w:val="00B92705"/>
    <w:rsid w:val="00B94F65"/>
    <w:rsid w:val="00BA00EB"/>
    <w:rsid w:val="00BA77B3"/>
    <w:rsid w:val="00BB56E7"/>
    <w:rsid w:val="00BC77C0"/>
    <w:rsid w:val="00BF14EE"/>
    <w:rsid w:val="00BF6AA6"/>
    <w:rsid w:val="00C03D31"/>
    <w:rsid w:val="00C53875"/>
    <w:rsid w:val="00C6619E"/>
    <w:rsid w:val="00C665CD"/>
    <w:rsid w:val="00C673F7"/>
    <w:rsid w:val="00C71904"/>
    <w:rsid w:val="00C73F37"/>
    <w:rsid w:val="00C87E83"/>
    <w:rsid w:val="00CC6B2F"/>
    <w:rsid w:val="00CD0E96"/>
    <w:rsid w:val="00CD34B9"/>
    <w:rsid w:val="00CD54F3"/>
    <w:rsid w:val="00CF1E99"/>
    <w:rsid w:val="00D15551"/>
    <w:rsid w:val="00D30F74"/>
    <w:rsid w:val="00D3177B"/>
    <w:rsid w:val="00D649CC"/>
    <w:rsid w:val="00D679EB"/>
    <w:rsid w:val="00D67DB9"/>
    <w:rsid w:val="00D744B5"/>
    <w:rsid w:val="00D765EF"/>
    <w:rsid w:val="00D851A9"/>
    <w:rsid w:val="00D90FFB"/>
    <w:rsid w:val="00D9662D"/>
    <w:rsid w:val="00D97223"/>
    <w:rsid w:val="00DA1BE1"/>
    <w:rsid w:val="00DA53F2"/>
    <w:rsid w:val="00DB133F"/>
    <w:rsid w:val="00DB18CD"/>
    <w:rsid w:val="00DC40D8"/>
    <w:rsid w:val="00DD32CF"/>
    <w:rsid w:val="00DD341D"/>
    <w:rsid w:val="00DD5676"/>
    <w:rsid w:val="00DE4E25"/>
    <w:rsid w:val="00E15008"/>
    <w:rsid w:val="00E260F7"/>
    <w:rsid w:val="00E27BFF"/>
    <w:rsid w:val="00E30C55"/>
    <w:rsid w:val="00E32983"/>
    <w:rsid w:val="00E33D08"/>
    <w:rsid w:val="00E63531"/>
    <w:rsid w:val="00E63CE4"/>
    <w:rsid w:val="00E6401B"/>
    <w:rsid w:val="00E648EB"/>
    <w:rsid w:val="00E73A2C"/>
    <w:rsid w:val="00E96530"/>
    <w:rsid w:val="00EC2EED"/>
    <w:rsid w:val="00EC611A"/>
    <w:rsid w:val="00ED2BA1"/>
    <w:rsid w:val="00ED3833"/>
    <w:rsid w:val="00EE6B9D"/>
    <w:rsid w:val="00F055BD"/>
    <w:rsid w:val="00F16EC6"/>
    <w:rsid w:val="00F20D4C"/>
    <w:rsid w:val="00F41F25"/>
    <w:rsid w:val="00F464C5"/>
    <w:rsid w:val="00F512F1"/>
    <w:rsid w:val="00F54208"/>
    <w:rsid w:val="00F80C0D"/>
    <w:rsid w:val="00FB02B7"/>
    <w:rsid w:val="00FB7293"/>
    <w:rsid w:val="00FD0ECE"/>
    <w:rsid w:val="00FD6AE6"/>
    <w:rsid w:val="00F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96D31A"/>
  <w15:docId w15:val="{BA4A7867-BC88-439B-8708-F24946D49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748C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72B2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72B2"/>
    <w:rPr>
      <w:lang w:val="en-US"/>
    </w:rPr>
  </w:style>
  <w:style w:type="paragraph" w:customStyle="1" w:styleId="paragraph">
    <w:name w:val="paragraph"/>
    <w:basedOn w:val="Normalny"/>
    <w:rsid w:val="001372B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1372B2"/>
  </w:style>
  <w:style w:type="character" w:customStyle="1" w:styleId="eop">
    <w:name w:val="eop"/>
    <w:basedOn w:val="Domylnaczcionkaakapitu"/>
    <w:rsid w:val="001372B2"/>
  </w:style>
  <w:style w:type="character" w:styleId="Odwoanieprzypisudolnego">
    <w:name w:val="footnote reference"/>
    <w:uiPriority w:val="99"/>
    <w:semiHidden/>
    <w:unhideWhenUsed/>
    <w:rsid w:val="001372B2"/>
    <w:rPr>
      <w:vertAlign w:val="superscript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qFormat/>
    <w:locked/>
    <w:rsid w:val="00EC611A"/>
  </w:style>
  <w:style w:type="character" w:customStyle="1" w:styleId="Nagwek2Znak">
    <w:name w:val="Nagłówek 2 Znak"/>
    <w:basedOn w:val="Domylnaczcionkaakapitu"/>
    <w:link w:val="Nagwek2"/>
    <w:uiPriority w:val="9"/>
    <w:semiHidden/>
    <w:rsid w:val="001748C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F055BD"/>
    <w:pPr>
      <w:spacing w:after="120"/>
      <w:ind w:left="283"/>
    </w:pPr>
    <w:rPr>
      <w:lang w:val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055BD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76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../../../../LAFE8~1.LIW/AppData/AppData/Local/Temp/pid-3684/EU_Tagline_01_CFBTE_left_CMYK.png" TargetMode="External"/><Relationship Id="rId1" Type="http://schemas.openxmlformats.org/officeDocument/2006/relationships/image" Target="media/image1.png"/><Relationship Id="rId5" Type="http://schemas.openxmlformats.org/officeDocument/2006/relationships/image" Target="../../../../LAFE8~1.LIW/AppData/AppData/Local/Temp/pid-3684/Inno%20Masters+%20Lockup%20CMYK%20Black.png" TargetMode="External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86806-3964-4FF9-9E60-1A85F3D48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4</Pages>
  <Words>1484</Words>
  <Characters>8909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Maria Lepa</cp:lastModifiedBy>
  <cp:revision>13</cp:revision>
  <cp:lastPrinted>2025-04-07T10:43:00Z</cp:lastPrinted>
  <dcterms:created xsi:type="dcterms:W3CDTF">2026-03-26T09:39:00Z</dcterms:created>
  <dcterms:modified xsi:type="dcterms:W3CDTF">2026-03-31T10:51:00Z</dcterms:modified>
</cp:coreProperties>
</file>