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D321" w14:textId="1ADFF918" w:rsidR="008D2AB8" w:rsidRPr="00B542F4" w:rsidRDefault="008D2AB8" w:rsidP="00EA696B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sz w:val="18"/>
          <w:szCs w:val="18"/>
        </w:rPr>
        <w:t xml:space="preserve">Załącznik nr </w:t>
      </w:r>
      <w:r w:rsidR="00012286" w:rsidRPr="00B542F4">
        <w:rPr>
          <w:rFonts w:ascii="Verdana" w:hAnsi="Verdana"/>
          <w:sz w:val="18"/>
          <w:szCs w:val="18"/>
        </w:rPr>
        <w:t>1</w:t>
      </w:r>
    </w:p>
    <w:p w14:paraId="27D74D24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B721BE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542F4">
        <w:rPr>
          <w:rFonts w:ascii="Verdana" w:hAnsi="Verdana"/>
          <w:b/>
          <w:sz w:val="20"/>
          <w:szCs w:val="20"/>
        </w:rPr>
        <w:t>FORMULARZ OFERTY</w:t>
      </w:r>
    </w:p>
    <w:p w14:paraId="51962A53" w14:textId="77777777" w:rsidR="008D2AB8" w:rsidRPr="00B542F4" w:rsidRDefault="008D2AB8" w:rsidP="00EA696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FD0206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24389E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140E4813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02EFBCA0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23F0AF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77D54A0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C8516CD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28C89BDA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330FCAD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E49ED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0AECC65" w14:textId="77777777" w:rsidR="00B542F4" w:rsidRPr="00160A2F" w:rsidRDefault="00B542F4" w:rsidP="00B542F4">
      <w:pPr>
        <w:spacing w:line="360" w:lineRule="auto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Do: Nazwa i siedziba Zamawiającego:</w:t>
      </w:r>
    </w:p>
    <w:p w14:paraId="4CE3DEFC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CEE4E66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D429717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Al. Mickiewicza 30 </w:t>
      </w:r>
    </w:p>
    <w:p w14:paraId="3EAB26BF" w14:textId="77777777" w:rsidR="00B542F4" w:rsidRPr="00160A2F" w:rsidRDefault="00B542F4" w:rsidP="00B542F4">
      <w:pPr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30-059 Kraków,  </w:t>
      </w:r>
    </w:p>
    <w:p w14:paraId="6FAB4BF0" w14:textId="77777777" w:rsidR="008D2AB8" w:rsidRPr="00B542F4" w:rsidRDefault="008D2AB8" w:rsidP="00EA696B">
      <w:pPr>
        <w:ind w:firstLine="3969"/>
        <w:rPr>
          <w:rFonts w:ascii="Verdana" w:hAnsi="Verdana"/>
          <w:b/>
          <w:sz w:val="18"/>
          <w:szCs w:val="18"/>
        </w:rPr>
      </w:pPr>
    </w:p>
    <w:p w14:paraId="198D2E60" w14:textId="2D199186" w:rsidR="008D2AB8" w:rsidRPr="00B542F4" w:rsidRDefault="008D2AB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Przystępując</w:t>
      </w:r>
      <w:r w:rsidR="00EA696B" w:rsidRPr="00B542F4">
        <w:rPr>
          <w:rFonts w:ascii="Verdana" w:hAnsi="Verdana"/>
          <w:sz w:val="18"/>
          <w:szCs w:val="18"/>
        </w:rPr>
        <w:t xml:space="preserve"> </w:t>
      </w:r>
      <w:r w:rsidRPr="00B542F4">
        <w:rPr>
          <w:rFonts w:ascii="Verdana" w:hAnsi="Verdana"/>
          <w:sz w:val="18"/>
          <w:szCs w:val="18"/>
        </w:rPr>
        <w:t xml:space="preserve">do postępowania o udzielenie zamówienia publicznego, którego przedmiotem jest </w:t>
      </w:r>
      <w:r w:rsidR="00B542F4" w:rsidRPr="00B542F4">
        <w:rPr>
          <w:rFonts w:ascii="Verdana" w:hAnsi="Verdana"/>
          <w:b/>
          <w:sz w:val="18"/>
          <w:szCs w:val="18"/>
        </w:rPr>
        <w:t>Usługa restauracyjna podczas SELECT SPRING SEMINAR 2026 w dniach 05-07/05/2026 r. - KC-DE-zp.25.115.2026</w:t>
      </w:r>
      <w:r w:rsidRPr="00B542F4">
        <w:rPr>
          <w:rFonts w:ascii="Verdana" w:hAnsi="Verdana"/>
          <w:b/>
          <w:sz w:val="18"/>
          <w:szCs w:val="18"/>
        </w:rPr>
        <w:t xml:space="preserve">, </w:t>
      </w:r>
      <w:r w:rsidRPr="00B542F4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5838D9D6" w14:textId="77777777" w:rsidR="008D2AB8" w:rsidRPr="00B542F4" w:rsidRDefault="008D2AB8" w:rsidP="00EA696B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0A3465E" w14:textId="0914C0C7" w:rsidR="00DD6C58" w:rsidRPr="00B542F4" w:rsidRDefault="00DD6C58" w:rsidP="00EA696B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Cena brutto za całość przedmiotu zamówienia, tj. </w:t>
      </w:r>
      <w:r w:rsidR="00EA696B" w:rsidRPr="00B542F4">
        <w:rPr>
          <w:rFonts w:ascii="Verdana" w:hAnsi="Verdana"/>
          <w:b/>
          <w:sz w:val="18"/>
          <w:szCs w:val="18"/>
        </w:rPr>
        <w:t>usługę restauracyjną podczas SELECT SPRING SEMINAR 202</w:t>
      </w:r>
      <w:r w:rsidR="00B542F4" w:rsidRPr="00B542F4">
        <w:rPr>
          <w:rFonts w:ascii="Verdana" w:hAnsi="Verdana"/>
          <w:b/>
          <w:sz w:val="18"/>
          <w:szCs w:val="18"/>
        </w:rPr>
        <w:t>6</w:t>
      </w:r>
      <w:r w:rsidR="00EA696B" w:rsidRPr="00B542F4">
        <w:rPr>
          <w:rFonts w:ascii="Verdana" w:hAnsi="Verdana"/>
          <w:b/>
          <w:sz w:val="18"/>
          <w:szCs w:val="18"/>
        </w:rPr>
        <w:t xml:space="preserve"> </w:t>
      </w:r>
      <w:r w:rsidRPr="00B542F4">
        <w:rPr>
          <w:rFonts w:ascii="Verdana" w:hAnsi="Verdana"/>
          <w:b/>
          <w:sz w:val="18"/>
          <w:szCs w:val="18"/>
        </w:rPr>
        <w:t xml:space="preserve">dla maksymalnie </w:t>
      </w:r>
      <w:r w:rsidR="00EA696B" w:rsidRPr="00B542F4">
        <w:rPr>
          <w:rFonts w:ascii="Verdana" w:hAnsi="Verdana"/>
          <w:b/>
          <w:sz w:val="18"/>
          <w:szCs w:val="18"/>
        </w:rPr>
        <w:t>95</w:t>
      </w:r>
      <w:r w:rsidRPr="00B542F4">
        <w:rPr>
          <w:rFonts w:ascii="Verdana" w:hAnsi="Verdana"/>
          <w:b/>
          <w:sz w:val="18"/>
          <w:szCs w:val="18"/>
        </w:rPr>
        <w:t xml:space="preserve"> osób</w:t>
      </w:r>
      <w:r w:rsidR="00941F7F" w:rsidRPr="00B542F4">
        <w:rPr>
          <w:rFonts w:ascii="Verdana" w:hAnsi="Verdana"/>
          <w:b/>
          <w:sz w:val="18"/>
          <w:szCs w:val="18"/>
        </w:rPr>
        <w:t xml:space="preserve"> w trakcie obiadów w dniach </w:t>
      </w:r>
      <w:r w:rsidR="00B542F4" w:rsidRPr="00B542F4">
        <w:rPr>
          <w:rFonts w:ascii="Verdana" w:hAnsi="Verdana"/>
          <w:b/>
          <w:sz w:val="18"/>
          <w:szCs w:val="18"/>
        </w:rPr>
        <w:t>05-07</w:t>
      </w:r>
      <w:r w:rsidR="00941F7F" w:rsidRPr="00B542F4">
        <w:rPr>
          <w:rFonts w:ascii="Verdana" w:hAnsi="Verdana"/>
          <w:b/>
          <w:sz w:val="18"/>
          <w:szCs w:val="18"/>
        </w:rPr>
        <w:t>/05/202</w:t>
      </w:r>
      <w:r w:rsidR="00413A54">
        <w:rPr>
          <w:rFonts w:ascii="Verdana" w:hAnsi="Verdana"/>
          <w:b/>
          <w:sz w:val="18"/>
          <w:szCs w:val="18"/>
        </w:rPr>
        <w:t>6</w:t>
      </w:r>
      <w:r w:rsidR="00941F7F" w:rsidRPr="00B542F4">
        <w:rPr>
          <w:rFonts w:ascii="Verdana" w:hAnsi="Verdana"/>
          <w:b/>
          <w:sz w:val="18"/>
          <w:szCs w:val="18"/>
        </w:rPr>
        <w:t xml:space="preserve"> i dla maksymalnie 79 osób podczas kolacji w dniu </w:t>
      </w:r>
      <w:r w:rsidR="00B542F4" w:rsidRPr="00B542F4">
        <w:rPr>
          <w:rFonts w:ascii="Verdana" w:hAnsi="Verdana"/>
          <w:b/>
          <w:sz w:val="18"/>
          <w:szCs w:val="18"/>
        </w:rPr>
        <w:t>06</w:t>
      </w:r>
      <w:r w:rsidR="00941F7F" w:rsidRPr="00B542F4">
        <w:rPr>
          <w:rFonts w:ascii="Verdana" w:hAnsi="Verdana"/>
          <w:b/>
          <w:sz w:val="18"/>
          <w:szCs w:val="18"/>
        </w:rPr>
        <w:t>/05/202</w:t>
      </w:r>
      <w:r w:rsidR="00413A54">
        <w:rPr>
          <w:rFonts w:ascii="Verdana" w:hAnsi="Verdana"/>
          <w:b/>
          <w:sz w:val="18"/>
          <w:szCs w:val="18"/>
        </w:rPr>
        <w:t>6</w:t>
      </w:r>
      <w:r w:rsidR="00941F7F" w:rsidRPr="00B542F4">
        <w:rPr>
          <w:rFonts w:ascii="Verdana" w:hAnsi="Verdana"/>
          <w:b/>
          <w:sz w:val="18"/>
          <w:szCs w:val="18"/>
        </w:rPr>
        <w:t xml:space="preserve"> r.</w:t>
      </w:r>
      <w:r w:rsidRPr="00B542F4">
        <w:rPr>
          <w:rFonts w:ascii="Verdana" w:hAnsi="Verdana"/>
          <w:b/>
          <w:sz w:val="18"/>
          <w:szCs w:val="18"/>
        </w:rPr>
        <w:t>:   ......................... PLN</w:t>
      </w:r>
    </w:p>
    <w:p w14:paraId="22CF7345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Słownie brutto :...........................................................................</w:t>
      </w:r>
    </w:p>
    <w:p w14:paraId="2B04C9C1" w14:textId="741D89CE" w:rsidR="00EA696B" w:rsidRPr="00B542F4" w:rsidRDefault="00941F7F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w tym:</w:t>
      </w:r>
    </w:p>
    <w:p w14:paraId="01D7B322" w14:textId="1647BFE9" w:rsidR="00DD6C58" w:rsidRPr="00B542F4" w:rsidRDefault="00EA696B" w:rsidP="00EA696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B542F4">
        <w:rPr>
          <w:rFonts w:ascii="Verdana" w:hAnsi="Verdana"/>
          <w:bCs/>
          <w:sz w:val="18"/>
          <w:szCs w:val="18"/>
        </w:rPr>
        <w:t>C</w:t>
      </w:r>
      <w:r w:rsidR="00DD6C58" w:rsidRPr="00B542F4">
        <w:rPr>
          <w:rFonts w:ascii="Verdana" w:hAnsi="Verdana"/>
          <w:bCs/>
          <w:sz w:val="18"/>
          <w:szCs w:val="18"/>
        </w:rPr>
        <w:t xml:space="preserve">ena brutto za </w:t>
      </w:r>
      <w:r w:rsidR="00941F7F" w:rsidRPr="00B542F4">
        <w:rPr>
          <w:rFonts w:ascii="Verdana" w:hAnsi="Verdana"/>
          <w:bCs/>
          <w:sz w:val="18"/>
          <w:szCs w:val="18"/>
        </w:rPr>
        <w:t xml:space="preserve">obiad </w:t>
      </w:r>
      <w:r w:rsidR="00DD6C58" w:rsidRPr="00B542F4">
        <w:rPr>
          <w:rFonts w:ascii="Verdana" w:hAnsi="Verdana"/>
          <w:bCs/>
          <w:sz w:val="18"/>
          <w:szCs w:val="18"/>
        </w:rPr>
        <w:t>dla 1 osoby</w:t>
      </w:r>
      <w:r w:rsidR="00015F26" w:rsidRPr="00B542F4">
        <w:rPr>
          <w:rFonts w:ascii="Verdana" w:hAnsi="Verdana"/>
          <w:sz w:val="18"/>
          <w:szCs w:val="18"/>
        </w:rPr>
        <w:t xml:space="preserve"> </w:t>
      </w:r>
      <w:r w:rsidR="00015F26" w:rsidRPr="00B542F4">
        <w:rPr>
          <w:rFonts w:ascii="Verdana" w:hAnsi="Verdana"/>
          <w:bCs/>
          <w:sz w:val="18"/>
          <w:szCs w:val="18"/>
        </w:rPr>
        <w:t>za 1 dzień</w:t>
      </w:r>
      <w:r w:rsidR="00DD6C58" w:rsidRPr="00B542F4">
        <w:rPr>
          <w:rFonts w:ascii="Verdana" w:hAnsi="Verdana"/>
          <w:bCs/>
          <w:sz w:val="18"/>
          <w:szCs w:val="18"/>
        </w:rPr>
        <w:t xml:space="preserve">: …………………….. PLN </w:t>
      </w:r>
    </w:p>
    <w:p w14:paraId="1A84032E" w14:textId="044F3242" w:rsidR="00941F7F" w:rsidRPr="00B542F4" w:rsidRDefault="00941F7F" w:rsidP="00941F7F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B542F4">
        <w:rPr>
          <w:rFonts w:ascii="Verdana" w:hAnsi="Verdana"/>
          <w:bCs/>
          <w:sz w:val="18"/>
          <w:szCs w:val="18"/>
        </w:rPr>
        <w:t xml:space="preserve">Cena brutto za kolację dla 1 osoby: …………………….. PLN </w:t>
      </w:r>
    </w:p>
    <w:p w14:paraId="450D49D5" w14:textId="77777777" w:rsidR="00DD6C58" w:rsidRPr="00B542F4" w:rsidRDefault="00DD6C58" w:rsidP="00EA696B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Powyższe ceny zawierają właściwą stawkę podatku VAT.</w:t>
      </w:r>
    </w:p>
    <w:p w14:paraId="29D63829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14CACCC" w14:textId="2DC26105" w:rsidR="00941F7F" w:rsidRPr="00B542F4" w:rsidRDefault="00941F7F" w:rsidP="00941F7F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M</w:t>
      </w:r>
      <w:r w:rsidR="00EA696B" w:rsidRPr="00B542F4">
        <w:rPr>
          <w:rFonts w:ascii="Verdana" w:hAnsi="Verdana"/>
          <w:b/>
          <w:sz w:val="18"/>
          <w:szCs w:val="18"/>
        </w:rPr>
        <w:t>iejsc</w:t>
      </w:r>
      <w:r w:rsidRPr="00B542F4">
        <w:rPr>
          <w:rFonts w:ascii="Verdana" w:hAnsi="Verdana"/>
          <w:b/>
          <w:sz w:val="18"/>
          <w:szCs w:val="18"/>
        </w:rPr>
        <w:t>e świadczenia usług</w:t>
      </w:r>
      <w:r w:rsidR="00E221AC" w:rsidRPr="00B542F4">
        <w:rPr>
          <w:rFonts w:ascii="Verdana" w:hAnsi="Verdana"/>
          <w:b/>
          <w:sz w:val="18"/>
          <w:szCs w:val="18"/>
        </w:rPr>
        <w:t xml:space="preserve"> restauracyjnych</w:t>
      </w:r>
      <w:r w:rsidRPr="00B542F4">
        <w:rPr>
          <w:rFonts w:ascii="Verdana" w:hAnsi="Verdana"/>
          <w:b/>
          <w:sz w:val="18"/>
          <w:szCs w:val="18"/>
        </w:rPr>
        <w:t xml:space="preserve"> – odległość </w:t>
      </w:r>
      <w:r w:rsidR="00EA696B" w:rsidRPr="00B542F4">
        <w:rPr>
          <w:rFonts w:ascii="Verdana" w:hAnsi="Verdana"/>
          <w:b/>
          <w:sz w:val="18"/>
          <w:szCs w:val="18"/>
        </w:rPr>
        <w:t xml:space="preserve">w linii prostej od </w:t>
      </w:r>
      <w:r w:rsidRPr="00B542F4">
        <w:rPr>
          <w:rFonts w:ascii="Verdana" w:hAnsi="Verdana"/>
          <w:b/>
          <w:sz w:val="18"/>
          <w:szCs w:val="18"/>
        </w:rPr>
        <w:t>budynku D4</w:t>
      </w:r>
      <w:r w:rsidR="00EA696B" w:rsidRPr="00B542F4">
        <w:rPr>
          <w:rFonts w:ascii="Verdana" w:hAnsi="Verdana"/>
          <w:b/>
          <w:sz w:val="18"/>
          <w:szCs w:val="18"/>
        </w:rPr>
        <w:t xml:space="preserve"> AGH ……………………. metrów </w:t>
      </w:r>
      <w:r w:rsidR="00EA696B" w:rsidRPr="00B542F4">
        <w:rPr>
          <w:rFonts w:ascii="Verdana" w:hAnsi="Verdana"/>
          <w:bCs/>
          <w:i/>
          <w:iCs/>
          <w:sz w:val="18"/>
          <w:szCs w:val="18"/>
          <w:highlight w:val="yellow"/>
        </w:rPr>
        <w:t>/kryterium oceny ofert</w:t>
      </w:r>
      <w:r w:rsidR="00EA696B" w:rsidRPr="00B542F4">
        <w:rPr>
          <w:rFonts w:ascii="Verdana" w:hAnsi="Verdana"/>
          <w:bCs/>
          <w:i/>
          <w:iCs/>
          <w:sz w:val="18"/>
          <w:szCs w:val="18"/>
        </w:rPr>
        <w:t>/</w:t>
      </w:r>
      <w:r w:rsidRPr="00B542F4">
        <w:rPr>
          <w:rFonts w:ascii="Verdana" w:hAnsi="Verdana"/>
          <w:b/>
          <w:sz w:val="18"/>
          <w:szCs w:val="18"/>
        </w:rPr>
        <w:t xml:space="preserve"> i </w:t>
      </w:r>
      <w:r w:rsidR="00E221AC" w:rsidRPr="00B542F4">
        <w:rPr>
          <w:rFonts w:ascii="Verdana" w:hAnsi="Verdana"/>
          <w:b/>
          <w:sz w:val="18"/>
          <w:szCs w:val="18"/>
        </w:rPr>
        <w:t xml:space="preserve">dokładna </w:t>
      </w:r>
      <w:r w:rsidRPr="00B542F4">
        <w:rPr>
          <w:rFonts w:ascii="Verdana" w:hAnsi="Verdana"/>
          <w:b/>
          <w:sz w:val="18"/>
          <w:szCs w:val="18"/>
        </w:rPr>
        <w:t xml:space="preserve">lokalizacja: </w:t>
      </w:r>
      <w:r w:rsidRPr="00B542F4">
        <w:rPr>
          <w:rFonts w:ascii="Verdana" w:hAnsi="Verdana"/>
          <w:bCs/>
          <w:i/>
          <w:iCs/>
          <w:sz w:val="18"/>
          <w:szCs w:val="18"/>
        </w:rPr>
        <w:t>…………………/</w:t>
      </w:r>
      <w:r w:rsidRPr="00B542F4">
        <w:rPr>
          <w:rFonts w:ascii="Verdana" w:hAnsi="Verdana"/>
          <w:bCs/>
          <w:i/>
          <w:iCs/>
          <w:sz w:val="18"/>
          <w:szCs w:val="18"/>
          <w:highlight w:val="yellow"/>
        </w:rPr>
        <w:t>należy wskazać dokładny adres</w:t>
      </w:r>
      <w:r w:rsidRPr="00B542F4">
        <w:rPr>
          <w:rFonts w:ascii="Verdana" w:hAnsi="Verdana"/>
          <w:bCs/>
          <w:i/>
          <w:iCs/>
          <w:sz w:val="18"/>
          <w:szCs w:val="18"/>
        </w:rPr>
        <w:t>/</w:t>
      </w:r>
      <w:r w:rsidRPr="00B542F4">
        <w:rPr>
          <w:rFonts w:ascii="Verdana" w:hAnsi="Verdana"/>
          <w:b/>
          <w:sz w:val="18"/>
          <w:szCs w:val="18"/>
        </w:rPr>
        <w:t xml:space="preserve"> </w:t>
      </w:r>
    </w:p>
    <w:p w14:paraId="541E7F1E" w14:textId="77777777" w:rsidR="00EA696B" w:rsidRPr="00B542F4" w:rsidRDefault="00EA696B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0ACE65" w14:textId="7E2B93CD" w:rsidR="00DD6C58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Termin realizacji umowy</w:t>
      </w:r>
      <w:r w:rsidRPr="00B542F4">
        <w:rPr>
          <w:rFonts w:ascii="Verdana" w:hAnsi="Verdana"/>
          <w:bCs/>
          <w:sz w:val="18"/>
          <w:szCs w:val="18"/>
        </w:rPr>
        <w:t xml:space="preserve">: </w:t>
      </w:r>
      <w:r w:rsidR="00B542F4" w:rsidRPr="00B542F4">
        <w:rPr>
          <w:rFonts w:ascii="Verdana" w:hAnsi="Verdana"/>
          <w:b/>
          <w:sz w:val="18"/>
          <w:szCs w:val="18"/>
        </w:rPr>
        <w:t>05-07</w:t>
      </w:r>
      <w:r w:rsidRPr="00B542F4">
        <w:rPr>
          <w:rFonts w:ascii="Verdana" w:hAnsi="Verdana"/>
          <w:b/>
          <w:sz w:val="18"/>
          <w:szCs w:val="18"/>
        </w:rPr>
        <w:t>.05.202</w:t>
      </w:r>
      <w:r w:rsidR="00413A54">
        <w:rPr>
          <w:rFonts w:ascii="Verdana" w:hAnsi="Verdana"/>
          <w:b/>
          <w:sz w:val="18"/>
          <w:szCs w:val="18"/>
        </w:rPr>
        <w:t>6</w:t>
      </w:r>
      <w:r w:rsidRPr="00B542F4">
        <w:rPr>
          <w:rFonts w:ascii="Verdana" w:hAnsi="Verdana"/>
          <w:b/>
          <w:sz w:val="18"/>
          <w:szCs w:val="18"/>
        </w:rPr>
        <w:t xml:space="preserve"> r.</w:t>
      </w:r>
    </w:p>
    <w:p w14:paraId="53154C79" w14:textId="77777777" w:rsidR="00B542F4" w:rsidRPr="00B542F4" w:rsidRDefault="00B542F4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E9CE27E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3A9C188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542F4">
        <w:rPr>
          <w:rFonts w:ascii="Verdana" w:hAnsi="Verdana"/>
          <w:b/>
          <w:sz w:val="18"/>
          <w:szCs w:val="18"/>
        </w:rPr>
        <w:t xml:space="preserve"> TAK/NIE</w:t>
      </w:r>
    </w:p>
    <w:p w14:paraId="32725C5E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84E5372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Termin płatności: </w:t>
      </w:r>
      <w:r w:rsidRPr="00B542F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E41954" w14:textId="77777777" w:rsidR="00DD6C58" w:rsidRPr="00B542F4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0CAC67FC" w14:textId="77777777" w:rsidR="00DD6C58" w:rsidRPr="00B542F4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  <w:r w:rsidRPr="00B542F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D1DF86D" w14:textId="77777777" w:rsidR="00DD6C58" w:rsidRPr="00B542F4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1D04B30" w14:textId="77777777" w:rsidR="00DD6C58" w:rsidRPr="00B542F4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</w:t>
      </w:r>
      <w:r w:rsidRPr="00B542F4">
        <w:rPr>
          <w:rFonts w:ascii="Verdana" w:hAnsi="Verdana"/>
          <w:color w:val="000000"/>
          <w:sz w:val="18"/>
          <w:szCs w:val="18"/>
          <w:lang w:eastAsia="ar-SA"/>
        </w:rPr>
        <w:br/>
        <w:t>i terminie wyznaczonym przez zamawiającego</w:t>
      </w:r>
      <w:r w:rsidRPr="00B542F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E11EE4" w14:textId="77777777" w:rsidR="00DD6C58" w:rsidRPr="00B542F4" w:rsidRDefault="00DD6C58" w:rsidP="00EA69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B542F4">
        <w:rPr>
          <w:rFonts w:ascii="Verdana" w:hAnsi="Verdana"/>
          <w:sz w:val="18"/>
          <w:szCs w:val="18"/>
          <w:vertAlign w:val="superscript"/>
        </w:rPr>
        <w:t>1</w:t>
      </w:r>
      <w:r w:rsidRPr="00B542F4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 niniejszym postępowaniu</w:t>
      </w:r>
      <w:r w:rsidRPr="00B542F4">
        <w:rPr>
          <w:rFonts w:ascii="Verdana" w:hAnsi="Verdana"/>
          <w:sz w:val="18"/>
          <w:szCs w:val="18"/>
          <w:vertAlign w:val="superscript"/>
        </w:rPr>
        <w:t>2</w:t>
      </w:r>
      <w:r w:rsidRPr="00B542F4">
        <w:rPr>
          <w:rFonts w:ascii="Verdana" w:hAnsi="Verdana"/>
          <w:sz w:val="18"/>
          <w:szCs w:val="18"/>
        </w:rPr>
        <w:t xml:space="preserve"> </w:t>
      </w:r>
    </w:p>
    <w:p w14:paraId="397A4826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4B9B32A3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3F4113C0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1D6B0259" w14:textId="1BF27361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t>1</w:t>
      </w:r>
      <w:r w:rsidRPr="00B542F4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45CB01" w14:textId="77777777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t>2</w:t>
      </w:r>
      <w:r w:rsidRPr="00B542F4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89A174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6C58" w:rsidRPr="00B542F4" w14:paraId="1D0E6671" w14:textId="77777777" w:rsidTr="00DD6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3D2E7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DA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DC237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956A9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Nazwa podwykonawcy</w:t>
            </w:r>
            <w:r w:rsidRPr="00B542F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D6C58" w:rsidRPr="00B542F4" w14:paraId="23892712" w14:textId="77777777" w:rsidTr="00DD6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B6BF" w14:textId="77777777" w:rsidR="00DD6C58" w:rsidRPr="00B542F4" w:rsidRDefault="00DD6C5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91FB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26CC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AC918A" w14:textId="77777777" w:rsidR="00DD6C58" w:rsidRPr="00B542F4" w:rsidRDefault="00DD6C58" w:rsidP="00DD6C5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Oświadczenie, w przypadku </w:t>
      </w:r>
      <w:r w:rsidRPr="00B542F4">
        <w:rPr>
          <w:rFonts w:ascii="Verdana" w:hAnsi="Verdana"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DD6C58" w:rsidRPr="00B542F4" w14:paraId="5B75328C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583737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4B4240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6219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DD6C58" w:rsidRPr="00B542F4" w14:paraId="44DBA086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0FA0E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25B2B8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0933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D6C58" w:rsidRPr="00B542F4" w14:paraId="23F26DEF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A1AF5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D90084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CE26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703368" w14:textId="77777777" w:rsidR="00DD6C58" w:rsidRPr="00B542F4" w:rsidRDefault="00DD6C58" w:rsidP="00DD6C58">
      <w:pPr>
        <w:ind w:left="360"/>
        <w:jc w:val="both"/>
        <w:rPr>
          <w:rFonts w:ascii="Verdana" w:hAnsi="Verdana"/>
          <w:sz w:val="18"/>
          <w:szCs w:val="18"/>
        </w:rPr>
      </w:pPr>
    </w:p>
    <w:p w14:paraId="3970DE7E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A146D14" w14:textId="77777777" w:rsidR="00DD6C58" w:rsidRPr="00B542F4" w:rsidRDefault="00DD6C58" w:rsidP="00DD6C5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B542F4">
        <w:rPr>
          <w:rFonts w:ascii="Verdana" w:hAnsi="Verdana" w:cs="Times New Roman"/>
          <w:sz w:val="18"/>
          <w:szCs w:val="18"/>
        </w:rPr>
        <w:tab/>
        <w:t>Imię i Nazwisko</w:t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</w:p>
    <w:p w14:paraId="3CA961EC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491E636A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542F4">
        <w:rPr>
          <w:rFonts w:ascii="Verdana" w:hAnsi="Verdana"/>
          <w:sz w:val="18"/>
          <w:szCs w:val="18"/>
        </w:rPr>
        <w:tab/>
      </w:r>
      <w:r w:rsidRPr="00B542F4">
        <w:rPr>
          <w:rFonts w:ascii="Verdana" w:hAnsi="Verdana"/>
          <w:sz w:val="18"/>
          <w:szCs w:val="18"/>
        </w:rPr>
        <w:tab/>
        <w:t xml:space="preserve"> </w:t>
      </w:r>
    </w:p>
    <w:p w14:paraId="2DD8BAB1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542F4">
        <w:rPr>
          <w:rFonts w:ascii="Verdana" w:hAnsi="Verdana"/>
          <w:sz w:val="18"/>
          <w:szCs w:val="18"/>
        </w:rPr>
        <w:t>ych</w:t>
      </w:r>
      <w:proofErr w:type="spellEnd"/>
      <w:r w:rsidRPr="00B542F4">
        <w:rPr>
          <w:rFonts w:ascii="Verdana" w:hAnsi="Verdana"/>
          <w:sz w:val="18"/>
          <w:szCs w:val="18"/>
        </w:rPr>
        <w:t>) dokumentu(ów)</w:t>
      </w:r>
    </w:p>
    <w:p w14:paraId="6E7EE254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4BD9C0A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</w:p>
    <w:p w14:paraId="4917F849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379CDB64" w14:textId="77777777" w:rsidR="00DD6C58" w:rsidRPr="00B542F4" w:rsidRDefault="00DD6C58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17996120" w14:textId="77777777" w:rsidR="00DD6C58" w:rsidRPr="00B542F4" w:rsidRDefault="00DD6C58" w:rsidP="00DD6C58">
      <w:pPr>
        <w:tabs>
          <w:tab w:val="left" w:pos="540"/>
          <w:tab w:val="left" w:pos="780"/>
        </w:tabs>
        <w:suppressAutoHyphens/>
        <w:rPr>
          <w:rFonts w:ascii="Verdana" w:hAnsi="Verdana"/>
          <w:sz w:val="18"/>
          <w:szCs w:val="18"/>
        </w:rPr>
      </w:pPr>
    </w:p>
    <w:p w14:paraId="722FBB46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*niepotrzebne skreślić</w:t>
      </w:r>
    </w:p>
    <w:p w14:paraId="2C30648B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**jeżeli dotyczy</w:t>
      </w:r>
    </w:p>
    <w:p w14:paraId="578DE290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7939A5BF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</w:p>
    <w:p w14:paraId="363B02CB" w14:textId="77777777" w:rsidR="00FE545C" w:rsidRPr="00B542F4" w:rsidRDefault="00FE545C" w:rsidP="00DD6C58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</w:p>
    <w:sectPr w:rsidR="00FE545C" w:rsidRPr="00B542F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B2F18" w14:textId="77777777" w:rsidR="00FE2E19" w:rsidRDefault="00FE2E19">
      <w:r>
        <w:separator/>
      </w:r>
    </w:p>
  </w:endnote>
  <w:endnote w:type="continuationSeparator" w:id="0">
    <w:p w14:paraId="7A83F987" w14:textId="77777777" w:rsidR="00FE2E19" w:rsidRDefault="00FE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6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2F90D" w14:textId="77777777" w:rsidR="00FE2E19" w:rsidRDefault="00FE2E19">
      <w:r>
        <w:separator/>
      </w:r>
    </w:p>
  </w:footnote>
  <w:footnote w:type="continuationSeparator" w:id="0">
    <w:p w14:paraId="28DF645A" w14:textId="77777777" w:rsidR="00FE2E19" w:rsidRDefault="00FE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C063" w14:textId="03CD2F4B" w:rsidR="00A85BF3" w:rsidRPr="00A85BF3" w:rsidRDefault="00B542F4" w:rsidP="00A85BF3">
    <w:pPr>
      <w:pStyle w:val="Nagwek"/>
    </w:pPr>
    <w:r>
      <w:rPr>
        <w:noProof/>
      </w:rPr>
    </w:r>
    <w:r>
      <w:pict w14:anchorId="68E6B2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width:126pt;height:26.2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>
      <w:t xml:space="preserve">     </w:t>
    </w:r>
    <w:r>
      <w:rPr>
        <w:noProof/>
      </w:rPr>
    </w:r>
    <w:r>
      <w:pict w14:anchorId="7F6B8E99">
        <v:shape id="_x0000_s1028" type="#_x0000_t75" style="width:133.45pt;height:44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wrap type="none"/>
          <w10:anchorlock/>
        </v:shape>
      </w:pict>
    </w:r>
    <w:r>
      <w:fldChar w:fldCharType="begin"/>
    </w:r>
    <w:r>
      <w:instrText xml:space="preserve"> INCLUDEPICTURE "C:\\Users\\KP\\Desktop\\Przetargi\\Obiady Select\\Inno Masters+ Lockup CMYK Black.png" \* MERGEFORMATINET </w:instrText>
    </w:r>
    <w:r>
      <w:fldChar w:fldCharType="separate"/>
    </w:r>
    <w:r>
      <w:fldChar w:fldCharType="begin"/>
    </w:r>
    <w:r>
      <w:instrText xml:space="preserve"> INCLUDEPICTURE  "C:\\Users\\LAFE8~1.LIW\\AppData\\Local\\Temp\\pid-3684\\Inno Masters+ Lockup CMYK Black.png" \* MERGEFORMATINET </w:instrText>
    </w:r>
    <w:r>
      <w:fldChar w:fldCharType="separate"/>
    </w:r>
    <w:r>
      <w:fldChar w:fldCharType="begin"/>
    </w:r>
    <w:r>
      <w:instrText xml:space="preserve"> INCLUDEPICTURE  "C:\\Users\\L.Śliwa-Naporowska\\AppData\\Local\\Temp\\pid-3684\\Inno Masters+ Lockup CMYK Black.png" \* MERGEFORMATINET </w:instrText>
    </w:r>
    <w:r>
      <w:fldChar w:fldCharType="separate"/>
    </w:r>
    <w:r>
      <w:fldChar w:fldCharType="begin"/>
    </w:r>
    <w:r>
      <w:instrText xml:space="preserve"> INCLUDEPICTURE  "C:\\Users\\L.Śliwa-Naporowska\\AppData\\Local\\Temp\\pid-3684\\Inno Masters+ Lockup CMYK Black.png" \* MERGEFORMATINET </w:instrText>
    </w:r>
    <w:r>
      <w:fldChar w:fldCharType="separate"/>
    </w:r>
    <w:r>
      <w:pict w14:anchorId="0539570D">
        <v:shape id="_x0000_i1033" type="#_x0000_t75" style="width:141.75pt;height:28.5pt">
          <v:imagedata r:id="rId3" r:href="rId4"/>
        </v:shape>
      </w:pict>
    </w:r>
    <w:r>
      <w:fldChar w:fldCharType="end"/>
    </w:r>
    <w:r>
      <w:fldChar w:fldCharType="end"/>
    </w:r>
    <w:r>
      <w:fldChar w:fldCharType="end"/>
    </w:r>
    <w:r>
      <w:fldChar w:fldCharType="end"/>
    </w:r>
  </w:p>
  <w:p w14:paraId="7BCEAAC9" w14:textId="77777777" w:rsidR="00A85BF3" w:rsidRDefault="00A85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847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0651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207522">
    <w:abstractNumId w:val="1"/>
  </w:num>
  <w:num w:numId="4" w16cid:durableId="747267714">
    <w:abstractNumId w:val="4"/>
  </w:num>
  <w:num w:numId="5" w16cid:durableId="1256137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526986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A9"/>
    <w:rsid w:val="00012286"/>
    <w:rsid w:val="00015F26"/>
    <w:rsid w:val="0005754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D85"/>
    <w:rsid w:val="00315A4A"/>
    <w:rsid w:val="00357528"/>
    <w:rsid w:val="00413A54"/>
    <w:rsid w:val="004706A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6305"/>
    <w:rsid w:val="00705591"/>
    <w:rsid w:val="00733CD2"/>
    <w:rsid w:val="007406D4"/>
    <w:rsid w:val="007748F0"/>
    <w:rsid w:val="007A4321"/>
    <w:rsid w:val="00833933"/>
    <w:rsid w:val="00853083"/>
    <w:rsid w:val="00867C9A"/>
    <w:rsid w:val="008B2F0C"/>
    <w:rsid w:val="008B4928"/>
    <w:rsid w:val="008D2AB8"/>
    <w:rsid w:val="008F1C66"/>
    <w:rsid w:val="00941F7F"/>
    <w:rsid w:val="00970FE4"/>
    <w:rsid w:val="009F64B7"/>
    <w:rsid w:val="00A0022B"/>
    <w:rsid w:val="00A346FE"/>
    <w:rsid w:val="00A47B4D"/>
    <w:rsid w:val="00A83018"/>
    <w:rsid w:val="00A85BF3"/>
    <w:rsid w:val="00B542F4"/>
    <w:rsid w:val="00B774DC"/>
    <w:rsid w:val="00C969A6"/>
    <w:rsid w:val="00CA7D36"/>
    <w:rsid w:val="00CE6274"/>
    <w:rsid w:val="00D24208"/>
    <w:rsid w:val="00D60C38"/>
    <w:rsid w:val="00D66893"/>
    <w:rsid w:val="00D90ACB"/>
    <w:rsid w:val="00DC1500"/>
    <w:rsid w:val="00DD6C58"/>
    <w:rsid w:val="00E221AC"/>
    <w:rsid w:val="00E42F8A"/>
    <w:rsid w:val="00E44371"/>
    <w:rsid w:val="00E949B0"/>
    <w:rsid w:val="00EA696B"/>
    <w:rsid w:val="00EC0BEA"/>
    <w:rsid w:val="00F00591"/>
    <w:rsid w:val="00F51688"/>
    <w:rsid w:val="00F53146"/>
    <w:rsid w:val="00F91018"/>
    <w:rsid w:val="00FA0F30"/>
    <w:rsid w:val="00FA51A4"/>
    <w:rsid w:val="00FE2E1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3E3F9"/>
  <w15:chartTrackingRefBased/>
  <w15:docId w15:val="{3B8AB12F-1ACC-4E9B-A13F-DE269332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../../AppData/Local/Temp/pid-3684/Inno%20Masters+%20Lockup%20CMYK%20Black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2026-03-26T11:42:00Z</cp:lastPrinted>
  <dcterms:created xsi:type="dcterms:W3CDTF">2026-03-26T09:37:00Z</dcterms:created>
  <dcterms:modified xsi:type="dcterms:W3CDTF">2026-03-26T11:42:00Z</dcterms:modified>
</cp:coreProperties>
</file>