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2F796" w14:textId="77777777" w:rsidR="005F5D76" w:rsidRDefault="005F5D76" w:rsidP="005F5D76">
      <w:pPr>
        <w:pStyle w:val="Nagwek"/>
        <w:rPr>
          <w:rFonts w:ascii="Times New Roman" w:hAnsi="Times New Roman"/>
        </w:rPr>
      </w:pPr>
    </w:p>
    <w:p w14:paraId="64211E77" w14:textId="33F57507" w:rsidR="005F5D76" w:rsidRDefault="005F5D76" w:rsidP="005F5D76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 w:rsidRPr="005F5D76">
        <w:rPr>
          <w:rFonts w:ascii="Times New Roman" w:hAnsi="Times New Roman"/>
          <w:b/>
          <w:bCs/>
        </w:rPr>
        <w:t>KC-</w:t>
      </w:r>
      <w:r>
        <w:rPr>
          <w:rFonts w:ascii="Times New Roman" w:hAnsi="Times New Roman"/>
          <w:b/>
        </w:rPr>
        <w:t>DE-zp.25.110.2026</w:t>
      </w:r>
    </w:p>
    <w:p w14:paraId="659AA76D" w14:textId="77777777" w:rsidR="005F5D76" w:rsidRDefault="005F5D76" w:rsidP="005F5D7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7915E586" w14:textId="77777777" w:rsidR="005F5D76" w:rsidRDefault="005F5D76" w:rsidP="005F5D76">
      <w:pPr>
        <w:jc w:val="center"/>
        <w:rPr>
          <w:rFonts w:ascii="Times New Roman" w:hAnsi="Times New Roman"/>
          <w:b/>
        </w:rPr>
      </w:pPr>
    </w:p>
    <w:p w14:paraId="58133938" w14:textId="77777777" w:rsidR="005F5D76" w:rsidRDefault="005F5D76" w:rsidP="005F5D76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7486F6C7" w14:textId="77777777" w:rsidR="005F5D76" w:rsidRDefault="005F5D76" w:rsidP="005F5D76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78B61D89" w14:textId="77777777" w:rsidR="005F5D76" w:rsidRDefault="005F5D76" w:rsidP="005F5D7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7D980AAD" w14:textId="77777777" w:rsidR="005F5D76" w:rsidRDefault="005F5D76" w:rsidP="005F5D76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4CDE7D11" w14:textId="5D9FABA9" w:rsidR="005F5D76" w:rsidRDefault="00593857" w:rsidP="005F5D7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593857">
        <w:rPr>
          <w:b/>
        </w:rPr>
        <w:t xml:space="preserve">Dostawa 4 zestawów składających się z laptopa i stacji dokującej na potrzeby </w:t>
      </w:r>
      <w:proofErr w:type="spellStart"/>
      <w:r w:rsidRPr="00593857">
        <w:rPr>
          <w:b/>
        </w:rPr>
        <w:t>WIEiT</w:t>
      </w:r>
      <w:proofErr w:type="spellEnd"/>
      <w:r w:rsidR="005F5D76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KC-</w:t>
      </w:r>
      <w:r w:rsidR="005F5D76">
        <w:rPr>
          <w:rFonts w:ascii="Times New Roman" w:hAnsi="Times New Roman"/>
          <w:b/>
        </w:rPr>
        <w:t>DE-zp.2</w:t>
      </w:r>
      <w:r>
        <w:rPr>
          <w:rFonts w:ascii="Times New Roman" w:hAnsi="Times New Roman"/>
          <w:b/>
        </w:rPr>
        <w:t>5.110.2026</w:t>
      </w:r>
      <w:r w:rsidR="005F5D76">
        <w:rPr>
          <w:rFonts w:ascii="Times New Roman" w:hAnsi="Times New Roman"/>
          <w:b/>
          <w:bCs/>
          <w:iCs/>
        </w:rPr>
        <w:t xml:space="preserve">, </w:t>
      </w:r>
      <w:r w:rsidR="005F5D76">
        <w:rPr>
          <w:rFonts w:ascii="Times New Roman" w:hAnsi="Times New Roman"/>
        </w:rPr>
        <w:t xml:space="preserve">prowadzonego przez Akademię Górniczo-Hutniczą w Krakowie, </w:t>
      </w:r>
    </w:p>
    <w:p w14:paraId="0E70D683" w14:textId="77777777" w:rsidR="005F5D76" w:rsidRDefault="005F5D76" w:rsidP="005F5D7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Dz. U. z 2019r. poz. 2019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9E21132" w14:textId="77777777" w:rsidR="005F5D76" w:rsidRDefault="005F5D76" w:rsidP="005F5D7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10BA6815" w14:textId="77777777" w:rsidR="005F5D76" w:rsidRDefault="005F5D76" w:rsidP="005F5D7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5A37BAF4" w14:textId="77777777" w:rsidR="005F5D76" w:rsidRDefault="005F5D76" w:rsidP="005F5D76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270C0DDD" w14:textId="77777777" w:rsidR="005F5D76" w:rsidRDefault="005F5D76" w:rsidP="005F5D76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2"/>
          <w:szCs w:val="22"/>
          <w:lang w:eastAsia="en-US"/>
        </w:rPr>
        <w:t>późn</w:t>
      </w:r>
      <w:proofErr w:type="spellEnd"/>
      <w:r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147CAE5B" w14:textId="77777777" w:rsidR="005F5D76" w:rsidRDefault="005F5D76" w:rsidP="005F5D76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2"/>
          <w:szCs w:val="22"/>
          <w:lang w:eastAsia="en-US"/>
        </w:rPr>
        <w:t>późn</w:t>
      </w:r>
      <w:proofErr w:type="spellEnd"/>
      <w:r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F5D76" w14:paraId="4425A92C" w14:textId="77777777" w:rsidTr="002C62C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98F16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2F10B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19B9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5F5D76" w14:paraId="749BF307" w14:textId="77777777" w:rsidTr="002C62C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7C417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8EA8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96E0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F5D76" w14:paraId="4B6774D4" w14:textId="77777777" w:rsidTr="002C62C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743B7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73D0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AC1B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F5D76" w14:paraId="79381EB4" w14:textId="77777777" w:rsidTr="002C62C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D955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766F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5107" w14:textId="77777777" w:rsidR="005F5D76" w:rsidRDefault="005F5D76" w:rsidP="002C62C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8FEE330" w14:textId="77777777" w:rsidR="005F5D76" w:rsidRDefault="005F5D76" w:rsidP="005F5D76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55E95C2" w14:textId="77777777" w:rsidR="005F5D76" w:rsidRDefault="005F5D76" w:rsidP="005F5D76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78A40DE9" w14:textId="77777777" w:rsidR="005F5D76" w:rsidRDefault="005F5D76" w:rsidP="005F5D7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1)………………………………………………………………………………………………</w:t>
      </w:r>
    </w:p>
    <w:p w14:paraId="48B6AD10" w14:textId="77777777" w:rsidR="005F5D76" w:rsidRDefault="005F5D76" w:rsidP="005F5D7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31A1DC0" w14:textId="77777777" w:rsidR="005F5D76" w:rsidRDefault="005F5D76" w:rsidP="005F5D7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3BF4078C" w14:textId="77777777" w:rsidR="005F5D76" w:rsidRDefault="005F5D76" w:rsidP="005F5D7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1BD25390" w14:textId="77777777" w:rsidR="005F5D76" w:rsidRDefault="005F5D76" w:rsidP="005F5D76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6EDC7CA6" w14:textId="77777777" w:rsidR="005F5D76" w:rsidRDefault="005F5D76" w:rsidP="005F5D76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1BA6D522" w14:textId="77777777" w:rsidR="005F5D76" w:rsidRDefault="005F5D76" w:rsidP="005F5D76">
      <w:pPr>
        <w:rPr>
          <w:rFonts w:ascii="Times New Roman" w:hAnsi="Times New Roman"/>
        </w:rPr>
      </w:pPr>
    </w:p>
    <w:p w14:paraId="6A4B3152" w14:textId="77777777" w:rsidR="005F5D76" w:rsidRDefault="005F5D76" w:rsidP="005F5D76">
      <w:pPr>
        <w:rPr>
          <w:rFonts w:ascii="Times New Roman" w:hAnsi="Times New Roman"/>
        </w:rPr>
      </w:pPr>
    </w:p>
    <w:p w14:paraId="61B00AED" w14:textId="77777777" w:rsidR="005F5D76" w:rsidRDefault="005F5D76" w:rsidP="005F5D76"/>
    <w:p w14:paraId="39A014C4" w14:textId="77777777" w:rsidR="005F5D76" w:rsidRDefault="005F5D76" w:rsidP="005F5D76"/>
    <w:p w14:paraId="4D4987E8" w14:textId="77777777" w:rsidR="005F5D76" w:rsidRDefault="005F5D76" w:rsidP="005F5D76"/>
    <w:p w14:paraId="18EFADEB" w14:textId="77777777" w:rsidR="005F5D76" w:rsidRDefault="005F5D76" w:rsidP="005F5D76"/>
    <w:p w14:paraId="3DEFD3A8" w14:textId="77777777" w:rsidR="005F5D76" w:rsidRDefault="005F5D76" w:rsidP="005F5D76"/>
    <w:p w14:paraId="3497B238" w14:textId="77777777" w:rsidR="005F5D76" w:rsidRDefault="005F5D76" w:rsidP="005F5D76"/>
    <w:p w14:paraId="3A9CCE2F" w14:textId="77777777" w:rsidR="005F5D76" w:rsidRDefault="005F5D76" w:rsidP="005F5D76"/>
    <w:p w14:paraId="2C9EB1A0" w14:textId="77777777" w:rsidR="005F5D76" w:rsidRDefault="005F5D76" w:rsidP="005F5D76"/>
    <w:p w14:paraId="5F1104B7" w14:textId="77777777" w:rsidR="005F5D76" w:rsidRDefault="005F5D76" w:rsidP="005F5D76"/>
    <w:p w14:paraId="2AEEC629" w14:textId="77777777" w:rsidR="005F5D76" w:rsidRPr="00FD6A10" w:rsidRDefault="005F5D76" w:rsidP="005F5D76"/>
    <w:p w14:paraId="2534D908" w14:textId="77777777" w:rsidR="005F5D76" w:rsidRPr="00AD121F" w:rsidRDefault="005F5D76" w:rsidP="005F5D76"/>
    <w:p w14:paraId="7776BBFA" w14:textId="77777777" w:rsidR="005F5D76" w:rsidRPr="005A1F38" w:rsidRDefault="005F5D76" w:rsidP="005F5D76"/>
    <w:p w14:paraId="21166F3E" w14:textId="77777777" w:rsidR="005F5D76" w:rsidRPr="00C033CD" w:rsidRDefault="005F5D76" w:rsidP="005F5D76"/>
    <w:p w14:paraId="74B65617" w14:textId="77777777" w:rsidR="005F5D76" w:rsidRPr="009C6297" w:rsidRDefault="005F5D76" w:rsidP="005F5D76"/>
    <w:p w14:paraId="1211B5E1" w14:textId="77777777" w:rsidR="005F5D76" w:rsidRPr="00BA0F62" w:rsidRDefault="005F5D76" w:rsidP="005F5D76"/>
    <w:p w14:paraId="50F78D73" w14:textId="5A99A7CE" w:rsidR="00106AC7" w:rsidRPr="005F5D76" w:rsidRDefault="00106AC7" w:rsidP="005F5D76"/>
    <w:sectPr w:rsidR="00106AC7" w:rsidRPr="005F5D7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772AE" w14:textId="77777777" w:rsidR="00F1347B" w:rsidRDefault="00F1347B">
      <w:r>
        <w:separator/>
      </w:r>
    </w:p>
  </w:endnote>
  <w:endnote w:type="continuationSeparator" w:id="0">
    <w:p w14:paraId="63F1933C" w14:textId="77777777" w:rsidR="00F1347B" w:rsidRDefault="00F1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9510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D56C2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BC41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59F04AB" w14:textId="77777777" w:rsidR="00336EEB" w:rsidRDefault="00F1347B" w:rsidP="00336EEB">
    <w:pPr>
      <w:pStyle w:val="Stopka"/>
      <w:tabs>
        <w:tab w:val="clear" w:pos="4536"/>
      </w:tabs>
      <w:jc w:val="center"/>
    </w:pPr>
    <w:r>
      <w:rPr>
        <w:noProof/>
      </w:rPr>
      <w:pict w14:anchorId="49F955E3">
        <v:line id="_x0000_s1025" style="position:absolute;left:0;text-align:left;z-index:251657728" from="-3.85pt,8.7pt" to="455.15pt,8.7pt"/>
      </w:pict>
    </w:r>
  </w:p>
  <w:p w14:paraId="0082EB3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F3A19" w14:textId="77777777" w:rsidR="00EB0150" w:rsidRDefault="00EB01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381DD" w14:textId="77777777" w:rsidR="00F1347B" w:rsidRDefault="00F1347B">
      <w:r>
        <w:separator/>
      </w:r>
    </w:p>
  </w:footnote>
  <w:footnote w:type="continuationSeparator" w:id="0">
    <w:p w14:paraId="38291E5F" w14:textId="77777777" w:rsidR="00F1347B" w:rsidRDefault="00F13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A595D" w14:textId="77777777" w:rsidR="00EB0150" w:rsidRDefault="00EB0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7C42" w14:textId="77777777" w:rsidR="00EB0150" w:rsidRDefault="00EB0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CB311" w14:textId="77777777" w:rsidR="00EB0150" w:rsidRDefault="00EB01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3584235">
    <w:abstractNumId w:val="14"/>
  </w:num>
  <w:num w:numId="2" w16cid:durableId="1753696463">
    <w:abstractNumId w:val="0"/>
  </w:num>
  <w:num w:numId="3" w16cid:durableId="1763067301">
    <w:abstractNumId w:val="12"/>
  </w:num>
  <w:num w:numId="4" w16cid:durableId="2068062529">
    <w:abstractNumId w:val="8"/>
  </w:num>
  <w:num w:numId="5" w16cid:durableId="4140787">
    <w:abstractNumId w:val="7"/>
  </w:num>
  <w:num w:numId="6" w16cid:durableId="1293094222">
    <w:abstractNumId w:val="1"/>
  </w:num>
  <w:num w:numId="7" w16cid:durableId="245305761">
    <w:abstractNumId w:val="6"/>
  </w:num>
  <w:num w:numId="8" w16cid:durableId="203909108">
    <w:abstractNumId w:val="3"/>
  </w:num>
  <w:num w:numId="9" w16cid:durableId="1249920168">
    <w:abstractNumId w:val="2"/>
  </w:num>
  <w:num w:numId="10" w16cid:durableId="646936521">
    <w:abstractNumId w:val="5"/>
  </w:num>
  <w:num w:numId="11" w16cid:durableId="1048798553">
    <w:abstractNumId w:val="11"/>
  </w:num>
  <w:num w:numId="12" w16cid:durableId="1615282130">
    <w:abstractNumId w:val="4"/>
  </w:num>
  <w:num w:numId="13" w16cid:durableId="390347531">
    <w:abstractNumId w:val="10"/>
  </w:num>
  <w:num w:numId="14" w16cid:durableId="1552880467">
    <w:abstractNumId w:val="13"/>
  </w:num>
  <w:num w:numId="15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EC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A637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93857"/>
    <w:rsid w:val="005A5013"/>
    <w:rsid w:val="005C0D5A"/>
    <w:rsid w:val="005C3627"/>
    <w:rsid w:val="005F5D7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4F71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1ECC"/>
    <w:rsid w:val="00D74F94"/>
    <w:rsid w:val="00DD482A"/>
    <w:rsid w:val="00DE0396"/>
    <w:rsid w:val="00DE0405"/>
    <w:rsid w:val="00DE252B"/>
    <w:rsid w:val="00E37A20"/>
    <w:rsid w:val="00EB0150"/>
    <w:rsid w:val="00EB5766"/>
    <w:rsid w:val="00EC667E"/>
    <w:rsid w:val="00F1347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28977"/>
  <w15:chartTrackingRefBased/>
  <w15:docId w15:val="{35636D52-C430-4B37-80D1-C89624C3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F5D76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5F5D76"/>
  </w:style>
  <w:style w:type="paragraph" w:styleId="Akapitzlist">
    <w:name w:val="List Paragraph"/>
    <w:basedOn w:val="Normalny"/>
    <w:uiPriority w:val="34"/>
    <w:qFormat/>
    <w:rsid w:val="005F5D7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349</Words>
  <Characters>2270</Characters>
  <Application>Microsoft Office Word</Application>
  <DocSecurity>0</DocSecurity>
  <Lines>73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2026-03-26T11:41:00Z</cp:lastPrinted>
  <dcterms:created xsi:type="dcterms:W3CDTF">2026-03-26T11:43:00Z</dcterms:created>
  <dcterms:modified xsi:type="dcterms:W3CDTF">2026-03-26T11:43:00Z</dcterms:modified>
</cp:coreProperties>
</file>