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3B501" w14:textId="77777777" w:rsidR="001E6A53" w:rsidRPr="002A16E2" w:rsidRDefault="001E6A53" w:rsidP="001E6A5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8F39598" w14:textId="77777777" w:rsidR="001E6A53" w:rsidRPr="002A16E2" w:rsidRDefault="001E6A53" w:rsidP="001E6A5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3BEC4D5" w14:textId="77777777" w:rsidR="001E6A53" w:rsidRPr="002A16E2" w:rsidRDefault="001E6A53" w:rsidP="001E6A5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891E657" w14:textId="77777777" w:rsidR="001E6A53" w:rsidRPr="002A16E2" w:rsidRDefault="001E6A53" w:rsidP="001E6A5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3E4B9B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0E75565" w14:textId="77777777" w:rsidR="001E6A53" w:rsidRPr="00FA50AF" w:rsidRDefault="001E6A53" w:rsidP="001E6A5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5C3E699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7724C6D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6EAF16D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E3CB7CB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A63AE61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D258B96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468FD38" w14:textId="77777777" w:rsidR="001E6A53" w:rsidRPr="002A16E2" w:rsidRDefault="001E6A53" w:rsidP="001E6A5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AC70D68" w14:textId="77777777" w:rsidR="001E6A53" w:rsidRPr="002A16E2" w:rsidRDefault="001E6A53" w:rsidP="001E6A5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15A343B" w14:textId="77777777" w:rsidR="001E6A53" w:rsidRPr="002A16E2" w:rsidRDefault="001E6A53" w:rsidP="001E6A5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92B98A" w14:textId="77777777" w:rsidR="001E6A53" w:rsidRPr="002A16E2" w:rsidRDefault="001E6A53" w:rsidP="001E6A5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3E4B196" w14:textId="77777777" w:rsidR="001E6A53" w:rsidRPr="002A16E2" w:rsidRDefault="001E6A53" w:rsidP="001E6A5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77D81C9" w14:textId="77777777" w:rsidR="001E6A53" w:rsidRPr="002A16E2" w:rsidRDefault="001E6A53" w:rsidP="001E6A5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4E8E1FF" w14:textId="77777777" w:rsidR="001E6A53" w:rsidRPr="002A16E2" w:rsidRDefault="001E6A53" w:rsidP="001E6A5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532D5A4" w14:textId="77777777" w:rsidR="001E6A53" w:rsidRPr="002A16E2" w:rsidRDefault="001E6A53" w:rsidP="001E6A53">
      <w:pPr>
        <w:ind w:firstLine="3969"/>
        <w:rPr>
          <w:b/>
          <w:sz w:val="22"/>
          <w:szCs w:val="22"/>
        </w:rPr>
      </w:pPr>
    </w:p>
    <w:p w14:paraId="6A3AE4E5" w14:textId="2B07E22D" w:rsidR="001E6A53" w:rsidRDefault="001E6A53" w:rsidP="001E6A5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35513" w:rsidRPr="00635513">
        <w:rPr>
          <w:b/>
          <w:bCs/>
        </w:rPr>
        <w:t xml:space="preserve">Dostawa stacji roboczej w ramach projektu PRELUDIUM 2025/57/N/ST10/01196 na potrzeby </w:t>
      </w:r>
      <w:proofErr w:type="spellStart"/>
      <w:r w:rsidR="00635513" w:rsidRPr="00635513">
        <w:rPr>
          <w:b/>
          <w:bCs/>
        </w:rPr>
        <w:t>WGGiIŚ</w:t>
      </w:r>
      <w:proofErr w:type="spellEnd"/>
      <w:r>
        <w:rPr>
          <w:b/>
          <w:sz w:val="22"/>
          <w:szCs w:val="22"/>
        </w:rPr>
        <w:t xml:space="preserve">, nr sprawy: </w:t>
      </w:r>
      <w:r w:rsidR="00635513">
        <w:rPr>
          <w:b/>
          <w:sz w:val="22"/>
          <w:szCs w:val="22"/>
        </w:rPr>
        <w:t>KC-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-zp.2</w:t>
      </w:r>
      <w:r w:rsidR="00635513">
        <w:rPr>
          <w:b/>
          <w:sz w:val="22"/>
          <w:szCs w:val="22"/>
        </w:rPr>
        <w:t>5.72.20</w:t>
      </w:r>
      <w:r w:rsidRPr="002A16E2">
        <w:rPr>
          <w:b/>
          <w:sz w:val="22"/>
          <w:szCs w:val="22"/>
        </w:rPr>
        <w:t>2</w:t>
      </w:r>
      <w:r w:rsidR="00635513">
        <w:rPr>
          <w:b/>
          <w:sz w:val="22"/>
          <w:szCs w:val="22"/>
        </w:rPr>
        <w:t>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06C09BE" w14:textId="77777777" w:rsidR="001E6A53" w:rsidRDefault="001E6A53" w:rsidP="001E6A53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93542" w:rsidRPr="00B93542" w14:paraId="2CAAA527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DF7416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751694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F01A82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35D8E7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08CECA26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2DB813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FB6114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6AC8349A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96D53C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3E7F17D1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C18F88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8AC2FBF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20B075F9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93542" w:rsidRPr="00B93542" w14:paraId="180599E1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8E9EE3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723C82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884375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90BF7C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0EEC0A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81F600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C74AF1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9303CC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B93542" w:rsidRPr="00B93542" w14:paraId="5E8C808C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0E74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3716" w14:textId="10841022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Jednostka centralna komputera</w:t>
            </w:r>
            <w:r>
              <w:rPr>
                <w:b/>
                <w:sz w:val="20"/>
                <w:szCs w:val="20"/>
              </w:rPr>
              <w:t>/ stacja robocza</w:t>
            </w:r>
          </w:p>
          <w:p w14:paraId="4E5DEA48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BB34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 w:rsidRPr="00B93542">
              <w:rPr>
                <w:b/>
                <w:sz w:val="18"/>
                <w:szCs w:val="18"/>
              </w:rPr>
              <w:t>Płyta główna:</w:t>
            </w:r>
          </w:p>
          <w:p w14:paraId="6BA774B5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12353426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Procesor : ………………-</w:t>
            </w:r>
          </w:p>
          <w:p w14:paraId="1E1E5AF7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Chłodzenie procesora:</w:t>
            </w:r>
          </w:p>
          <w:p w14:paraId="0D948250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1557DC9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Pamięć RAM:</w:t>
            </w:r>
          </w:p>
          <w:p w14:paraId="66B6D9D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0FD0A591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526C5A95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Dysk twardy SSD:</w:t>
            </w:r>
          </w:p>
          <w:p w14:paraId="21DBD4B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097CD22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149772FF" w14:textId="125C2756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Dysk twardy HDD</w:t>
            </w:r>
            <w:r>
              <w:rPr>
                <w:b/>
                <w:sz w:val="18"/>
                <w:szCs w:val="18"/>
              </w:rPr>
              <w:t xml:space="preserve"> (2 szt.)</w:t>
            </w:r>
            <w:r w:rsidRPr="00B93542">
              <w:rPr>
                <w:b/>
                <w:sz w:val="18"/>
                <w:szCs w:val="18"/>
              </w:rPr>
              <w:t>:</w:t>
            </w:r>
          </w:p>
          <w:p w14:paraId="11235D08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14B4BED2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Karta graficzna:</w:t>
            </w:r>
          </w:p>
          <w:p w14:paraId="750939A1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</w:t>
            </w:r>
          </w:p>
          <w:p w14:paraId="7DF4D04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Zasilacz:</w:t>
            </w:r>
          </w:p>
          <w:p w14:paraId="33E7C25C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lastRenderedPageBreak/>
              <w:t>……………….</w:t>
            </w:r>
          </w:p>
          <w:p w14:paraId="5D1819AA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009D6B39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Obudowa:</w:t>
            </w:r>
          </w:p>
          <w:p w14:paraId="322722B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226C1C2E" w14:textId="4B5FC88B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-System operacyjny: ……………………</w:t>
            </w:r>
          </w:p>
          <w:p w14:paraId="2881D130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0AD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CA97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EBB7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36C073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19DB8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93542" w:rsidRPr="00B93542" w14:paraId="25DE9E56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2C597E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7372206B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7C52AD6A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0AD3C827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  <w:p w14:paraId="79B23165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D67E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BA81B4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0EBFBD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B93542" w:rsidRPr="00B93542" w14:paraId="4370C00B" w14:textId="77777777" w:rsidTr="00561DE0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395BD1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C843AFE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67D7E27C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719A31AD" w14:textId="77777777" w:rsidR="00B93542" w:rsidRPr="00B93542" w:rsidRDefault="00B93542" w:rsidP="00B93542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424C5F9C" w14:textId="0DE0D887" w:rsidR="001E6A53" w:rsidRPr="00971306" w:rsidRDefault="001E6A53" w:rsidP="001E6A53">
      <w:pPr>
        <w:widowControl w:val="0"/>
        <w:ind w:right="1"/>
        <w:jc w:val="both"/>
        <w:rPr>
          <w:b/>
          <w:sz w:val="22"/>
          <w:szCs w:val="22"/>
        </w:rPr>
      </w:pPr>
    </w:p>
    <w:p w14:paraId="06FCB905" w14:textId="77777777" w:rsidR="001E6A53" w:rsidRDefault="001E6A53" w:rsidP="001E6A53">
      <w:pPr>
        <w:widowControl w:val="0"/>
        <w:ind w:right="1"/>
        <w:jc w:val="both"/>
        <w:rPr>
          <w:sz w:val="22"/>
          <w:szCs w:val="22"/>
        </w:rPr>
      </w:pPr>
    </w:p>
    <w:p w14:paraId="2852A406" w14:textId="05F17A9B" w:rsidR="001E6A53" w:rsidRPr="002A16E2" w:rsidRDefault="001E6A53" w:rsidP="001E6A5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stację robocza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056B3E4B" w14:textId="77777777" w:rsidR="001E6A53" w:rsidRPr="002A16E2" w:rsidRDefault="001E6A53" w:rsidP="001E6A53">
      <w:pPr>
        <w:tabs>
          <w:tab w:val="right" w:pos="9000"/>
        </w:tabs>
        <w:rPr>
          <w:sz w:val="22"/>
          <w:szCs w:val="22"/>
        </w:rPr>
      </w:pPr>
    </w:p>
    <w:p w14:paraId="7E417AFD" w14:textId="77777777" w:rsidR="001E6A53" w:rsidRPr="005B5A90" w:rsidRDefault="001E6A53" w:rsidP="001E6A53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1184182" w14:textId="77777777" w:rsidR="001E6A53" w:rsidRDefault="001E6A53" w:rsidP="001E6A5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0A95ECF9" w14:textId="77777777" w:rsidR="001E6A53" w:rsidRPr="002A16E2" w:rsidRDefault="001E6A53" w:rsidP="001E6A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4B0D0A5" w14:textId="50F5B06E" w:rsidR="001E6A53" w:rsidRPr="005B5A90" w:rsidRDefault="001E6A53" w:rsidP="001E6A53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635513">
        <w:rPr>
          <w:b/>
          <w:bCs/>
          <w:sz w:val="22"/>
          <w:szCs w:val="22"/>
        </w:rPr>
        <w:t xml:space="preserve">24 </w:t>
      </w:r>
      <w:r w:rsidRPr="009B4BB5">
        <w:rPr>
          <w:b/>
          <w:bCs/>
          <w:sz w:val="22"/>
          <w:szCs w:val="22"/>
        </w:rPr>
        <w:t>miesi</w:t>
      </w:r>
      <w:r w:rsidR="00635513"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 w:rsidR="00635513">
        <w:rPr>
          <w:b/>
          <w:bCs/>
          <w:sz w:val="22"/>
          <w:szCs w:val="22"/>
        </w:rPr>
        <w:t>e</w:t>
      </w:r>
    </w:p>
    <w:p w14:paraId="7E4108A7" w14:textId="77777777" w:rsidR="001E6A53" w:rsidRDefault="001E6A53" w:rsidP="001E6A53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1FF5F025" w14:textId="77777777" w:rsidR="001E6A53" w:rsidRPr="002A16E2" w:rsidRDefault="001E6A53" w:rsidP="001E6A5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90A907C" w14:textId="77777777" w:rsidR="001E6A53" w:rsidRPr="00E63BA7" w:rsidRDefault="001E6A53" w:rsidP="001E6A5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55C51A" w14:textId="77777777" w:rsidR="001E6A53" w:rsidRPr="002A16E2" w:rsidRDefault="001E6A53" w:rsidP="001E6A5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6777168" w14:textId="77777777" w:rsidR="001E6A53" w:rsidRDefault="001E6A53" w:rsidP="001E6A5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4F465907" w14:textId="77777777" w:rsidR="001E6A53" w:rsidRPr="002A16E2" w:rsidRDefault="001E6A53" w:rsidP="001E6A53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58D24EDD" w14:textId="77777777" w:rsidR="001E6A53" w:rsidRPr="002A16E2" w:rsidRDefault="001E6A53" w:rsidP="001E6A5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17284EA7" w14:textId="77777777" w:rsidR="001E6A53" w:rsidRDefault="001E6A53" w:rsidP="001E6A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69C7E4B" w14:textId="37812A48" w:rsidR="00372751" w:rsidRPr="000C40C7" w:rsidRDefault="00372751" w:rsidP="00ED36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372751">
        <w:rPr>
          <w:rFonts w:ascii="Daytona" w:eastAsia="Arial" w:hAnsi="Daytona" w:cs="Arial"/>
          <w:sz w:val="20"/>
          <w:szCs w:val="20"/>
          <w:lang w:bidi="hi-IN"/>
        </w:rPr>
        <w:t xml:space="preserve">Oświadczamy, że  podmiot realizujący serwis lub autoryzowany przedstawiciel producenta </w:t>
      </w:r>
      <w:r>
        <w:rPr>
          <w:rFonts w:ascii="Daytona" w:eastAsia="Arial" w:hAnsi="Daytona" w:cs="Arial"/>
          <w:sz w:val="20"/>
          <w:szCs w:val="20"/>
          <w:lang w:bidi="hi-IN"/>
        </w:rPr>
        <w:t>zapewnia w</w:t>
      </w:r>
      <w:r w:rsidRPr="00220559">
        <w:rPr>
          <w:rFonts w:ascii="Daytona" w:eastAsia="Arial" w:hAnsi="Daytona" w:cs="Arial"/>
          <w:sz w:val="20"/>
          <w:szCs w:val="20"/>
          <w:lang w:bidi="hi-IN"/>
        </w:rPr>
        <w:t xml:space="preserve"> przypadku awarii dysków twardych w okresie gwarancji</w:t>
      </w:r>
      <w:r>
        <w:rPr>
          <w:rFonts w:ascii="Daytona" w:eastAsia="Arial" w:hAnsi="Daytona" w:cs="Arial"/>
          <w:sz w:val="20"/>
          <w:szCs w:val="20"/>
          <w:lang w:bidi="hi-IN"/>
        </w:rPr>
        <w:t xml:space="preserve"> pozostawienie</w:t>
      </w:r>
      <w:r w:rsidRPr="00220559">
        <w:rPr>
          <w:rFonts w:ascii="Daytona" w:eastAsia="Arial" w:hAnsi="Daytona" w:cs="Arial"/>
          <w:sz w:val="20"/>
          <w:szCs w:val="20"/>
          <w:lang w:bidi="hi-IN"/>
        </w:rPr>
        <w:t xml:space="preserve"> uszkodzon</w:t>
      </w:r>
      <w:r>
        <w:rPr>
          <w:rFonts w:ascii="Daytona" w:eastAsia="Arial" w:hAnsi="Daytona" w:cs="Arial"/>
          <w:sz w:val="20"/>
          <w:szCs w:val="20"/>
          <w:lang w:bidi="hi-IN"/>
        </w:rPr>
        <w:t>ego</w:t>
      </w:r>
      <w:r w:rsidRPr="00220559">
        <w:rPr>
          <w:rFonts w:ascii="Daytona" w:eastAsia="Arial" w:hAnsi="Daytona" w:cs="Arial"/>
          <w:sz w:val="20"/>
          <w:szCs w:val="20"/>
          <w:lang w:bidi="hi-IN"/>
        </w:rPr>
        <w:t xml:space="preserve"> nośnik</w:t>
      </w:r>
      <w:r>
        <w:rPr>
          <w:rFonts w:ascii="Daytona" w:eastAsia="Arial" w:hAnsi="Daytona" w:cs="Arial"/>
          <w:sz w:val="20"/>
          <w:szCs w:val="20"/>
          <w:lang w:bidi="hi-IN"/>
        </w:rPr>
        <w:t>a</w:t>
      </w:r>
      <w:r w:rsidRPr="00220559">
        <w:rPr>
          <w:rFonts w:ascii="Daytona" w:eastAsia="Arial" w:hAnsi="Daytona" w:cs="Arial"/>
          <w:sz w:val="20"/>
          <w:szCs w:val="20"/>
          <w:lang w:bidi="hi-IN"/>
        </w:rPr>
        <w:t xml:space="preserve"> u Zamawiającego. </w:t>
      </w:r>
    </w:p>
    <w:p w14:paraId="2D64DCE2" w14:textId="38E5510D" w:rsidR="000C40C7" w:rsidRPr="00C61052" w:rsidRDefault="000C40C7" w:rsidP="000C40C7">
      <w:pPr>
        <w:numPr>
          <w:ilvl w:val="0"/>
          <w:numId w:val="1"/>
        </w:numPr>
        <w:suppressAutoHyphens/>
        <w:autoSpaceDN w:val="0"/>
        <w:textAlignment w:val="baseline"/>
      </w:pPr>
      <w:r>
        <w:rPr>
          <w:rFonts w:ascii="Daytona" w:hAnsi="Daytona"/>
          <w:sz w:val="20"/>
          <w:szCs w:val="20"/>
        </w:rPr>
        <w:t>Oświadczamy</w:t>
      </w:r>
      <w:r w:rsidRPr="00C61052">
        <w:rPr>
          <w:rFonts w:ascii="Daytona" w:hAnsi="Daytona"/>
          <w:sz w:val="20"/>
          <w:szCs w:val="20"/>
        </w:rPr>
        <w:t>, że firma serwisująca posiada autoryzację producenta do wykonywania usług serwisowych oferowanego sprzętu</w:t>
      </w:r>
    </w:p>
    <w:p w14:paraId="005E1265" w14:textId="0FFAE128" w:rsidR="001E6A53" w:rsidRPr="00372751" w:rsidRDefault="001E6A53" w:rsidP="00ED36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372751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3F4693C" w14:textId="77777777" w:rsidR="001E6A53" w:rsidRPr="002A16E2" w:rsidRDefault="001E6A53" w:rsidP="001E6A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 stacjonarny/stację obliczeniową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275F3A5" w14:textId="77777777" w:rsidR="001E6A53" w:rsidRPr="002A16E2" w:rsidRDefault="001E6A53" w:rsidP="001E6A5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komputera stacjonarnego/stacji obliczeniowej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210E8CB" w14:textId="77777777" w:rsidR="001E6A53" w:rsidRPr="002A16E2" w:rsidRDefault="001E6A53" w:rsidP="001E6A5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BF8426" w14:textId="77777777" w:rsidR="001E6A53" w:rsidRPr="002A16E2" w:rsidRDefault="001E6A53" w:rsidP="001E6A5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3D5575" w14:textId="77777777" w:rsidR="001E6A53" w:rsidRPr="002A16E2" w:rsidRDefault="001E6A53" w:rsidP="001E6A5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04576C" w14:textId="77777777" w:rsidR="001E6A53" w:rsidRPr="002A16E2" w:rsidRDefault="001E6A53" w:rsidP="001E6A5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E6A53" w:rsidRPr="002A16E2" w14:paraId="46A0F866" w14:textId="77777777" w:rsidTr="00F920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AB5FC" w14:textId="77777777" w:rsidR="001E6A53" w:rsidRPr="002A16E2" w:rsidRDefault="001E6A53" w:rsidP="00F920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43FAA" w14:textId="77777777" w:rsidR="001E6A53" w:rsidRPr="002A16E2" w:rsidRDefault="001E6A53" w:rsidP="00F920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34B42A9" w14:textId="77777777" w:rsidR="001E6A53" w:rsidRPr="002A16E2" w:rsidRDefault="001E6A53" w:rsidP="00F920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9286F" w14:textId="77777777" w:rsidR="001E6A53" w:rsidRPr="002A16E2" w:rsidRDefault="001E6A53" w:rsidP="00F920D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E6A53" w:rsidRPr="002A16E2" w14:paraId="0C118622" w14:textId="77777777" w:rsidTr="00F920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6453C" w14:textId="77777777" w:rsidR="001E6A53" w:rsidRPr="002A16E2" w:rsidRDefault="001E6A53" w:rsidP="00F920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AE303" w14:textId="77777777" w:rsidR="001E6A53" w:rsidRPr="002A16E2" w:rsidRDefault="001E6A53" w:rsidP="00F920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3F096" w14:textId="77777777" w:rsidR="001E6A53" w:rsidRPr="002A16E2" w:rsidRDefault="001E6A53" w:rsidP="00F920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7537F73" w14:textId="77777777" w:rsidR="001E6A53" w:rsidRPr="002A16E2" w:rsidRDefault="001E6A53" w:rsidP="001E6A5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94D21FC" w14:textId="77777777" w:rsidR="001E6A53" w:rsidRPr="002A16E2" w:rsidRDefault="001E6A53" w:rsidP="001E6A53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F1DBE21" w14:textId="77777777" w:rsidR="001E6A53" w:rsidRPr="002A16E2" w:rsidRDefault="001E6A53" w:rsidP="001E6A5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313BBF3" w14:textId="77777777" w:rsidR="001E6A53" w:rsidRPr="002A16E2" w:rsidRDefault="001E6A53" w:rsidP="001E6A5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71E2974" w14:textId="77777777" w:rsidR="001E6A53" w:rsidRPr="002A16E2" w:rsidRDefault="001E6A53" w:rsidP="001E6A5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B290842" w14:textId="77777777" w:rsidR="001E6A53" w:rsidRPr="002A16E2" w:rsidRDefault="001E6A53" w:rsidP="001E6A5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2E7989" w14:textId="77777777" w:rsidR="001E6A53" w:rsidRPr="002A16E2" w:rsidRDefault="001E6A53" w:rsidP="001E6A5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1F94107" w14:textId="77777777" w:rsidR="001E6A53" w:rsidRPr="002A16E2" w:rsidRDefault="001E6A53" w:rsidP="001E6A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32409597" w14:textId="77777777" w:rsidR="001E6A53" w:rsidRPr="002A16E2" w:rsidRDefault="001E6A53" w:rsidP="001E6A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2B798D8" w14:textId="77777777" w:rsidR="001E6A53" w:rsidRPr="000545C7" w:rsidRDefault="001E6A53" w:rsidP="001E6A53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86F9241" w14:textId="77777777" w:rsidR="001E6A53" w:rsidRPr="00270A16" w:rsidRDefault="001E6A53" w:rsidP="001E6A53"/>
    <w:p w14:paraId="5BAB9EE3" w14:textId="77777777" w:rsidR="00FE545C" w:rsidRPr="00967711" w:rsidRDefault="00FE545C" w:rsidP="00967711"/>
    <w:sectPr w:rsidR="00FE545C" w:rsidRPr="009677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04FCC" w14:textId="77777777" w:rsidR="006731ED" w:rsidRDefault="006731ED">
      <w:r>
        <w:separator/>
      </w:r>
    </w:p>
  </w:endnote>
  <w:endnote w:type="continuationSeparator" w:id="0">
    <w:p w14:paraId="3BEA178C" w14:textId="77777777" w:rsidR="006731ED" w:rsidRDefault="0067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9900" w14:textId="77777777" w:rsidR="00F02C4A" w:rsidRDefault="00F02C4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3BB58E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B1BC2" w14:textId="77777777" w:rsidR="006731ED" w:rsidRDefault="006731ED">
      <w:r>
        <w:separator/>
      </w:r>
    </w:p>
  </w:footnote>
  <w:footnote w:type="continuationSeparator" w:id="0">
    <w:p w14:paraId="76E41F11" w14:textId="77777777" w:rsidR="006731ED" w:rsidRDefault="00673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924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26054"/>
    <w:multiLevelType w:val="hybridMultilevel"/>
    <w:tmpl w:val="8FE25E92"/>
    <w:lvl w:ilvl="0" w:tplc="0415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25232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60093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9273249">
    <w:abstractNumId w:val="0"/>
  </w:num>
  <w:num w:numId="4" w16cid:durableId="1836529861">
    <w:abstractNumId w:val="2"/>
  </w:num>
  <w:num w:numId="5" w16cid:durableId="7618001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EE5"/>
    <w:rsid w:val="00012286"/>
    <w:rsid w:val="000704FC"/>
    <w:rsid w:val="00071CCC"/>
    <w:rsid w:val="000B731D"/>
    <w:rsid w:val="000C40C7"/>
    <w:rsid w:val="000D6134"/>
    <w:rsid w:val="000E09C7"/>
    <w:rsid w:val="000F6589"/>
    <w:rsid w:val="00106636"/>
    <w:rsid w:val="00116EC6"/>
    <w:rsid w:val="001801DD"/>
    <w:rsid w:val="001A7157"/>
    <w:rsid w:val="001D4612"/>
    <w:rsid w:val="001E6A53"/>
    <w:rsid w:val="00207E98"/>
    <w:rsid w:val="00220A46"/>
    <w:rsid w:val="002723B0"/>
    <w:rsid w:val="00315A4A"/>
    <w:rsid w:val="00352B3D"/>
    <w:rsid w:val="00372751"/>
    <w:rsid w:val="00471B08"/>
    <w:rsid w:val="004B7300"/>
    <w:rsid w:val="004C6753"/>
    <w:rsid w:val="00595C87"/>
    <w:rsid w:val="005D2C65"/>
    <w:rsid w:val="005E6D94"/>
    <w:rsid w:val="0063384F"/>
    <w:rsid w:val="00635513"/>
    <w:rsid w:val="00643C6F"/>
    <w:rsid w:val="00646202"/>
    <w:rsid w:val="0065290F"/>
    <w:rsid w:val="006731ED"/>
    <w:rsid w:val="006815F6"/>
    <w:rsid w:val="006C4B8C"/>
    <w:rsid w:val="007474AB"/>
    <w:rsid w:val="007748F0"/>
    <w:rsid w:val="007A4321"/>
    <w:rsid w:val="007D2EE5"/>
    <w:rsid w:val="00833933"/>
    <w:rsid w:val="00853083"/>
    <w:rsid w:val="008B2F0C"/>
    <w:rsid w:val="008B4928"/>
    <w:rsid w:val="008D2AB8"/>
    <w:rsid w:val="008F1C66"/>
    <w:rsid w:val="00967711"/>
    <w:rsid w:val="00970FE4"/>
    <w:rsid w:val="00A0022B"/>
    <w:rsid w:val="00A346FE"/>
    <w:rsid w:val="00A47B4D"/>
    <w:rsid w:val="00A5122D"/>
    <w:rsid w:val="00A83018"/>
    <w:rsid w:val="00B35E11"/>
    <w:rsid w:val="00B678F1"/>
    <w:rsid w:val="00B774DC"/>
    <w:rsid w:val="00B93542"/>
    <w:rsid w:val="00C969A6"/>
    <w:rsid w:val="00CA7D36"/>
    <w:rsid w:val="00D24208"/>
    <w:rsid w:val="00D60C38"/>
    <w:rsid w:val="00D66893"/>
    <w:rsid w:val="00D90ACB"/>
    <w:rsid w:val="00DC1500"/>
    <w:rsid w:val="00DD069E"/>
    <w:rsid w:val="00E274F0"/>
    <w:rsid w:val="00E44371"/>
    <w:rsid w:val="00E949B0"/>
    <w:rsid w:val="00EC0BEA"/>
    <w:rsid w:val="00F00591"/>
    <w:rsid w:val="00F02C4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E1D4E"/>
  <w15:chartTrackingRefBased/>
  <w15:docId w15:val="{9988C82B-3DC2-48B3-A18A-5F7796B3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A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F02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855</Words>
  <Characters>5922</Characters>
  <Application>Microsoft Office Word</Application>
  <DocSecurity>0</DocSecurity>
  <Lines>204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2026-03-16T08:50:00Z</cp:lastPrinted>
  <dcterms:created xsi:type="dcterms:W3CDTF">2026-03-20T07:35:00Z</dcterms:created>
  <dcterms:modified xsi:type="dcterms:W3CDTF">2026-03-20T08:18:00Z</dcterms:modified>
</cp:coreProperties>
</file>