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8C48" w14:textId="008E69E7" w:rsidR="00025386" w:rsidRPr="00EA3B6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A3B60">
        <w:rPr>
          <w:bCs/>
          <w:i w:val="0"/>
          <w:sz w:val="20"/>
        </w:rPr>
        <w:t xml:space="preserve">Załącznik nr </w:t>
      </w:r>
      <w:r w:rsidR="00EA3B60" w:rsidRPr="00EA3B60">
        <w:rPr>
          <w:bCs/>
          <w:i w:val="0"/>
          <w:sz w:val="20"/>
        </w:rPr>
        <w:t>4</w:t>
      </w:r>
      <w:r w:rsidR="007666D6" w:rsidRPr="00EA3B6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EA3B60" w14:paraId="2094A67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E51C3" w14:textId="77777777" w:rsidR="008D442B" w:rsidRPr="00EA3B6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7439B19" w14:textId="77777777" w:rsidR="00053927" w:rsidRPr="00EA3B6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7A2188C" w14:textId="77777777" w:rsidR="00053927" w:rsidRPr="00EA3B6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A3B6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A3B6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1C3544A" w14:textId="77777777" w:rsidR="00A137C9" w:rsidRPr="00EA3B6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3B6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A3B60" w14:paraId="2184FFFA" w14:textId="77777777" w:rsidTr="004F10A0">
        <w:tc>
          <w:tcPr>
            <w:tcW w:w="2269" w:type="dxa"/>
          </w:tcPr>
          <w:p w14:paraId="3D8556AD" w14:textId="77777777" w:rsidR="00A137C9" w:rsidRPr="00EA3B6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5B02BE" w14:textId="2B00A9AF" w:rsidR="00A137C9" w:rsidRPr="00EA3B60" w:rsidRDefault="000C258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bookmarkStart w:id="1" w:name="_Hlk222996000"/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Zakup i dostawa autobusu przystosowanego do przewozu osób </w:t>
            </w:r>
            <w:r w:rsidR="0027656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br/>
            </w:r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z niepełnosprawnościami, w tym osób poruszających się na wózkach inwalidzkich, na potrzeby Środowiskowego Domu Samopomocy </w:t>
            </w:r>
            <w:r w:rsidR="0027656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br/>
            </w:r>
            <w:r w:rsidRPr="008F77F0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w Niepołomicach</w:t>
            </w:r>
            <w:bookmarkEnd w:id="1"/>
          </w:p>
        </w:tc>
      </w:tr>
      <w:tr w:rsidR="00A40D26" w:rsidRPr="00EA3B60" w14:paraId="2EB4410B" w14:textId="77777777" w:rsidTr="00676F62">
        <w:tc>
          <w:tcPr>
            <w:tcW w:w="2269" w:type="dxa"/>
          </w:tcPr>
          <w:p w14:paraId="065CE234" w14:textId="77777777" w:rsidR="00A40D26" w:rsidRPr="00EA3B60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5EAA33" w14:textId="43C72111" w:rsidR="00A40D26" w:rsidRPr="007A4818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0C258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9</w:t>
            </w: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0C258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543006A8" w14:textId="77777777" w:rsidR="00A137C9" w:rsidRPr="00EA3B6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7C35B2" w14:textId="77777777" w:rsidR="003A486D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3B60">
        <w:rPr>
          <w:rFonts w:ascii="Times New Roman" w:hAnsi="Times New Roman"/>
          <w:sz w:val="20"/>
          <w:szCs w:val="20"/>
        </w:rPr>
        <w:t xml:space="preserve">prowadzonego przez </w:t>
      </w:r>
      <w:r w:rsidR="00A40D26" w:rsidRPr="00EA3B60">
        <w:rPr>
          <w:rFonts w:ascii="Times New Roman" w:hAnsi="Times New Roman"/>
          <w:b/>
          <w:sz w:val="20"/>
          <w:szCs w:val="20"/>
        </w:rPr>
        <w:t>GMINA NIEPOŁOMICE</w:t>
      </w:r>
      <w:r w:rsidRPr="00EA3B60">
        <w:rPr>
          <w:rFonts w:ascii="Times New Roman" w:hAnsi="Times New Roman"/>
          <w:b/>
          <w:sz w:val="20"/>
          <w:szCs w:val="20"/>
        </w:rPr>
        <w:t>,</w:t>
      </w:r>
      <w:r w:rsidRPr="00EA3B60">
        <w:rPr>
          <w:rFonts w:ascii="Times New Roman" w:hAnsi="Times New Roman"/>
          <w:sz w:val="20"/>
          <w:szCs w:val="20"/>
        </w:rPr>
        <w:t xml:space="preserve"> d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524BF43" w14:textId="77777777" w:rsidR="00A137C9" w:rsidRPr="00EA3B6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A3B6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EA3B60" w14:paraId="2F238B6D" w14:textId="77777777" w:rsidTr="00A137C9">
        <w:tc>
          <w:tcPr>
            <w:tcW w:w="617" w:type="dxa"/>
            <w:vAlign w:val="center"/>
          </w:tcPr>
          <w:p w14:paraId="0DCA3FC4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2FCEE3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C4A72D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A3B60" w14:paraId="556F6241" w14:textId="77777777" w:rsidTr="00A137C9">
        <w:tc>
          <w:tcPr>
            <w:tcW w:w="617" w:type="dxa"/>
            <w:vAlign w:val="center"/>
          </w:tcPr>
          <w:p w14:paraId="01A8A3B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D9DC2D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8490C72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A3B60" w14:paraId="3AFA2C0C" w14:textId="77777777" w:rsidTr="00A137C9">
        <w:tc>
          <w:tcPr>
            <w:tcW w:w="617" w:type="dxa"/>
            <w:vAlign w:val="center"/>
          </w:tcPr>
          <w:p w14:paraId="2D194695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B59C58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B3BAA1E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A78989C" w14:textId="296D43FC" w:rsidR="00DC652A" w:rsidRPr="00EA3B6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A3B6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0D26" w:rsidRPr="00EA3B60">
        <w:rPr>
          <w:rFonts w:ascii="Times New Roman" w:hAnsi="Times New Roman"/>
          <w:sz w:val="20"/>
          <w:szCs w:val="20"/>
        </w:rPr>
        <w:t>(</w:t>
      </w:r>
      <w:proofErr w:type="spellStart"/>
      <w:r w:rsidR="00A40D26" w:rsidRPr="00EA3B60">
        <w:rPr>
          <w:rFonts w:ascii="Times New Roman" w:hAnsi="Times New Roman"/>
          <w:sz w:val="20"/>
          <w:szCs w:val="20"/>
        </w:rPr>
        <w:t>t.j</w:t>
      </w:r>
      <w:proofErr w:type="spellEnd"/>
      <w:r w:rsidR="00A40D26" w:rsidRPr="00EA3B60">
        <w:rPr>
          <w:rFonts w:ascii="Times New Roman" w:hAnsi="Times New Roman"/>
          <w:sz w:val="20"/>
          <w:szCs w:val="20"/>
        </w:rPr>
        <w:t>. Dz. U. z 2024 poz. 1320</w:t>
      </w:r>
      <w:r w:rsidR="00276566">
        <w:rPr>
          <w:rFonts w:ascii="Times New Roman" w:hAnsi="Times New Roman"/>
          <w:sz w:val="20"/>
          <w:szCs w:val="20"/>
        </w:rPr>
        <w:t xml:space="preserve"> ze zm.</w:t>
      </w:r>
      <w:r w:rsidR="00A40D26" w:rsidRPr="00EA3B60">
        <w:rPr>
          <w:rFonts w:ascii="Times New Roman" w:hAnsi="Times New Roman"/>
          <w:sz w:val="20"/>
          <w:szCs w:val="20"/>
        </w:rPr>
        <w:t>)</w:t>
      </w:r>
      <w:r w:rsidRPr="00EA3B60">
        <w:rPr>
          <w:rFonts w:ascii="Times New Roman" w:hAnsi="Times New Roman"/>
          <w:sz w:val="20"/>
          <w:szCs w:val="20"/>
        </w:rPr>
        <w:t>, że w ramach zamówienia</w:t>
      </w:r>
      <w:r w:rsidR="00A137C9" w:rsidRPr="00EA3B60">
        <w:rPr>
          <w:rFonts w:ascii="Times New Roman" w:hAnsi="Times New Roman"/>
          <w:sz w:val="20"/>
          <w:szCs w:val="20"/>
        </w:rPr>
        <w:t>,</w:t>
      </w:r>
      <w:r w:rsidR="00A137C9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A3B6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EA3B60" w14:paraId="2D8A6FFA" w14:textId="77777777" w:rsidTr="00A137C9">
        <w:tc>
          <w:tcPr>
            <w:tcW w:w="617" w:type="dxa"/>
            <w:vAlign w:val="center"/>
          </w:tcPr>
          <w:p w14:paraId="6F8360C0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239BEA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72124B7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A3B60" w14:paraId="17722B49" w14:textId="77777777" w:rsidTr="00A137C9">
        <w:tc>
          <w:tcPr>
            <w:tcW w:w="617" w:type="dxa"/>
            <w:vAlign w:val="center"/>
          </w:tcPr>
          <w:p w14:paraId="32F68816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6CF8BA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32D99CD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A3B60" w14:paraId="23A42D92" w14:textId="77777777" w:rsidTr="00A137C9">
        <w:tc>
          <w:tcPr>
            <w:tcW w:w="617" w:type="dxa"/>
            <w:vAlign w:val="center"/>
          </w:tcPr>
          <w:p w14:paraId="11F352E2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EBF66E4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FDB1AE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74F41B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08508FE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36AFDC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F09E2B7" w14:textId="060009D0" w:rsidR="00EA3B60" w:rsidRP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EA3B6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5DC5A73E" w14:textId="77777777" w:rsidR="007A2C38" w:rsidRPr="00EA3B6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EA3B60" w14:paraId="257C3CAC" w14:textId="77777777" w:rsidTr="004F10A0">
        <w:tc>
          <w:tcPr>
            <w:tcW w:w="2660" w:type="dxa"/>
          </w:tcPr>
          <w:p w14:paraId="02ADE40C" w14:textId="77777777" w:rsidR="00A137C9" w:rsidRPr="00EA3B6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DB12FB8" w14:textId="0D0EDBDE" w:rsidR="00A137C9" w:rsidRPr="00EA3B6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77458B7" w14:textId="72718970" w:rsidR="00A137C9" w:rsidRPr="00EA3B6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A30644F" w14:textId="77777777" w:rsidR="00A137C9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EA3B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CEEA0" w14:textId="77777777" w:rsidR="005D6B81" w:rsidRDefault="005D6B81" w:rsidP="00025386">
      <w:pPr>
        <w:spacing w:after="0" w:line="240" w:lineRule="auto"/>
      </w:pPr>
      <w:r>
        <w:separator/>
      </w:r>
    </w:p>
  </w:endnote>
  <w:endnote w:type="continuationSeparator" w:id="0">
    <w:p w14:paraId="182A29DA" w14:textId="77777777" w:rsidR="005D6B81" w:rsidRDefault="005D6B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32E9" w14:textId="77777777" w:rsidR="00A40D26" w:rsidRDefault="00A40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31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023F" w14:textId="77777777" w:rsidR="00A40D26" w:rsidRDefault="00A40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BBD4" w14:textId="77777777" w:rsidR="005D6B81" w:rsidRDefault="005D6B81" w:rsidP="00025386">
      <w:pPr>
        <w:spacing w:after="0" w:line="240" w:lineRule="auto"/>
      </w:pPr>
      <w:r>
        <w:separator/>
      </w:r>
    </w:p>
  </w:footnote>
  <w:footnote w:type="continuationSeparator" w:id="0">
    <w:p w14:paraId="58F19FFF" w14:textId="77777777" w:rsidR="005D6B81" w:rsidRDefault="005D6B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DB8E" w14:textId="77777777" w:rsidR="00A40D26" w:rsidRDefault="00A40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5EEDD" w14:textId="77777777" w:rsidR="00A40D26" w:rsidRDefault="00A40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F0BB" w14:textId="77777777" w:rsidR="00A40D26" w:rsidRDefault="00A40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53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81"/>
    <w:rsid w:val="00025386"/>
    <w:rsid w:val="000423B9"/>
    <w:rsid w:val="00053927"/>
    <w:rsid w:val="00084786"/>
    <w:rsid w:val="000C2589"/>
    <w:rsid w:val="0016158F"/>
    <w:rsid w:val="001C2314"/>
    <w:rsid w:val="00205EE5"/>
    <w:rsid w:val="00213980"/>
    <w:rsid w:val="0024648D"/>
    <w:rsid w:val="00276566"/>
    <w:rsid w:val="002D1B68"/>
    <w:rsid w:val="003A486D"/>
    <w:rsid w:val="003F7D96"/>
    <w:rsid w:val="004374F2"/>
    <w:rsid w:val="00460705"/>
    <w:rsid w:val="00485239"/>
    <w:rsid w:val="004A0686"/>
    <w:rsid w:val="004E27D7"/>
    <w:rsid w:val="004E710C"/>
    <w:rsid w:val="004F10A0"/>
    <w:rsid w:val="0055145C"/>
    <w:rsid w:val="00561590"/>
    <w:rsid w:val="005624D8"/>
    <w:rsid w:val="005D6B81"/>
    <w:rsid w:val="00620476"/>
    <w:rsid w:val="00657A47"/>
    <w:rsid w:val="00745A44"/>
    <w:rsid w:val="00751F41"/>
    <w:rsid w:val="007666D6"/>
    <w:rsid w:val="007A2C38"/>
    <w:rsid w:val="007A4818"/>
    <w:rsid w:val="00824D73"/>
    <w:rsid w:val="00830970"/>
    <w:rsid w:val="0087706D"/>
    <w:rsid w:val="008833CF"/>
    <w:rsid w:val="008B797E"/>
    <w:rsid w:val="008D442B"/>
    <w:rsid w:val="008F2498"/>
    <w:rsid w:val="0093388F"/>
    <w:rsid w:val="009A7A08"/>
    <w:rsid w:val="00A137C9"/>
    <w:rsid w:val="00A40D26"/>
    <w:rsid w:val="00A56A6F"/>
    <w:rsid w:val="00A87380"/>
    <w:rsid w:val="00AF4E90"/>
    <w:rsid w:val="00AF7375"/>
    <w:rsid w:val="00B641BE"/>
    <w:rsid w:val="00B77707"/>
    <w:rsid w:val="00BE3BCE"/>
    <w:rsid w:val="00C4771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B60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A6394"/>
  <w15:chartTrackingRefBased/>
  <w15:docId w15:val="{E93CDB51-07FB-41EA-A63E-BEE8A447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2026-03-09T07:37:00Z</cp:lastPrinted>
  <dcterms:created xsi:type="dcterms:W3CDTF">2026-03-09T07:37:00Z</dcterms:created>
  <dcterms:modified xsi:type="dcterms:W3CDTF">2026-03-09T07:37:00Z</dcterms:modified>
</cp:coreProperties>
</file>