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8B46" w14:textId="05D7F089" w:rsidR="000F7337" w:rsidRPr="00411130" w:rsidRDefault="00411130" w:rsidP="00411130">
      <w:pPr>
        <w:pStyle w:val="Nagwek"/>
        <w:ind w:left="-426"/>
        <w:rPr>
          <w:rFonts w:ascii="Verdana" w:hAnsi="Verdana"/>
          <w:sz w:val="18"/>
          <w:szCs w:val="18"/>
          <w:lang w:val="en-GB"/>
        </w:rPr>
      </w:pPr>
      <w:r w:rsidRPr="00411130">
        <w:rPr>
          <w:rFonts w:ascii="Verdana" w:eastAsia="Calibri" w:hAnsi="Verdana"/>
          <w:noProof/>
          <w:sz w:val="18"/>
          <w:szCs w:val="18"/>
          <w:lang w:eastAsia="zh-CN"/>
        </w:rPr>
        <w:drawing>
          <wp:anchor distT="0" distB="0" distL="114300" distR="114300" simplePos="0" relativeHeight="251659264" behindDoc="0" locked="0" layoutInCell="1" allowOverlap="1" wp14:anchorId="0CE3CD7E" wp14:editId="11AA49AB">
            <wp:simplePos x="0" y="0"/>
            <wp:positionH relativeFrom="column">
              <wp:posOffset>2476500</wp:posOffset>
            </wp:positionH>
            <wp:positionV relativeFrom="paragraph">
              <wp:posOffset>-167640</wp:posOffset>
            </wp:positionV>
            <wp:extent cx="1231900" cy="722064"/>
            <wp:effectExtent l="0" t="0" r="6350" b="1905"/>
            <wp:wrapNone/>
            <wp:docPr id="14" name="Obraz 14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2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1130">
        <w:rPr>
          <w:rFonts w:ascii="Verdana" w:hAnsi="Verdana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960A2CA" wp14:editId="67808DF5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1968500" cy="238125"/>
            <wp:effectExtent l="0" t="0" r="0" b="9525"/>
            <wp:wrapNone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76023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7337" w:rsidRPr="00411130">
        <w:rPr>
          <w:rFonts w:ascii="Verdana" w:hAnsi="Verdana"/>
          <w:noProof/>
          <w:sz w:val="18"/>
          <w:szCs w:val="18"/>
          <w:lang w:val="en-US"/>
        </w:rPr>
        <w:t xml:space="preserve">           </w:t>
      </w:r>
      <w:r w:rsidR="000F7337" w:rsidRPr="00411130">
        <w:rPr>
          <w:rFonts w:ascii="Verdana" w:hAnsi="Verdana"/>
          <w:sz w:val="18"/>
          <w:szCs w:val="18"/>
          <w:lang w:val="en-US"/>
        </w:rPr>
        <w:tab/>
      </w:r>
      <w:r w:rsidR="000F7337" w:rsidRPr="00411130">
        <w:rPr>
          <w:rFonts w:ascii="Verdana" w:hAnsi="Verdana"/>
          <w:sz w:val="18"/>
          <w:szCs w:val="18"/>
          <w:lang w:val="en-US"/>
        </w:rPr>
        <w:tab/>
      </w:r>
    </w:p>
    <w:p w14:paraId="5446EB6A" w14:textId="60D46F70" w:rsidR="00411130" w:rsidRDefault="008D2AB8" w:rsidP="000F7337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</w:p>
    <w:p w14:paraId="6F9544E0" w14:textId="77777777" w:rsidR="0053479B" w:rsidRDefault="0053479B" w:rsidP="0053479B"/>
    <w:p w14:paraId="74EC0EC9" w14:textId="2FBE398D" w:rsidR="008D2AB8" w:rsidRPr="00411130" w:rsidRDefault="008D2AB8" w:rsidP="000F7337">
      <w:pPr>
        <w:pStyle w:val="Nagwek3"/>
        <w:jc w:val="right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Załącznik nr </w:t>
      </w:r>
      <w:r w:rsidR="00012286" w:rsidRPr="00411130">
        <w:rPr>
          <w:rFonts w:ascii="Verdana" w:hAnsi="Verdana"/>
          <w:sz w:val="18"/>
          <w:szCs w:val="18"/>
        </w:rPr>
        <w:t>1</w:t>
      </w:r>
    </w:p>
    <w:p w14:paraId="675F8DEF" w14:textId="2BC52D98" w:rsidR="008D2AB8" w:rsidRPr="0041113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411130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NAZWA WYKONAWCY</w:t>
      </w:r>
      <w:r w:rsidRPr="0041113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57D8304F" w:rsidR="00D572B5" w:rsidRPr="00411130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RODZAJ WYKONAWCY</w:t>
      </w:r>
      <w:r w:rsidRPr="0041113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TEL.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FAX 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1113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411130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411130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41113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Dział Zamówień Publicznych</w:t>
      </w:r>
      <w:r w:rsidR="008D2AB8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Al. Mickiewicza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30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411130" w:rsidRDefault="00562324" w:rsidP="008D2AB8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30-059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Kraków</w:t>
      </w:r>
      <w:r w:rsidR="008D2AB8" w:rsidRPr="00411130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411130" w:rsidRDefault="008D2AB8" w:rsidP="008D2AB8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229ED590" w14:textId="7830EFDB" w:rsidR="005D2404" w:rsidRPr="00411130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F50FAD" w:rsidRPr="00411130">
        <w:rPr>
          <w:rFonts w:ascii="Verdana" w:hAnsi="Verdana"/>
          <w:sz w:val="18"/>
          <w:szCs w:val="18"/>
        </w:rPr>
        <w:t>:</w:t>
      </w:r>
      <w:r w:rsidR="006846B1" w:rsidRPr="0041113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B04A6F" w:rsidRPr="00B04A6F">
        <w:rPr>
          <w:rFonts w:ascii="Verdana" w:hAnsi="Verdana"/>
          <w:b/>
          <w:bCs/>
          <w:sz w:val="18"/>
          <w:szCs w:val="18"/>
        </w:rPr>
        <w:t>świadczenie usług w zakresie wyszukiwania, rezerwacji,  zakupu i dostarczania biletów lotniczych  do destynacji poza Europą dla projektu NAWA UNIVERSEH Plus! - KC-DE-zp.25-1</w:t>
      </w:r>
      <w:r w:rsidR="004A0F9B">
        <w:rPr>
          <w:rFonts w:ascii="Verdana" w:hAnsi="Verdana"/>
          <w:b/>
          <w:bCs/>
          <w:sz w:val="18"/>
          <w:szCs w:val="18"/>
        </w:rPr>
        <w:t>5</w:t>
      </w:r>
      <w:r w:rsidR="00B04A6F" w:rsidRPr="00B04A6F">
        <w:rPr>
          <w:rFonts w:ascii="Verdana" w:hAnsi="Verdana"/>
          <w:b/>
          <w:bCs/>
          <w:sz w:val="18"/>
          <w:szCs w:val="18"/>
        </w:rPr>
        <w:t>/26</w:t>
      </w:r>
      <w:r w:rsidRPr="00411130">
        <w:rPr>
          <w:rFonts w:ascii="Verdana" w:hAnsi="Verdana"/>
          <w:sz w:val="18"/>
          <w:szCs w:val="18"/>
        </w:rPr>
        <w:t>,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oferuję r</w:t>
      </w:r>
      <w:r w:rsidR="0073659D" w:rsidRPr="00411130">
        <w:rPr>
          <w:rFonts w:ascii="Verdana" w:hAnsi="Verdana"/>
          <w:sz w:val="18"/>
          <w:szCs w:val="18"/>
        </w:rPr>
        <w:t xml:space="preserve">ealizację przedmiotu zamówienia, </w:t>
      </w:r>
      <w:r w:rsidRPr="00411130">
        <w:rPr>
          <w:rFonts w:ascii="Verdana" w:hAnsi="Verdana"/>
          <w:sz w:val="18"/>
          <w:szCs w:val="18"/>
        </w:rPr>
        <w:t>zgodnie z</w:t>
      </w:r>
      <w:r w:rsidR="006D107A" w:rsidRPr="00411130">
        <w:rPr>
          <w:rFonts w:ascii="Verdana" w:hAnsi="Verdana"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411130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6B9CE88" w14:textId="7B807DB6" w:rsidR="00587DBF" w:rsidRPr="00411130" w:rsidRDefault="00587DBF" w:rsidP="00587DB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bCs/>
          <w:iCs/>
          <w:sz w:val="18"/>
          <w:szCs w:val="18"/>
          <w:lang w:eastAsia="x-none"/>
        </w:rPr>
        <w:t xml:space="preserve">Cena biletów lotniczych brutto </w:t>
      </w:r>
      <w:r w:rsidRPr="00411130">
        <w:rPr>
          <w:rFonts w:ascii="Verdana" w:hAnsi="Verdana"/>
          <w:b/>
          <w:sz w:val="18"/>
          <w:szCs w:val="18"/>
        </w:rPr>
        <w:t xml:space="preserve">………………………PLN, </w:t>
      </w:r>
    </w:p>
    <w:p w14:paraId="01352674" w14:textId="77777777" w:rsidR="00587DBF" w:rsidRPr="00411130" w:rsidRDefault="00587DBF" w:rsidP="00587D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(słownie: ……………………………………………………………………........... ) </w:t>
      </w:r>
    </w:p>
    <w:p w14:paraId="17F498A0" w14:textId="77777777" w:rsidR="00F307E5" w:rsidRDefault="00F307E5" w:rsidP="005701F3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2CC71EFF" w14:textId="0B780F6E" w:rsidR="007C4092" w:rsidRPr="00A6194E" w:rsidRDefault="00A6194E" w:rsidP="005701F3">
      <w:pPr>
        <w:rPr>
          <w:rFonts w:ascii="Verdana" w:hAnsi="Verdana"/>
          <w:b/>
          <w:sz w:val="18"/>
          <w:szCs w:val="18"/>
          <w:u w:val="single"/>
        </w:rPr>
      </w:pPr>
      <w:r w:rsidRPr="00A6194E">
        <w:rPr>
          <w:rFonts w:ascii="Verdana" w:hAnsi="Verdana"/>
          <w:b/>
          <w:sz w:val="18"/>
          <w:szCs w:val="18"/>
          <w:highlight w:val="lightGray"/>
          <w:u w:val="single"/>
        </w:rPr>
        <w:t>Lot1</w:t>
      </w:r>
    </w:p>
    <w:p w14:paraId="6587A96F" w14:textId="004ACF11" w:rsidR="007C4092" w:rsidRDefault="00A6194E" w:rsidP="007C409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Wylot Kraków - Balice</w:t>
      </w:r>
      <w:r w:rsidR="007C4092" w:rsidRPr="00BA0916">
        <w:rPr>
          <w:b/>
          <w:sz w:val="22"/>
          <w:szCs w:val="22"/>
          <w:u w:val="single"/>
        </w:rPr>
        <w:t xml:space="preserve"> </w:t>
      </w:r>
      <w:bookmarkStart w:id="1" w:name="_Hlk111659863"/>
    </w:p>
    <w:p w14:paraId="207BE91C" w14:textId="672669B7" w:rsidR="007C4092" w:rsidRDefault="007C4092" w:rsidP="007C4092">
      <w:pPr>
        <w:jc w:val="center"/>
        <w:rPr>
          <w:b/>
          <w:sz w:val="22"/>
          <w:szCs w:val="22"/>
          <w:u w:val="single"/>
        </w:rPr>
      </w:pPr>
      <w:r w:rsidRPr="008E31D7">
        <w:rPr>
          <w:b/>
          <w:sz w:val="22"/>
          <w:szCs w:val="22"/>
          <w:u w:val="single"/>
        </w:rPr>
        <w:t xml:space="preserve">Kraków </w:t>
      </w:r>
      <w:bookmarkEnd w:id="1"/>
      <w:r>
        <w:rPr>
          <w:b/>
          <w:sz w:val="22"/>
          <w:szCs w:val="22"/>
          <w:u w:val="single"/>
        </w:rPr>
        <w:t>–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Hong Kong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47B26D6B" w14:textId="77777777" w:rsidR="00CC0D0E" w:rsidRPr="008E31D7" w:rsidRDefault="00CC0D0E" w:rsidP="007C4092">
      <w:pPr>
        <w:jc w:val="center"/>
        <w:rPr>
          <w:b/>
          <w:sz w:val="22"/>
          <w:szCs w:val="22"/>
          <w:u w:val="single"/>
        </w:rPr>
      </w:pPr>
    </w:p>
    <w:p w14:paraId="4CAA8C38" w14:textId="2547B525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Wylot z lotniska</w:t>
      </w:r>
      <w:r>
        <w:rPr>
          <w:b/>
          <w:sz w:val="22"/>
          <w:szCs w:val="22"/>
        </w:rPr>
        <w:t xml:space="preserve"> Balice w </w:t>
      </w:r>
      <w:r w:rsidRPr="00403AB1">
        <w:rPr>
          <w:b/>
          <w:sz w:val="22"/>
          <w:szCs w:val="22"/>
        </w:rPr>
        <w:t>Krak</w:t>
      </w:r>
      <w:r>
        <w:rPr>
          <w:b/>
          <w:sz w:val="22"/>
          <w:szCs w:val="22"/>
        </w:rPr>
        <w:t>owie</w:t>
      </w:r>
      <w:r w:rsidRPr="00403AB1">
        <w:rPr>
          <w:b/>
          <w:sz w:val="22"/>
          <w:szCs w:val="22"/>
        </w:rPr>
        <w:t xml:space="preserve"> w dniu </w:t>
      </w:r>
      <w:r w:rsidR="004A0F9B">
        <w:rPr>
          <w:b/>
          <w:color w:val="FF0000"/>
          <w:sz w:val="22"/>
          <w:szCs w:val="22"/>
        </w:rPr>
        <w:t>……..…</w:t>
      </w:r>
      <w:r w:rsidRPr="00403AB1">
        <w:rPr>
          <w:b/>
          <w:sz w:val="22"/>
          <w:szCs w:val="22"/>
        </w:rPr>
        <w:t xml:space="preserve">  o  godz. </w:t>
      </w:r>
      <w:r w:rsidRPr="004A0F9B">
        <w:rPr>
          <w:b/>
          <w:color w:val="FF0000"/>
          <w:sz w:val="22"/>
          <w:szCs w:val="22"/>
        </w:rPr>
        <w:t>………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="00A6194E">
        <w:rPr>
          <w:i/>
          <w:sz w:val="22"/>
          <w:szCs w:val="22"/>
        </w:rPr>
        <w:t xml:space="preserve"> </w:t>
      </w:r>
      <w:r w:rsidR="004A0F9B">
        <w:rPr>
          <w:i/>
          <w:sz w:val="22"/>
          <w:szCs w:val="22"/>
        </w:rPr>
        <w:t xml:space="preserve">datę oraz </w:t>
      </w:r>
      <w:r w:rsidR="00A6194E">
        <w:rPr>
          <w:i/>
          <w:sz w:val="22"/>
          <w:szCs w:val="22"/>
        </w:rPr>
        <w:t>czas lokalny</w:t>
      </w:r>
      <w:r w:rsidRPr="00403AB1">
        <w:rPr>
          <w:b/>
          <w:sz w:val="22"/>
          <w:szCs w:val="22"/>
        </w:rPr>
        <w:t xml:space="preserve">/ </w:t>
      </w:r>
    </w:p>
    <w:p w14:paraId="335127BB" w14:textId="77777777" w:rsidR="00CC0D0E" w:rsidRDefault="00CC0D0E" w:rsidP="007C4092">
      <w:pPr>
        <w:jc w:val="both"/>
        <w:rPr>
          <w:b/>
          <w:sz w:val="22"/>
          <w:szCs w:val="22"/>
        </w:rPr>
      </w:pPr>
    </w:p>
    <w:p w14:paraId="45D23143" w14:textId="7344D94C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w Hong Kongu </w:t>
      </w:r>
      <w:r w:rsidRPr="00403AB1">
        <w:rPr>
          <w:b/>
          <w:sz w:val="22"/>
          <w:szCs w:val="22"/>
        </w:rPr>
        <w:t xml:space="preserve">w dniu </w:t>
      </w:r>
      <w:r w:rsidR="004A0F9B">
        <w:rPr>
          <w:b/>
          <w:color w:val="FF0000"/>
          <w:sz w:val="22"/>
          <w:szCs w:val="22"/>
        </w:rPr>
        <w:t>………….</w:t>
      </w:r>
      <w:r w:rsidRPr="007C4092">
        <w:rPr>
          <w:b/>
          <w:color w:val="FF0000"/>
          <w:sz w:val="22"/>
          <w:szCs w:val="22"/>
        </w:rPr>
        <w:t xml:space="preserve">  </w:t>
      </w:r>
      <w:r w:rsidRPr="00403AB1">
        <w:rPr>
          <w:b/>
          <w:sz w:val="22"/>
          <w:szCs w:val="22"/>
        </w:rPr>
        <w:t xml:space="preserve">o  godz. </w:t>
      </w:r>
      <w:r w:rsidRPr="004A0F9B">
        <w:rPr>
          <w:b/>
          <w:color w:val="FF0000"/>
          <w:sz w:val="22"/>
          <w:szCs w:val="22"/>
        </w:rPr>
        <w:t>………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 xml:space="preserve">proszę wpisać </w:t>
      </w:r>
      <w:r w:rsidR="004A0F9B">
        <w:rPr>
          <w:i/>
          <w:sz w:val="22"/>
          <w:szCs w:val="22"/>
        </w:rPr>
        <w:t xml:space="preserve">datę oraz </w:t>
      </w:r>
      <w:r w:rsidRPr="00403AB1">
        <w:rPr>
          <w:i/>
          <w:sz w:val="22"/>
          <w:szCs w:val="22"/>
        </w:rPr>
        <w:t>czas lokalny</w:t>
      </w:r>
      <w:r w:rsidRPr="00403AB1">
        <w:rPr>
          <w:b/>
          <w:sz w:val="22"/>
          <w:szCs w:val="22"/>
        </w:rPr>
        <w:t>/</w:t>
      </w:r>
    </w:p>
    <w:p w14:paraId="540848FC" w14:textId="77777777" w:rsidR="00CC0D0E" w:rsidRDefault="00CC0D0E" w:rsidP="007C4092">
      <w:pPr>
        <w:jc w:val="both"/>
        <w:rPr>
          <w:b/>
          <w:sz w:val="22"/>
          <w:szCs w:val="22"/>
        </w:rPr>
      </w:pPr>
    </w:p>
    <w:p w14:paraId="2BB8A6EA" w14:textId="4B6DF2CC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6F0378F9" w14:textId="77777777" w:rsidR="00CC0D0E" w:rsidRDefault="00CC0D0E" w:rsidP="007C4092">
      <w:pPr>
        <w:jc w:val="both"/>
        <w:rPr>
          <w:b/>
          <w:sz w:val="22"/>
          <w:szCs w:val="22"/>
        </w:rPr>
      </w:pPr>
    </w:p>
    <w:p w14:paraId="65E83519" w14:textId="497029E1" w:rsidR="007C4092" w:rsidRPr="00403AB1" w:rsidRDefault="007C4092" w:rsidP="007C4092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 Kraków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Hong Kong 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…….</w:t>
      </w:r>
      <w:r w:rsidRPr="00403AB1">
        <w:rPr>
          <w:b/>
          <w:sz w:val="22"/>
          <w:szCs w:val="22"/>
        </w:rPr>
        <w:t>………</w:t>
      </w:r>
      <w:r w:rsidRPr="00D8083D">
        <w:rPr>
          <w:b/>
          <w:i/>
          <w:sz w:val="22"/>
          <w:szCs w:val="22"/>
        </w:rPr>
        <w:t>/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1607EF33" w14:textId="77777777" w:rsidR="00CC0D0E" w:rsidRDefault="00CC0D0E" w:rsidP="007C4092">
      <w:pPr>
        <w:jc w:val="both"/>
        <w:rPr>
          <w:b/>
          <w:sz w:val="22"/>
          <w:szCs w:val="22"/>
          <w:u w:val="single"/>
        </w:rPr>
      </w:pPr>
    </w:p>
    <w:p w14:paraId="1849F4F9" w14:textId="231C76D8" w:rsidR="007C4092" w:rsidRPr="001C795E" w:rsidRDefault="007C4092" w:rsidP="007C4092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6847B5B8" w14:textId="0C423246" w:rsidR="007C4092" w:rsidRDefault="007C4092" w:rsidP="007C409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221335B4" w14:textId="180A1551" w:rsidR="007C4092" w:rsidRDefault="001C795E" w:rsidP="007C409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7C4092">
        <w:rPr>
          <w:b/>
          <w:sz w:val="22"/>
          <w:szCs w:val="22"/>
        </w:rPr>
        <w:t xml:space="preserve"> </w:t>
      </w:r>
      <w:r w:rsidR="007C4092" w:rsidRPr="00902DE4">
        <w:rPr>
          <w:b/>
          <w:sz w:val="22"/>
          <w:szCs w:val="22"/>
        </w:rPr>
        <w:t xml:space="preserve">miejsce (lotnisko), data, godzina </w:t>
      </w:r>
      <w:r w:rsidR="007C4092">
        <w:rPr>
          <w:b/>
          <w:sz w:val="22"/>
          <w:szCs w:val="22"/>
        </w:rPr>
        <w:t>wylotu</w:t>
      </w:r>
      <w:r w:rsidR="007C4092" w:rsidRPr="00902DE4">
        <w:rPr>
          <w:b/>
          <w:sz w:val="22"/>
          <w:szCs w:val="22"/>
        </w:rPr>
        <w:t>:   …………………</w:t>
      </w:r>
      <w:r w:rsidR="007C4092">
        <w:rPr>
          <w:b/>
          <w:sz w:val="22"/>
          <w:szCs w:val="22"/>
        </w:rPr>
        <w:t>………………</w:t>
      </w:r>
      <w:r w:rsidR="007C4092" w:rsidRPr="00902DE4">
        <w:rPr>
          <w:b/>
          <w:sz w:val="22"/>
          <w:szCs w:val="22"/>
        </w:rPr>
        <w:t>...………/</w:t>
      </w:r>
      <w:r w:rsidR="007C4092" w:rsidRPr="00902DE4">
        <w:rPr>
          <w:bCs/>
          <w:sz w:val="22"/>
          <w:szCs w:val="22"/>
        </w:rPr>
        <w:t>proszę wpisać/</w:t>
      </w:r>
    </w:p>
    <w:p w14:paraId="7E9CFB4C" w14:textId="1F422C25" w:rsidR="007C4092" w:rsidRDefault="001C795E" w:rsidP="007C409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7C4092">
        <w:rPr>
          <w:b/>
          <w:sz w:val="22"/>
          <w:szCs w:val="22"/>
        </w:rPr>
        <w:t xml:space="preserve">. </w:t>
      </w:r>
      <w:r w:rsidR="007C4092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7C4092" w:rsidRPr="00902DE4">
        <w:rPr>
          <w:b/>
          <w:sz w:val="22"/>
          <w:szCs w:val="22"/>
        </w:rPr>
        <w:t>:   …………………...</w:t>
      </w:r>
      <w:r w:rsidR="007C4092">
        <w:rPr>
          <w:b/>
          <w:sz w:val="22"/>
          <w:szCs w:val="22"/>
        </w:rPr>
        <w:t>......................</w:t>
      </w:r>
      <w:r w:rsidR="007C4092" w:rsidRPr="00902DE4">
        <w:rPr>
          <w:b/>
          <w:sz w:val="22"/>
          <w:szCs w:val="22"/>
        </w:rPr>
        <w:t>………/</w:t>
      </w:r>
      <w:r w:rsidR="007C4092" w:rsidRPr="00902DE4">
        <w:rPr>
          <w:bCs/>
          <w:sz w:val="22"/>
          <w:szCs w:val="22"/>
        </w:rPr>
        <w:t>proszę wpisać/</w:t>
      </w:r>
    </w:p>
    <w:p w14:paraId="2599C4DA" w14:textId="19B94F67" w:rsidR="007C4092" w:rsidRDefault="001C795E" w:rsidP="007C4092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61D84FBC" w14:textId="77777777" w:rsidR="00F307E5" w:rsidRDefault="00F307E5" w:rsidP="007C4092">
      <w:pPr>
        <w:jc w:val="both"/>
        <w:rPr>
          <w:b/>
          <w:sz w:val="22"/>
          <w:szCs w:val="22"/>
          <w:u w:val="single"/>
        </w:rPr>
      </w:pPr>
    </w:p>
    <w:p w14:paraId="183A9952" w14:textId="1F6ADE21" w:rsidR="007C4092" w:rsidRPr="004A5F7A" w:rsidRDefault="007C4092" w:rsidP="007C4092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1B18AD51" w14:textId="77777777" w:rsidR="007C4092" w:rsidRDefault="007C4092" w:rsidP="007C40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1CBDBDB1" w14:textId="7777777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324EE882" w14:textId="77777777" w:rsidR="007C4092" w:rsidRDefault="007C4092" w:rsidP="007C4092">
      <w:pPr>
        <w:jc w:val="both"/>
        <w:rPr>
          <w:bCs/>
          <w:sz w:val="22"/>
          <w:szCs w:val="22"/>
        </w:rPr>
      </w:pPr>
    </w:p>
    <w:p w14:paraId="1821AAB1" w14:textId="77777777" w:rsidR="007C4092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8BA201D" w14:textId="6DF6ED0B" w:rsidR="007C4092" w:rsidRDefault="007C4092" w:rsidP="007C4092">
      <w:pPr>
        <w:jc w:val="center"/>
        <w:rPr>
          <w:b/>
          <w:sz w:val="22"/>
          <w:szCs w:val="22"/>
          <w:u w:val="single"/>
        </w:rPr>
      </w:pPr>
      <w:r w:rsidRPr="00BA0916">
        <w:rPr>
          <w:b/>
          <w:sz w:val="22"/>
          <w:szCs w:val="22"/>
          <w:u w:val="single"/>
        </w:rPr>
        <w:lastRenderedPageBreak/>
        <w:t>Lot</w:t>
      </w:r>
      <w:r>
        <w:rPr>
          <w:b/>
          <w:sz w:val="22"/>
          <w:szCs w:val="22"/>
          <w:u w:val="single"/>
        </w:rPr>
        <w:t xml:space="preserve"> powrotny</w:t>
      </w:r>
      <w:r w:rsidRPr="00BA0916">
        <w:rPr>
          <w:b/>
          <w:sz w:val="22"/>
          <w:szCs w:val="22"/>
          <w:u w:val="single"/>
        </w:rPr>
        <w:t xml:space="preserve"> </w:t>
      </w:r>
    </w:p>
    <w:p w14:paraId="676EAA19" w14:textId="5CE4D352" w:rsidR="007C4092" w:rsidRDefault="007C4092" w:rsidP="007C409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Hong Kong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 xml:space="preserve">- </w:t>
      </w:r>
      <w:r w:rsidRPr="008E31D7">
        <w:rPr>
          <w:b/>
          <w:sz w:val="22"/>
          <w:szCs w:val="22"/>
          <w:u w:val="single"/>
        </w:rPr>
        <w:t xml:space="preserve">Kraków 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518BE095" w14:textId="77777777" w:rsidR="00CC0D0E" w:rsidRPr="008E31D7" w:rsidRDefault="00CC0D0E" w:rsidP="007C4092">
      <w:pPr>
        <w:jc w:val="center"/>
        <w:rPr>
          <w:b/>
          <w:sz w:val="22"/>
          <w:szCs w:val="22"/>
          <w:u w:val="single"/>
        </w:rPr>
      </w:pPr>
    </w:p>
    <w:p w14:paraId="0F48C0AD" w14:textId="1D07BFD5" w:rsidR="004A0F9B" w:rsidRPr="00403AB1" w:rsidRDefault="007C4092" w:rsidP="004A0F9B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Wylot z lotniska </w:t>
      </w:r>
      <w:r>
        <w:rPr>
          <w:b/>
          <w:sz w:val="22"/>
          <w:szCs w:val="22"/>
        </w:rPr>
        <w:t>w Hong Kongu</w:t>
      </w:r>
      <w:r w:rsidRPr="00403AB1">
        <w:rPr>
          <w:b/>
          <w:sz w:val="22"/>
          <w:szCs w:val="22"/>
        </w:rPr>
        <w:t xml:space="preserve"> w dniu </w:t>
      </w:r>
      <w:r w:rsidR="004A0F9B">
        <w:rPr>
          <w:b/>
          <w:color w:val="FF0000"/>
          <w:sz w:val="22"/>
          <w:szCs w:val="22"/>
        </w:rPr>
        <w:t>…………..</w:t>
      </w:r>
      <w:r w:rsidRPr="00403AB1">
        <w:rPr>
          <w:b/>
          <w:sz w:val="22"/>
          <w:szCs w:val="22"/>
        </w:rPr>
        <w:t xml:space="preserve">  o  godz. </w:t>
      </w:r>
      <w:r w:rsidRPr="004A0F9B">
        <w:rPr>
          <w:b/>
          <w:color w:val="FF0000"/>
          <w:sz w:val="22"/>
          <w:szCs w:val="22"/>
        </w:rPr>
        <w:t>…………</w:t>
      </w:r>
      <w:r w:rsidR="004A0F9B">
        <w:rPr>
          <w:b/>
          <w:color w:val="FF0000"/>
          <w:sz w:val="22"/>
          <w:szCs w:val="22"/>
        </w:rPr>
        <w:t xml:space="preserve"> </w:t>
      </w:r>
      <w:r w:rsidR="004A0F9B" w:rsidRPr="00403AB1">
        <w:rPr>
          <w:b/>
          <w:sz w:val="22"/>
          <w:szCs w:val="22"/>
        </w:rPr>
        <w:t>/</w:t>
      </w:r>
      <w:r w:rsidR="004A0F9B" w:rsidRPr="00403AB1">
        <w:rPr>
          <w:i/>
          <w:sz w:val="22"/>
          <w:szCs w:val="22"/>
        </w:rPr>
        <w:t>proszę wpisać</w:t>
      </w:r>
      <w:r w:rsidR="004A0F9B">
        <w:rPr>
          <w:i/>
          <w:sz w:val="22"/>
          <w:szCs w:val="22"/>
        </w:rPr>
        <w:t xml:space="preserve"> datę oraz czas lokalny</w:t>
      </w:r>
      <w:r w:rsidR="004A0F9B" w:rsidRPr="00403AB1">
        <w:rPr>
          <w:b/>
          <w:sz w:val="22"/>
          <w:szCs w:val="22"/>
        </w:rPr>
        <w:t xml:space="preserve">/ </w:t>
      </w:r>
    </w:p>
    <w:p w14:paraId="44B7C1FF" w14:textId="77777777" w:rsidR="00CC0D0E" w:rsidRDefault="00CC0D0E" w:rsidP="004A0F9B">
      <w:pPr>
        <w:jc w:val="both"/>
        <w:rPr>
          <w:b/>
          <w:sz w:val="22"/>
          <w:szCs w:val="22"/>
        </w:rPr>
      </w:pPr>
    </w:p>
    <w:p w14:paraId="1AE5B440" w14:textId="7940C44D" w:rsidR="00CC0D0E" w:rsidRDefault="007C4092" w:rsidP="004A0F9B">
      <w:pPr>
        <w:jc w:val="both"/>
        <w:rPr>
          <w:i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Balice w Krakowie </w:t>
      </w:r>
      <w:r w:rsidR="004A0F9B" w:rsidRPr="00403AB1">
        <w:rPr>
          <w:b/>
          <w:sz w:val="22"/>
          <w:szCs w:val="22"/>
        </w:rPr>
        <w:t xml:space="preserve">w dniu </w:t>
      </w:r>
      <w:r w:rsidR="004A0F9B">
        <w:rPr>
          <w:b/>
          <w:color w:val="FF0000"/>
          <w:sz w:val="22"/>
          <w:szCs w:val="22"/>
        </w:rPr>
        <w:t>…………..</w:t>
      </w:r>
      <w:r w:rsidR="004A0F9B" w:rsidRPr="00403AB1">
        <w:rPr>
          <w:b/>
          <w:sz w:val="22"/>
          <w:szCs w:val="22"/>
        </w:rPr>
        <w:t xml:space="preserve">  o  godz. </w:t>
      </w:r>
      <w:r w:rsidR="004A0F9B" w:rsidRPr="004A0F9B">
        <w:rPr>
          <w:b/>
          <w:color w:val="FF0000"/>
          <w:sz w:val="22"/>
          <w:szCs w:val="22"/>
        </w:rPr>
        <w:t>…………</w:t>
      </w:r>
      <w:r w:rsidR="004A0F9B">
        <w:rPr>
          <w:b/>
          <w:color w:val="FF0000"/>
          <w:sz w:val="22"/>
          <w:szCs w:val="22"/>
        </w:rPr>
        <w:t xml:space="preserve"> </w:t>
      </w:r>
      <w:r w:rsidR="004A0F9B" w:rsidRPr="00403AB1">
        <w:rPr>
          <w:b/>
          <w:sz w:val="22"/>
          <w:szCs w:val="22"/>
        </w:rPr>
        <w:t>/</w:t>
      </w:r>
      <w:r w:rsidR="004A0F9B" w:rsidRPr="00403AB1">
        <w:rPr>
          <w:i/>
          <w:sz w:val="22"/>
          <w:szCs w:val="22"/>
        </w:rPr>
        <w:t>proszę wpisać</w:t>
      </w:r>
      <w:r w:rsidR="004A0F9B">
        <w:rPr>
          <w:i/>
          <w:sz w:val="22"/>
          <w:szCs w:val="22"/>
        </w:rPr>
        <w:t xml:space="preserve"> datę oraz czas </w:t>
      </w:r>
    </w:p>
    <w:p w14:paraId="704831F2" w14:textId="7E338E44" w:rsidR="004A0F9B" w:rsidRPr="00403AB1" w:rsidRDefault="004A0F9B" w:rsidP="004A0F9B">
      <w:pPr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>lokalny</w:t>
      </w:r>
      <w:r w:rsidRPr="00403AB1">
        <w:rPr>
          <w:b/>
          <w:sz w:val="22"/>
          <w:szCs w:val="22"/>
        </w:rPr>
        <w:t xml:space="preserve">/ </w:t>
      </w:r>
    </w:p>
    <w:p w14:paraId="2E1FEF5F" w14:textId="77777777" w:rsidR="00CC0D0E" w:rsidRDefault="00CC0D0E" w:rsidP="007C4092">
      <w:pPr>
        <w:jc w:val="both"/>
        <w:rPr>
          <w:b/>
          <w:sz w:val="22"/>
          <w:szCs w:val="22"/>
        </w:rPr>
      </w:pPr>
    </w:p>
    <w:p w14:paraId="2819626D" w14:textId="589A2F93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149E34AA" w14:textId="77777777" w:rsidR="00CC0D0E" w:rsidRDefault="00CC0D0E" w:rsidP="007C4092">
      <w:pPr>
        <w:jc w:val="both"/>
        <w:rPr>
          <w:b/>
          <w:sz w:val="22"/>
          <w:szCs w:val="22"/>
        </w:rPr>
      </w:pPr>
    </w:p>
    <w:p w14:paraId="70E1B32E" w14:textId="1A2EE89B" w:rsidR="007C4092" w:rsidRPr="00403AB1" w:rsidRDefault="007C4092" w:rsidP="007C4092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 Kraków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Hong Kong 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…….</w:t>
      </w:r>
      <w:r w:rsidRPr="00403AB1">
        <w:rPr>
          <w:b/>
          <w:sz w:val="22"/>
          <w:szCs w:val="22"/>
        </w:rPr>
        <w:t>………</w:t>
      </w:r>
      <w:r w:rsidRPr="00D8083D">
        <w:rPr>
          <w:b/>
          <w:i/>
          <w:sz w:val="22"/>
          <w:szCs w:val="22"/>
        </w:rPr>
        <w:t>/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6B98F854" w14:textId="77777777" w:rsidR="00CC0D0E" w:rsidRDefault="00CC0D0E" w:rsidP="00F307E5">
      <w:pPr>
        <w:jc w:val="both"/>
        <w:rPr>
          <w:b/>
          <w:sz w:val="22"/>
          <w:szCs w:val="22"/>
          <w:u w:val="single"/>
        </w:rPr>
      </w:pPr>
    </w:p>
    <w:p w14:paraId="20F597C9" w14:textId="145713A2" w:rsidR="00F307E5" w:rsidRPr="001C795E" w:rsidRDefault="00F307E5" w:rsidP="00F307E5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08CCCCBE" w14:textId="77777777" w:rsidR="00F307E5" w:rsidRDefault="00F307E5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33D75CE1" w14:textId="1169D755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F307E5">
        <w:rPr>
          <w:b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</w:t>
      </w:r>
      <w:r w:rsidR="00F307E5">
        <w:rPr>
          <w:b/>
          <w:sz w:val="22"/>
          <w:szCs w:val="22"/>
        </w:rPr>
        <w:t>………………</w:t>
      </w:r>
      <w:r w:rsidR="00F307E5" w:rsidRPr="00902DE4">
        <w:rPr>
          <w:b/>
          <w:sz w:val="22"/>
          <w:szCs w:val="22"/>
        </w:rPr>
        <w:t>...………/</w:t>
      </w:r>
      <w:r w:rsidR="00F307E5" w:rsidRPr="00902DE4">
        <w:rPr>
          <w:bCs/>
          <w:sz w:val="22"/>
          <w:szCs w:val="22"/>
        </w:rPr>
        <w:t>proszę wpisać/</w:t>
      </w:r>
    </w:p>
    <w:p w14:paraId="681304FE" w14:textId="75C3D196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F307E5">
        <w:rPr>
          <w:b/>
          <w:sz w:val="22"/>
          <w:szCs w:val="22"/>
        </w:rPr>
        <w:t xml:space="preserve">.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3CB37BA2" w14:textId="1A719E9C" w:rsidR="00F307E5" w:rsidRDefault="001C795E" w:rsidP="00F307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0D1A62AF" w14:textId="77777777" w:rsidR="007C4092" w:rsidRDefault="007C4092" w:rsidP="007C4092">
      <w:pPr>
        <w:jc w:val="both"/>
        <w:rPr>
          <w:bCs/>
          <w:sz w:val="22"/>
          <w:szCs w:val="22"/>
        </w:rPr>
      </w:pPr>
    </w:p>
    <w:p w14:paraId="48489DAE" w14:textId="77777777" w:rsidR="007C4092" w:rsidRPr="004A5F7A" w:rsidRDefault="007C4092" w:rsidP="007C4092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24D5E857" w14:textId="77777777" w:rsidR="007C4092" w:rsidRDefault="007C4092" w:rsidP="007C40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3D3F1A10" w14:textId="7777777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6E664C3D" w14:textId="77777777" w:rsidR="007C4092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5425931" w14:textId="5C9E4EA4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03BDD45" w14:textId="47BC9DC9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A6194E">
        <w:rPr>
          <w:rFonts w:ascii="Verdana" w:hAnsi="Verdana"/>
          <w:b/>
          <w:sz w:val="18"/>
          <w:szCs w:val="18"/>
          <w:highlight w:val="lightGray"/>
        </w:rPr>
        <w:t>Lot 2</w:t>
      </w:r>
    </w:p>
    <w:p w14:paraId="57A76F8E" w14:textId="77777777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6CD5E57" w14:textId="77777777" w:rsidR="00A6194E" w:rsidRDefault="00A6194E" w:rsidP="00A619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Wylot Kraków - Balice</w:t>
      </w:r>
      <w:r w:rsidRPr="00BA0916">
        <w:rPr>
          <w:b/>
          <w:sz w:val="22"/>
          <w:szCs w:val="22"/>
          <w:u w:val="single"/>
        </w:rPr>
        <w:t xml:space="preserve"> </w:t>
      </w:r>
    </w:p>
    <w:p w14:paraId="4FA91967" w14:textId="667B9D7B" w:rsidR="00A6194E" w:rsidRDefault="00A6194E" w:rsidP="00A6194E">
      <w:pPr>
        <w:jc w:val="center"/>
        <w:rPr>
          <w:b/>
          <w:sz w:val="22"/>
          <w:szCs w:val="22"/>
          <w:u w:val="single"/>
        </w:rPr>
      </w:pPr>
      <w:r w:rsidRPr="008E31D7">
        <w:rPr>
          <w:b/>
          <w:sz w:val="22"/>
          <w:szCs w:val="22"/>
          <w:u w:val="single"/>
        </w:rPr>
        <w:t xml:space="preserve">Kraków </w:t>
      </w:r>
      <w:r>
        <w:rPr>
          <w:b/>
          <w:sz w:val="22"/>
          <w:szCs w:val="22"/>
          <w:u w:val="single"/>
        </w:rPr>
        <w:t>–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Orlando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2F557856" w14:textId="77777777" w:rsidR="00CC0D0E" w:rsidRPr="008E31D7" w:rsidRDefault="00CC0D0E" w:rsidP="00A6194E">
      <w:pPr>
        <w:jc w:val="center"/>
        <w:rPr>
          <w:b/>
          <w:sz w:val="22"/>
          <w:szCs w:val="22"/>
          <w:u w:val="single"/>
        </w:rPr>
      </w:pPr>
      <w:bookmarkStart w:id="2" w:name="_GoBack"/>
      <w:bookmarkEnd w:id="2"/>
    </w:p>
    <w:p w14:paraId="6AA1EA7E" w14:textId="77777777" w:rsidR="004A0F9B" w:rsidRPr="00403AB1" w:rsidRDefault="00A6194E" w:rsidP="004A0F9B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Wylot z lotniska</w:t>
      </w:r>
      <w:r>
        <w:rPr>
          <w:b/>
          <w:sz w:val="22"/>
          <w:szCs w:val="22"/>
        </w:rPr>
        <w:t xml:space="preserve"> Balice w </w:t>
      </w:r>
      <w:r w:rsidRPr="00403AB1">
        <w:rPr>
          <w:b/>
          <w:sz w:val="22"/>
          <w:szCs w:val="22"/>
        </w:rPr>
        <w:t>Krak</w:t>
      </w:r>
      <w:r>
        <w:rPr>
          <w:b/>
          <w:sz w:val="22"/>
          <w:szCs w:val="22"/>
        </w:rPr>
        <w:t>owie</w:t>
      </w:r>
      <w:r w:rsidRPr="00403AB1">
        <w:rPr>
          <w:b/>
          <w:sz w:val="22"/>
          <w:szCs w:val="22"/>
        </w:rPr>
        <w:t xml:space="preserve"> w dniu </w:t>
      </w:r>
      <w:r w:rsidR="004A0F9B" w:rsidRPr="00403AB1">
        <w:rPr>
          <w:b/>
          <w:sz w:val="22"/>
          <w:szCs w:val="22"/>
        </w:rPr>
        <w:t xml:space="preserve">w dniu </w:t>
      </w:r>
      <w:r w:rsidR="004A0F9B">
        <w:rPr>
          <w:b/>
          <w:color w:val="FF0000"/>
          <w:sz w:val="22"/>
          <w:szCs w:val="22"/>
        </w:rPr>
        <w:t>…………..</w:t>
      </w:r>
      <w:r w:rsidR="004A0F9B" w:rsidRPr="00403AB1">
        <w:rPr>
          <w:b/>
          <w:sz w:val="22"/>
          <w:szCs w:val="22"/>
        </w:rPr>
        <w:t xml:space="preserve">  o  godz. </w:t>
      </w:r>
      <w:r w:rsidR="004A0F9B" w:rsidRPr="004A0F9B">
        <w:rPr>
          <w:b/>
          <w:color w:val="FF0000"/>
          <w:sz w:val="22"/>
          <w:szCs w:val="22"/>
        </w:rPr>
        <w:t>…………</w:t>
      </w:r>
      <w:r w:rsidR="004A0F9B">
        <w:rPr>
          <w:b/>
          <w:color w:val="FF0000"/>
          <w:sz w:val="22"/>
          <w:szCs w:val="22"/>
        </w:rPr>
        <w:t xml:space="preserve"> </w:t>
      </w:r>
      <w:r w:rsidR="004A0F9B" w:rsidRPr="00403AB1">
        <w:rPr>
          <w:b/>
          <w:sz w:val="22"/>
          <w:szCs w:val="22"/>
        </w:rPr>
        <w:t>/</w:t>
      </w:r>
      <w:r w:rsidR="004A0F9B" w:rsidRPr="00403AB1">
        <w:rPr>
          <w:i/>
          <w:sz w:val="22"/>
          <w:szCs w:val="22"/>
        </w:rPr>
        <w:t>proszę wpisać</w:t>
      </w:r>
      <w:r w:rsidR="004A0F9B">
        <w:rPr>
          <w:i/>
          <w:sz w:val="22"/>
          <w:szCs w:val="22"/>
        </w:rPr>
        <w:t xml:space="preserve"> datę oraz czas lokalny</w:t>
      </w:r>
      <w:r w:rsidR="004A0F9B" w:rsidRPr="00403AB1">
        <w:rPr>
          <w:b/>
          <w:sz w:val="22"/>
          <w:szCs w:val="22"/>
        </w:rPr>
        <w:t xml:space="preserve">/ </w:t>
      </w:r>
    </w:p>
    <w:p w14:paraId="0689281B" w14:textId="77777777" w:rsidR="004A0F9B" w:rsidRPr="00403AB1" w:rsidRDefault="00A6194E" w:rsidP="004A0F9B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w Orlando </w:t>
      </w:r>
      <w:r w:rsidRPr="00403AB1">
        <w:rPr>
          <w:b/>
          <w:sz w:val="22"/>
          <w:szCs w:val="22"/>
        </w:rPr>
        <w:t xml:space="preserve">w dniu </w:t>
      </w:r>
      <w:r w:rsidR="004A0F9B" w:rsidRPr="00403AB1">
        <w:rPr>
          <w:b/>
          <w:sz w:val="22"/>
          <w:szCs w:val="22"/>
        </w:rPr>
        <w:t xml:space="preserve">w dniu </w:t>
      </w:r>
      <w:r w:rsidR="004A0F9B">
        <w:rPr>
          <w:b/>
          <w:color w:val="FF0000"/>
          <w:sz w:val="22"/>
          <w:szCs w:val="22"/>
        </w:rPr>
        <w:t>…………..</w:t>
      </w:r>
      <w:r w:rsidR="004A0F9B" w:rsidRPr="00403AB1">
        <w:rPr>
          <w:b/>
          <w:sz w:val="22"/>
          <w:szCs w:val="22"/>
        </w:rPr>
        <w:t xml:space="preserve">  o  godz. </w:t>
      </w:r>
      <w:r w:rsidR="004A0F9B" w:rsidRPr="004A0F9B">
        <w:rPr>
          <w:b/>
          <w:color w:val="FF0000"/>
          <w:sz w:val="22"/>
          <w:szCs w:val="22"/>
        </w:rPr>
        <w:t>…………</w:t>
      </w:r>
      <w:r w:rsidR="004A0F9B">
        <w:rPr>
          <w:b/>
          <w:color w:val="FF0000"/>
          <w:sz w:val="22"/>
          <w:szCs w:val="22"/>
        </w:rPr>
        <w:t xml:space="preserve"> </w:t>
      </w:r>
      <w:r w:rsidR="004A0F9B" w:rsidRPr="00403AB1">
        <w:rPr>
          <w:b/>
          <w:sz w:val="22"/>
          <w:szCs w:val="22"/>
        </w:rPr>
        <w:t>/</w:t>
      </w:r>
      <w:r w:rsidR="004A0F9B" w:rsidRPr="00403AB1">
        <w:rPr>
          <w:i/>
          <w:sz w:val="22"/>
          <w:szCs w:val="22"/>
        </w:rPr>
        <w:t>proszę wpisać</w:t>
      </w:r>
      <w:r w:rsidR="004A0F9B">
        <w:rPr>
          <w:i/>
          <w:sz w:val="22"/>
          <w:szCs w:val="22"/>
        </w:rPr>
        <w:t xml:space="preserve"> datę oraz czas lokalny</w:t>
      </w:r>
      <w:r w:rsidR="004A0F9B" w:rsidRPr="00403AB1">
        <w:rPr>
          <w:b/>
          <w:sz w:val="22"/>
          <w:szCs w:val="22"/>
        </w:rPr>
        <w:t xml:space="preserve">/ </w:t>
      </w:r>
    </w:p>
    <w:p w14:paraId="53503604" w14:textId="60ADCC72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4735145D" w14:textId="44076E2C" w:rsidR="00A6194E" w:rsidRPr="00403AB1" w:rsidRDefault="00A6194E" w:rsidP="00A6194E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Kraków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Orlando 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</w:t>
      </w:r>
      <w:r w:rsidRPr="00403AB1">
        <w:rPr>
          <w:b/>
          <w:sz w:val="22"/>
          <w:szCs w:val="22"/>
        </w:rPr>
        <w:t>……</w:t>
      </w:r>
      <w:r w:rsidRPr="00D8083D">
        <w:rPr>
          <w:b/>
          <w:i/>
          <w:sz w:val="22"/>
          <w:szCs w:val="22"/>
        </w:rPr>
        <w:t>/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4C9ADD41" w14:textId="77777777" w:rsidR="00F307E5" w:rsidRPr="001C795E" w:rsidRDefault="00F307E5" w:rsidP="00F307E5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6C26D390" w14:textId="77777777" w:rsidR="00F307E5" w:rsidRDefault="00F307E5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288F2A0F" w14:textId="13810ACD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F307E5">
        <w:rPr>
          <w:b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</w:t>
      </w:r>
      <w:r w:rsidR="00F307E5">
        <w:rPr>
          <w:b/>
          <w:sz w:val="22"/>
          <w:szCs w:val="22"/>
        </w:rPr>
        <w:t>………………</w:t>
      </w:r>
      <w:r w:rsidR="00F307E5" w:rsidRPr="00902DE4">
        <w:rPr>
          <w:b/>
          <w:sz w:val="22"/>
          <w:szCs w:val="22"/>
        </w:rPr>
        <w:t>...………/</w:t>
      </w:r>
      <w:r w:rsidR="00F307E5" w:rsidRPr="00902DE4">
        <w:rPr>
          <w:bCs/>
          <w:sz w:val="22"/>
          <w:szCs w:val="22"/>
        </w:rPr>
        <w:t>proszę wpisać/</w:t>
      </w:r>
    </w:p>
    <w:p w14:paraId="174D46E9" w14:textId="0B736019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F307E5">
        <w:rPr>
          <w:b/>
          <w:sz w:val="22"/>
          <w:szCs w:val="22"/>
        </w:rPr>
        <w:t xml:space="preserve">.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0AA61ABC" w14:textId="316DDD60" w:rsidR="00F307E5" w:rsidRDefault="001C795E" w:rsidP="00F307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268DA28D" w14:textId="77777777" w:rsidR="00A6194E" w:rsidRDefault="00A6194E" w:rsidP="00A6194E">
      <w:pPr>
        <w:jc w:val="both"/>
        <w:rPr>
          <w:bCs/>
          <w:sz w:val="22"/>
          <w:szCs w:val="22"/>
        </w:rPr>
      </w:pPr>
    </w:p>
    <w:p w14:paraId="22A1B8AB" w14:textId="77777777" w:rsidR="00A6194E" w:rsidRPr="004A5F7A" w:rsidRDefault="00A6194E" w:rsidP="00A6194E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31364081" w14:textId="77777777" w:rsidR="00A6194E" w:rsidRDefault="00A6194E" w:rsidP="00A6194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09555A2D" w14:textId="77777777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2A712480" w14:textId="77777777" w:rsidR="00A6194E" w:rsidRDefault="00A6194E" w:rsidP="00A6194E">
      <w:pPr>
        <w:jc w:val="both"/>
        <w:rPr>
          <w:bCs/>
          <w:sz w:val="22"/>
          <w:szCs w:val="22"/>
        </w:rPr>
      </w:pPr>
    </w:p>
    <w:p w14:paraId="51920629" w14:textId="77777777" w:rsidR="00A6194E" w:rsidRDefault="00A6194E" w:rsidP="00A6194E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A032D8E" w14:textId="77777777" w:rsidR="00A6194E" w:rsidRDefault="00A6194E" w:rsidP="00A6194E">
      <w:pPr>
        <w:jc w:val="center"/>
        <w:rPr>
          <w:b/>
          <w:sz w:val="22"/>
          <w:szCs w:val="22"/>
          <w:u w:val="single"/>
        </w:rPr>
      </w:pPr>
      <w:r w:rsidRPr="00BA0916">
        <w:rPr>
          <w:b/>
          <w:sz w:val="22"/>
          <w:szCs w:val="22"/>
          <w:u w:val="single"/>
        </w:rPr>
        <w:t>Lot</w:t>
      </w:r>
      <w:r>
        <w:rPr>
          <w:b/>
          <w:sz w:val="22"/>
          <w:szCs w:val="22"/>
          <w:u w:val="single"/>
        </w:rPr>
        <w:t xml:space="preserve"> powrotny</w:t>
      </w:r>
      <w:r w:rsidRPr="00BA0916">
        <w:rPr>
          <w:b/>
          <w:sz w:val="22"/>
          <w:szCs w:val="22"/>
          <w:u w:val="single"/>
        </w:rPr>
        <w:t xml:space="preserve"> </w:t>
      </w:r>
    </w:p>
    <w:p w14:paraId="16F7988D" w14:textId="78149FFE" w:rsidR="00A6194E" w:rsidRPr="008E31D7" w:rsidRDefault="00A6194E" w:rsidP="00A619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Orlando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 xml:space="preserve">- </w:t>
      </w:r>
      <w:r w:rsidRPr="008E31D7">
        <w:rPr>
          <w:b/>
          <w:sz w:val="22"/>
          <w:szCs w:val="22"/>
          <w:u w:val="single"/>
        </w:rPr>
        <w:t xml:space="preserve">Kraków 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27219FD1" w14:textId="77777777" w:rsidR="004A0F9B" w:rsidRPr="00403AB1" w:rsidRDefault="00A6194E" w:rsidP="004A0F9B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Wylot z lotniska </w:t>
      </w:r>
      <w:r>
        <w:rPr>
          <w:b/>
          <w:sz w:val="22"/>
          <w:szCs w:val="22"/>
        </w:rPr>
        <w:t>w Orlando</w:t>
      </w:r>
      <w:r w:rsidRPr="00403AB1">
        <w:rPr>
          <w:b/>
          <w:sz w:val="22"/>
          <w:szCs w:val="22"/>
        </w:rPr>
        <w:t xml:space="preserve"> w dniu </w:t>
      </w:r>
      <w:r w:rsidR="004A0F9B" w:rsidRPr="00403AB1">
        <w:rPr>
          <w:b/>
          <w:sz w:val="22"/>
          <w:szCs w:val="22"/>
        </w:rPr>
        <w:t xml:space="preserve">w dniu </w:t>
      </w:r>
      <w:r w:rsidR="004A0F9B">
        <w:rPr>
          <w:b/>
          <w:color w:val="FF0000"/>
          <w:sz w:val="22"/>
          <w:szCs w:val="22"/>
        </w:rPr>
        <w:t>…………..</w:t>
      </w:r>
      <w:r w:rsidR="004A0F9B" w:rsidRPr="00403AB1">
        <w:rPr>
          <w:b/>
          <w:sz w:val="22"/>
          <w:szCs w:val="22"/>
        </w:rPr>
        <w:t xml:space="preserve">  o  godz. </w:t>
      </w:r>
      <w:r w:rsidR="004A0F9B" w:rsidRPr="004A0F9B">
        <w:rPr>
          <w:b/>
          <w:color w:val="FF0000"/>
          <w:sz w:val="22"/>
          <w:szCs w:val="22"/>
        </w:rPr>
        <w:t>…………</w:t>
      </w:r>
      <w:r w:rsidR="004A0F9B">
        <w:rPr>
          <w:b/>
          <w:color w:val="FF0000"/>
          <w:sz w:val="22"/>
          <w:szCs w:val="22"/>
        </w:rPr>
        <w:t xml:space="preserve"> </w:t>
      </w:r>
      <w:r w:rsidR="004A0F9B" w:rsidRPr="00403AB1">
        <w:rPr>
          <w:b/>
          <w:sz w:val="22"/>
          <w:szCs w:val="22"/>
        </w:rPr>
        <w:t>/</w:t>
      </w:r>
      <w:r w:rsidR="004A0F9B" w:rsidRPr="00403AB1">
        <w:rPr>
          <w:i/>
          <w:sz w:val="22"/>
          <w:szCs w:val="22"/>
        </w:rPr>
        <w:t>proszę wpisać</w:t>
      </w:r>
      <w:r w:rsidR="004A0F9B">
        <w:rPr>
          <w:i/>
          <w:sz w:val="22"/>
          <w:szCs w:val="22"/>
        </w:rPr>
        <w:t xml:space="preserve"> datę oraz czas lokalny</w:t>
      </w:r>
      <w:r w:rsidR="004A0F9B" w:rsidRPr="00403AB1">
        <w:rPr>
          <w:b/>
          <w:sz w:val="22"/>
          <w:szCs w:val="22"/>
        </w:rPr>
        <w:t xml:space="preserve">/ </w:t>
      </w:r>
    </w:p>
    <w:p w14:paraId="32418AD4" w14:textId="77777777" w:rsidR="004A0F9B" w:rsidRPr="00403AB1" w:rsidRDefault="00A6194E" w:rsidP="004A0F9B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Balice w Krakowie </w:t>
      </w:r>
      <w:r w:rsidRPr="00403AB1">
        <w:rPr>
          <w:b/>
          <w:sz w:val="22"/>
          <w:szCs w:val="22"/>
        </w:rPr>
        <w:t xml:space="preserve">w dniu </w:t>
      </w:r>
      <w:r w:rsidR="004A0F9B" w:rsidRPr="00403AB1">
        <w:rPr>
          <w:b/>
          <w:sz w:val="22"/>
          <w:szCs w:val="22"/>
        </w:rPr>
        <w:t xml:space="preserve">w dniu </w:t>
      </w:r>
      <w:r w:rsidR="004A0F9B">
        <w:rPr>
          <w:b/>
          <w:color w:val="FF0000"/>
          <w:sz w:val="22"/>
          <w:szCs w:val="22"/>
        </w:rPr>
        <w:t>…………..</w:t>
      </w:r>
      <w:r w:rsidR="004A0F9B" w:rsidRPr="00403AB1">
        <w:rPr>
          <w:b/>
          <w:sz w:val="22"/>
          <w:szCs w:val="22"/>
        </w:rPr>
        <w:t xml:space="preserve">  o  godz. </w:t>
      </w:r>
      <w:r w:rsidR="004A0F9B" w:rsidRPr="004A0F9B">
        <w:rPr>
          <w:b/>
          <w:color w:val="FF0000"/>
          <w:sz w:val="22"/>
          <w:szCs w:val="22"/>
        </w:rPr>
        <w:t>…………</w:t>
      </w:r>
      <w:r w:rsidR="004A0F9B">
        <w:rPr>
          <w:b/>
          <w:color w:val="FF0000"/>
          <w:sz w:val="22"/>
          <w:szCs w:val="22"/>
        </w:rPr>
        <w:t xml:space="preserve"> </w:t>
      </w:r>
      <w:r w:rsidR="004A0F9B" w:rsidRPr="00403AB1">
        <w:rPr>
          <w:b/>
          <w:sz w:val="22"/>
          <w:szCs w:val="22"/>
        </w:rPr>
        <w:t>/</w:t>
      </w:r>
      <w:r w:rsidR="004A0F9B" w:rsidRPr="00403AB1">
        <w:rPr>
          <w:i/>
          <w:sz w:val="22"/>
          <w:szCs w:val="22"/>
        </w:rPr>
        <w:t>proszę wpisać</w:t>
      </w:r>
      <w:r w:rsidR="004A0F9B">
        <w:rPr>
          <w:i/>
          <w:sz w:val="22"/>
          <w:szCs w:val="22"/>
        </w:rPr>
        <w:t xml:space="preserve"> datę oraz czas lokalny</w:t>
      </w:r>
      <w:r w:rsidR="004A0F9B" w:rsidRPr="00403AB1">
        <w:rPr>
          <w:b/>
          <w:sz w:val="22"/>
          <w:szCs w:val="22"/>
        </w:rPr>
        <w:t xml:space="preserve">/ </w:t>
      </w:r>
    </w:p>
    <w:p w14:paraId="5254B93E" w14:textId="4FFCD9EF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17534F06" w14:textId="413489AB" w:rsidR="00A6194E" w:rsidRPr="00403AB1" w:rsidRDefault="00A6194E" w:rsidP="00A6194E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</w:t>
      </w:r>
      <w:r>
        <w:rPr>
          <w:b/>
          <w:sz w:val="22"/>
          <w:szCs w:val="22"/>
        </w:rPr>
        <w:t>Orlando</w:t>
      </w:r>
      <w:r w:rsidRPr="00403AB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Kraków </w:t>
      </w:r>
      <w:r w:rsidRPr="00403AB1">
        <w:rPr>
          <w:b/>
          <w:sz w:val="22"/>
          <w:szCs w:val="22"/>
        </w:rPr>
        <w:t>…</w:t>
      </w:r>
      <w:r>
        <w:rPr>
          <w:b/>
          <w:sz w:val="22"/>
          <w:szCs w:val="22"/>
        </w:rPr>
        <w:t>…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 xml:space="preserve"> </w:t>
      </w:r>
      <w:r w:rsidRPr="00D8083D">
        <w:rPr>
          <w:b/>
          <w:i/>
          <w:sz w:val="22"/>
          <w:szCs w:val="22"/>
        </w:rPr>
        <w:t>/</w:t>
      </w:r>
      <w:r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215C59B8" w14:textId="77777777" w:rsidR="00F307E5" w:rsidRPr="001C795E" w:rsidRDefault="00F307E5" w:rsidP="00F307E5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6EEA9CE4" w14:textId="77777777" w:rsidR="00F307E5" w:rsidRDefault="00F307E5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3991C7BF" w14:textId="0337C1F3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F307E5">
        <w:rPr>
          <w:b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</w:t>
      </w:r>
      <w:r w:rsidR="00F307E5">
        <w:rPr>
          <w:b/>
          <w:sz w:val="22"/>
          <w:szCs w:val="22"/>
        </w:rPr>
        <w:t>………………</w:t>
      </w:r>
      <w:r w:rsidR="00F307E5" w:rsidRPr="00902DE4">
        <w:rPr>
          <w:b/>
          <w:sz w:val="22"/>
          <w:szCs w:val="22"/>
        </w:rPr>
        <w:t>...………/</w:t>
      </w:r>
      <w:r w:rsidR="00F307E5" w:rsidRPr="00902DE4">
        <w:rPr>
          <w:bCs/>
          <w:sz w:val="22"/>
          <w:szCs w:val="22"/>
        </w:rPr>
        <w:t>proszę wpisać/</w:t>
      </w:r>
    </w:p>
    <w:p w14:paraId="28A8BA0A" w14:textId="741D2099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F307E5">
        <w:rPr>
          <w:b/>
          <w:sz w:val="22"/>
          <w:szCs w:val="22"/>
        </w:rPr>
        <w:t xml:space="preserve">.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6BF5C854" w14:textId="636E9A03" w:rsidR="00F307E5" w:rsidRDefault="001C795E" w:rsidP="00F307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6C8254E7" w14:textId="77777777" w:rsidR="00A6194E" w:rsidRDefault="00A6194E" w:rsidP="00A6194E">
      <w:pPr>
        <w:jc w:val="both"/>
        <w:rPr>
          <w:bCs/>
          <w:sz w:val="22"/>
          <w:szCs w:val="22"/>
        </w:rPr>
      </w:pPr>
    </w:p>
    <w:p w14:paraId="5F000D37" w14:textId="77777777" w:rsidR="00A6194E" w:rsidRPr="004A5F7A" w:rsidRDefault="00A6194E" w:rsidP="00A6194E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2007D505" w14:textId="77777777" w:rsidR="00A6194E" w:rsidRDefault="00A6194E" w:rsidP="00A6194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6783D2B7" w14:textId="77777777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49C674C4" w14:textId="77777777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BA243A2" w14:textId="77777777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FEA7744" w14:textId="51A325FE" w:rsidR="00A6194E" w:rsidRPr="00F307E5" w:rsidRDefault="00A6194E" w:rsidP="00A6194E">
      <w:pPr>
        <w:widowControl w:val="0"/>
        <w:jc w:val="both"/>
        <w:rPr>
          <w:sz w:val="22"/>
          <w:szCs w:val="22"/>
        </w:rPr>
      </w:pPr>
      <w:r w:rsidRPr="00F307E5">
        <w:rPr>
          <w:b/>
          <w:sz w:val="22"/>
          <w:szCs w:val="22"/>
        </w:rPr>
        <w:t xml:space="preserve">Termin płatności: </w:t>
      </w:r>
      <w:r w:rsidRPr="00F307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</w:t>
      </w:r>
      <w:r w:rsidR="00F307E5">
        <w:rPr>
          <w:sz w:val="22"/>
          <w:szCs w:val="22"/>
        </w:rPr>
        <w:t xml:space="preserve"> </w:t>
      </w:r>
      <w:r w:rsidRPr="00F307E5">
        <w:rPr>
          <w:sz w:val="22"/>
          <w:szCs w:val="22"/>
        </w:rPr>
        <w:t>b ust. 1) Ustawy</w:t>
      </w:r>
      <w:r w:rsidR="00F307E5">
        <w:rPr>
          <w:sz w:val="22"/>
          <w:szCs w:val="22"/>
        </w:rPr>
        <w:t xml:space="preserve"> </w:t>
      </w:r>
      <w:r w:rsidRPr="00F307E5">
        <w:rPr>
          <w:sz w:val="22"/>
          <w:szCs w:val="22"/>
        </w:rPr>
        <w:t>o</w:t>
      </w:r>
      <w:r w:rsidR="00F307E5">
        <w:rPr>
          <w:sz w:val="22"/>
          <w:szCs w:val="22"/>
        </w:rPr>
        <w:t>d</w:t>
      </w:r>
      <w:r w:rsidRPr="00F307E5">
        <w:rPr>
          <w:sz w:val="22"/>
          <w:szCs w:val="22"/>
        </w:rPr>
        <w:t xml:space="preserve"> podatku od towarów i usług.</w:t>
      </w:r>
    </w:p>
    <w:p w14:paraId="10EE58BA" w14:textId="77777777" w:rsidR="00A6194E" w:rsidRPr="00F307E5" w:rsidRDefault="00A6194E" w:rsidP="00A6194E">
      <w:pPr>
        <w:widowControl w:val="0"/>
        <w:jc w:val="both"/>
        <w:rPr>
          <w:b/>
          <w:sz w:val="22"/>
          <w:szCs w:val="22"/>
        </w:rPr>
      </w:pPr>
    </w:p>
    <w:p w14:paraId="22CE9623" w14:textId="77777777" w:rsidR="00A6194E" w:rsidRPr="00F307E5" w:rsidRDefault="00A6194E" w:rsidP="00A6194E">
      <w:pPr>
        <w:rPr>
          <w:b/>
          <w:sz w:val="22"/>
          <w:szCs w:val="22"/>
          <w:u w:val="single"/>
        </w:rPr>
      </w:pPr>
      <w:r w:rsidRPr="00F307E5">
        <w:rPr>
          <w:b/>
          <w:sz w:val="22"/>
          <w:szCs w:val="22"/>
          <w:u w:val="single"/>
        </w:rPr>
        <w:t>Jednocześnie oświadczamy, że:</w:t>
      </w:r>
    </w:p>
    <w:p w14:paraId="6A6289E4" w14:textId="77777777" w:rsidR="00A6194E" w:rsidRPr="00F307E5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307E5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150CD1D" w14:textId="77777777" w:rsidR="00A6194E" w:rsidRPr="00F307E5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307E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307E5">
        <w:rPr>
          <w:color w:val="000000"/>
          <w:sz w:val="22"/>
          <w:szCs w:val="22"/>
        </w:rPr>
        <w:t xml:space="preserve"> i nie wnosimy do nich żadnych zastrzeżeń.</w:t>
      </w:r>
    </w:p>
    <w:p w14:paraId="73D9B0D7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Oświadczam, że wypełniłem obowiązki informacyjne przewidziane w art. 13 lub art. 14 RODO</w:t>
      </w:r>
      <w:r w:rsidRPr="00F307E5">
        <w:rPr>
          <w:sz w:val="22"/>
          <w:szCs w:val="22"/>
          <w:vertAlign w:val="superscript"/>
        </w:rPr>
        <w:t>1</w:t>
      </w:r>
      <w:r w:rsidRPr="00F307E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F307E5">
        <w:rPr>
          <w:sz w:val="22"/>
          <w:szCs w:val="22"/>
          <w:vertAlign w:val="superscript"/>
        </w:rPr>
        <w:t>2</w:t>
      </w:r>
      <w:r w:rsidRPr="00F307E5">
        <w:rPr>
          <w:sz w:val="22"/>
          <w:szCs w:val="22"/>
        </w:rPr>
        <w:t xml:space="preserve"> </w:t>
      </w:r>
    </w:p>
    <w:p w14:paraId="01622A1C" w14:textId="77777777" w:rsidR="00A6194E" w:rsidRPr="00F307E5" w:rsidRDefault="00A6194E" w:rsidP="00A6194E">
      <w:pPr>
        <w:ind w:left="360"/>
        <w:jc w:val="both"/>
        <w:rPr>
          <w:i/>
          <w:sz w:val="22"/>
          <w:szCs w:val="22"/>
        </w:rPr>
      </w:pPr>
      <w:r w:rsidRPr="00F307E5">
        <w:rPr>
          <w:i/>
          <w:sz w:val="22"/>
          <w:szCs w:val="22"/>
          <w:vertAlign w:val="superscript"/>
        </w:rPr>
        <w:t>1</w:t>
      </w:r>
      <w:r w:rsidRPr="00F307E5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62D58" w14:textId="77777777" w:rsidR="00A6194E" w:rsidRPr="00F307E5" w:rsidRDefault="00A6194E" w:rsidP="00A6194E">
      <w:pPr>
        <w:ind w:left="360"/>
        <w:jc w:val="both"/>
        <w:rPr>
          <w:i/>
          <w:sz w:val="22"/>
          <w:szCs w:val="22"/>
        </w:rPr>
      </w:pPr>
      <w:r w:rsidRPr="00F307E5">
        <w:rPr>
          <w:i/>
          <w:sz w:val="22"/>
          <w:szCs w:val="22"/>
          <w:vertAlign w:val="superscript"/>
        </w:rPr>
        <w:t>2</w:t>
      </w:r>
      <w:r w:rsidRPr="00F307E5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65326" w14:textId="77777777" w:rsidR="00A6194E" w:rsidRPr="00F307E5" w:rsidRDefault="00A6194E" w:rsidP="00A619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94E" w:rsidRPr="00F307E5" w14:paraId="4F94FE4F" w14:textId="77777777" w:rsidTr="003C69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B767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8BD6F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 xml:space="preserve">Opis części zamówienia, którą wykonawca </w:t>
            </w:r>
          </w:p>
          <w:p w14:paraId="1EF8556B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1BAB8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>Nazwa podwykonawcy</w:t>
            </w:r>
            <w:r w:rsidRPr="00F307E5">
              <w:rPr>
                <w:sz w:val="22"/>
                <w:szCs w:val="22"/>
              </w:rPr>
              <w:br/>
              <w:t>(o ile jest znana)</w:t>
            </w:r>
          </w:p>
        </w:tc>
      </w:tr>
      <w:tr w:rsidR="00A6194E" w:rsidRPr="00F307E5" w14:paraId="7FAC6FB8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F1E5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A5D3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5C01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6194E" w:rsidRPr="00F307E5" w14:paraId="61EF8562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F27D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56A3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204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CDCE9F4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Upoważnionymi do reprezentowania naszej firmy są następujące osoby:</w:t>
      </w:r>
    </w:p>
    <w:p w14:paraId="0207F7F5" w14:textId="77777777" w:rsidR="00A6194E" w:rsidRPr="00F307E5" w:rsidRDefault="00A6194E" w:rsidP="00A6194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307E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</w:p>
    <w:p w14:paraId="06C01BF8" w14:textId="77777777" w:rsidR="00A6194E" w:rsidRPr="00F307E5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307E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307E5">
        <w:rPr>
          <w:sz w:val="22"/>
          <w:szCs w:val="22"/>
        </w:rPr>
        <w:tab/>
      </w:r>
      <w:r w:rsidRPr="00F307E5">
        <w:rPr>
          <w:sz w:val="22"/>
          <w:szCs w:val="22"/>
        </w:rPr>
        <w:tab/>
        <w:t xml:space="preserve"> </w:t>
      </w:r>
    </w:p>
    <w:p w14:paraId="12FDA1C9" w14:textId="77777777" w:rsidR="00A6194E" w:rsidRPr="00F307E5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7345854" w14:textId="77777777" w:rsidR="00A6194E" w:rsidRPr="00F307E5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307E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307E5">
        <w:rPr>
          <w:sz w:val="22"/>
          <w:szCs w:val="22"/>
        </w:rPr>
        <w:tab/>
      </w:r>
      <w:r w:rsidRPr="00F307E5">
        <w:rPr>
          <w:sz w:val="22"/>
          <w:szCs w:val="22"/>
        </w:rPr>
        <w:tab/>
        <w:t xml:space="preserve"> </w:t>
      </w:r>
    </w:p>
    <w:p w14:paraId="1E2D6193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upoważnienie dla powyżej wskazanych osób wynika z następującego (</w:t>
      </w:r>
      <w:proofErr w:type="spellStart"/>
      <w:r w:rsidRPr="00F307E5">
        <w:rPr>
          <w:sz w:val="22"/>
          <w:szCs w:val="22"/>
        </w:rPr>
        <w:t>ych</w:t>
      </w:r>
      <w:proofErr w:type="spellEnd"/>
      <w:r w:rsidRPr="00F307E5">
        <w:rPr>
          <w:sz w:val="22"/>
          <w:szCs w:val="22"/>
        </w:rPr>
        <w:t>) dokumentu(ów)</w:t>
      </w:r>
    </w:p>
    <w:p w14:paraId="4E05186F" w14:textId="77777777" w:rsidR="00A6194E" w:rsidRPr="00F307E5" w:rsidRDefault="00A6194E" w:rsidP="00A6194E">
      <w:p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4873C38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załącznikami do niniejszej oferty są:</w:t>
      </w:r>
    </w:p>
    <w:p w14:paraId="431E0311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………………………………………………………………………………………….</w:t>
      </w:r>
    </w:p>
    <w:p w14:paraId="71686B08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……………………………………………..……………………………………………</w:t>
      </w:r>
    </w:p>
    <w:p w14:paraId="4DDEF32A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236367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………………………………………………………………………………………….</w:t>
      </w:r>
    </w:p>
    <w:p w14:paraId="51A95BC1" w14:textId="77777777" w:rsidR="00A6194E" w:rsidRPr="00F307E5" w:rsidRDefault="00A6194E" w:rsidP="00A619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2"/>
          <w:szCs w:val="22"/>
        </w:rPr>
      </w:pPr>
      <w:r w:rsidRPr="00F307E5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F307E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F307E5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F307E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F307E5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F307E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F307E5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F307E5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6931E655" w14:textId="77777777" w:rsidR="00A6194E" w:rsidRPr="00F307E5" w:rsidRDefault="00A6194E" w:rsidP="00A6194E">
      <w:pPr>
        <w:rPr>
          <w:sz w:val="22"/>
          <w:szCs w:val="22"/>
        </w:rPr>
      </w:pPr>
      <w:r w:rsidRPr="00F307E5">
        <w:rPr>
          <w:sz w:val="22"/>
          <w:szCs w:val="22"/>
        </w:rPr>
        <w:t>*niepotrzebne skreślić</w:t>
      </w:r>
    </w:p>
    <w:p w14:paraId="3A5E484F" w14:textId="77777777" w:rsidR="00A6194E" w:rsidRPr="00F307E5" w:rsidRDefault="00A6194E" w:rsidP="00A6194E">
      <w:pPr>
        <w:rPr>
          <w:sz w:val="22"/>
          <w:szCs w:val="22"/>
        </w:rPr>
      </w:pPr>
      <w:r w:rsidRPr="00F307E5">
        <w:rPr>
          <w:sz w:val="22"/>
          <w:szCs w:val="22"/>
        </w:rPr>
        <w:t>**jeżeli dotyczy</w:t>
      </w:r>
    </w:p>
    <w:p w14:paraId="0148D54C" w14:textId="5F98470C" w:rsidR="00FC7F27" w:rsidRPr="00F307E5" w:rsidRDefault="00FC7F27" w:rsidP="00A6194E">
      <w:pPr>
        <w:tabs>
          <w:tab w:val="left" w:pos="426"/>
        </w:tabs>
        <w:jc w:val="both"/>
        <w:rPr>
          <w:rFonts w:ascii="Verdana" w:hAnsi="Verdana"/>
          <w:sz w:val="22"/>
          <w:szCs w:val="22"/>
        </w:rPr>
      </w:pPr>
    </w:p>
    <w:sectPr w:rsidR="00FC7F27" w:rsidRPr="00F307E5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4C5AB" w14:textId="77777777" w:rsidR="001D778E" w:rsidRDefault="001D778E">
      <w:r>
        <w:separator/>
      </w:r>
    </w:p>
  </w:endnote>
  <w:endnote w:type="continuationSeparator" w:id="0">
    <w:p w14:paraId="38E3CF7D" w14:textId="77777777" w:rsidR="001D778E" w:rsidRDefault="001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70435" w14:textId="77777777" w:rsidR="001D778E" w:rsidRDefault="001D778E">
      <w:r>
        <w:separator/>
      </w:r>
    </w:p>
  </w:footnote>
  <w:footnote w:type="continuationSeparator" w:id="0">
    <w:p w14:paraId="0B254415" w14:textId="77777777" w:rsidR="001D778E" w:rsidRDefault="001D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2903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87D7F"/>
    <w:rsid w:val="001C795E"/>
    <w:rsid w:val="001D4612"/>
    <w:rsid w:val="001D778E"/>
    <w:rsid w:val="00207E98"/>
    <w:rsid w:val="002331CB"/>
    <w:rsid w:val="00266FA8"/>
    <w:rsid w:val="002723B0"/>
    <w:rsid w:val="00293D77"/>
    <w:rsid w:val="002A48B7"/>
    <w:rsid w:val="002B6866"/>
    <w:rsid w:val="002D0E10"/>
    <w:rsid w:val="00315A4A"/>
    <w:rsid w:val="00317C81"/>
    <w:rsid w:val="00327F13"/>
    <w:rsid w:val="00355760"/>
    <w:rsid w:val="00363710"/>
    <w:rsid w:val="003E7E4E"/>
    <w:rsid w:val="00411130"/>
    <w:rsid w:val="004244A9"/>
    <w:rsid w:val="00437ED1"/>
    <w:rsid w:val="00465DC5"/>
    <w:rsid w:val="00486653"/>
    <w:rsid w:val="00493393"/>
    <w:rsid w:val="004A0F9B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06B6D"/>
    <w:rsid w:val="00715AF5"/>
    <w:rsid w:val="0073659D"/>
    <w:rsid w:val="00767322"/>
    <w:rsid w:val="007748F0"/>
    <w:rsid w:val="00784F51"/>
    <w:rsid w:val="007A160A"/>
    <w:rsid w:val="007A4321"/>
    <w:rsid w:val="007C4092"/>
    <w:rsid w:val="007C7B12"/>
    <w:rsid w:val="007E6B0D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6194E"/>
    <w:rsid w:val="00A741C5"/>
    <w:rsid w:val="00A83018"/>
    <w:rsid w:val="00AA2081"/>
    <w:rsid w:val="00AA33D0"/>
    <w:rsid w:val="00AB7D71"/>
    <w:rsid w:val="00AC7F07"/>
    <w:rsid w:val="00AD3F84"/>
    <w:rsid w:val="00B04A6F"/>
    <w:rsid w:val="00B06C9D"/>
    <w:rsid w:val="00B308D7"/>
    <w:rsid w:val="00B32C72"/>
    <w:rsid w:val="00B414D9"/>
    <w:rsid w:val="00B437EC"/>
    <w:rsid w:val="00B620F9"/>
    <w:rsid w:val="00B774DC"/>
    <w:rsid w:val="00BA79C6"/>
    <w:rsid w:val="00BD244E"/>
    <w:rsid w:val="00BE073F"/>
    <w:rsid w:val="00BE1F74"/>
    <w:rsid w:val="00BF6F0A"/>
    <w:rsid w:val="00C00866"/>
    <w:rsid w:val="00C1016D"/>
    <w:rsid w:val="00C72CE6"/>
    <w:rsid w:val="00C81224"/>
    <w:rsid w:val="00C969A6"/>
    <w:rsid w:val="00C96A37"/>
    <w:rsid w:val="00CA7D36"/>
    <w:rsid w:val="00CB6149"/>
    <w:rsid w:val="00CC0D0E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2DC3"/>
    <w:rsid w:val="00EE3FB1"/>
    <w:rsid w:val="00F00591"/>
    <w:rsid w:val="00F032AA"/>
    <w:rsid w:val="00F13020"/>
    <w:rsid w:val="00F15A8D"/>
    <w:rsid w:val="00F307E5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19492-D9A6-430B-AA24-BEB998492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893</Words>
  <Characters>7086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7</cp:revision>
  <cp:lastPrinted>2025-07-25T07:04:00Z</cp:lastPrinted>
  <dcterms:created xsi:type="dcterms:W3CDTF">2026-01-20T10:54:00Z</dcterms:created>
  <dcterms:modified xsi:type="dcterms:W3CDTF">2026-02-03T13:55:00Z</dcterms:modified>
</cp:coreProperties>
</file>