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74D12" w14:textId="77777777" w:rsidR="00D665F5" w:rsidRPr="007E6E33" w:rsidRDefault="00BA7A6F" w:rsidP="00D665F5">
      <w:pPr>
        <w:spacing w:after="240"/>
        <w:jc w:val="right"/>
        <w:rPr>
          <w:rFonts w:ascii="Verdana" w:hAnsi="Verdana"/>
        </w:rPr>
      </w:pPr>
      <w:r w:rsidRPr="007E6E33">
        <w:rPr>
          <w:rFonts w:ascii="Verdana" w:hAnsi="Verdana"/>
        </w:rPr>
        <w:t>Kraków</w:t>
      </w:r>
      <w:r w:rsidR="00D665F5" w:rsidRPr="007E6E33">
        <w:rPr>
          <w:rFonts w:ascii="Verdana" w:hAnsi="Verdana"/>
        </w:rPr>
        <w:t xml:space="preserve"> dnia: </w:t>
      </w:r>
      <w:r w:rsidRPr="007E6E33">
        <w:rPr>
          <w:rFonts w:ascii="Verdana" w:hAnsi="Verdana"/>
        </w:rPr>
        <w:t>2026-01-21</w:t>
      </w:r>
    </w:p>
    <w:p w14:paraId="24E47233" w14:textId="77777777" w:rsidR="00D665F5" w:rsidRPr="007E6E33" w:rsidRDefault="00D665F5" w:rsidP="00D665F5">
      <w:pPr>
        <w:spacing w:after="240"/>
        <w:jc w:val="right"/>
        <w:rPr>
          <w:rFonts w:ascii="Verdana" w:hAnsi="Verdana"/>
        </w:rPr>
      </w:pPr>
    </w:p>
    <w:p w14:paraId="6AFDCD04" w14:textId="77777777" w:rsidR="00BA7A6F" w:rsidRPr="007E6E33" w:rsidRDefault="00BA7A6F" w:rsidP="00577BC6">
      <w:pPr>
        <w:spacing w:after="40"/>
        <w:rPr>
          <w:rFonts w:ascii="Verdana" w:hAnsi="Verdana"/>
          <w:b/>
          <w:bCs/>
        </w:rPr>
      </w:pPr>
      <w:r w:rsidRPr="007E6E33">
        <w:rPr>
          <w:rFonts w:ascii="Verdana" w:hAnsi="Verdana"/>
          <w:b/>
          <w:bCs/>
        </w:rPr>
        <w:t>Akademia Górniczo - Hutnicza</w:t>
      </w:r>
    </w:p>
    <w:p w14:paraId="25AEFF07" w14:textId="77777777" w:rsidR="00BA7A6F" w:rsidRPr="007E6E33" w:rsidRDefault="00BA7A6F" w:rsidP="00577BC6">
      <w:pPr>
        <w:spacing w:after="40"/>
        <w:rPr>
          <w:rFonts w:ascii="Verdana" w:hAnsi="Verdana"/>
          <w:b/>
          <w:bCs/>
        </w:rPr>
      </w:pPr>
      <w:r w:rsidRPr="007E6E33">
        <w:rPr>
          <w:rFonts w:ascii="Verdana" w:hAnsi="Verdana"/>
          <w:b/>
          <w:bCs/>
        </w:rPr>
        <w:t>im. Stanisława Staszica w Krakowie</w:t>
      </w:r>
    </w:p>
    <w:p w14:paraId="457A6AA9" w14:textId="77777777" w:rsidR="00D665F5" w:rsidRPr="007E6E33" w:rsidRDefault="00BA7A6F" w:rsidP="00577BC6">
      <w:pPr>
        <w:spacing w:after="40"/>
        <w:rPr>
          <w:rFonts w:ascii="Verdana" w:hAnsi="Verdana"/>
          <w:b/>
          <w:bCs/>
        </w:rPr>
      </w:pPr>
      <w:r w:rsidRPr="007E6E33">
        <w:rPr>
          <w:rFonts w:ascii="Verdana" w:hAnsi="Verdana"/>
          <w:b/>
          <w:bCs/>
        </w:rPr>
        <w:t>Dział Zamówień Publicznych</w:t>
      </w:r>
    </w:p>
    <w:p w14:paraId="045ABB4D" w14:textId="77777777" w:rsidR="00D665F5" w:rsidRPr="007E6E33" w:rsidRDefault="00BA7A6F" w:rsidP="00D665F5">
      <w:pPr>
        <w:rPr>
          <w:rFonts w:ascii="Verdana" w:hAnsi="Verdana"/>
        </w:rPr>
      </w:pPr>
      <w:r w:rsidRPr="007E6E33">
        <w:rPr>
          <w:rFonts w:ascii="Verdana" w:hAnsi="Verdana"/>
        </w:rPr>
        <w:t>Al. Mickiewicza</w:t>
      </w:r>
      <w:r w:rsidR="00D665F5" w:rsidRPr="007E6E33">
        <w:rPr>
          <w:rFonts w:ascii="Verdana" w:hAnsi="Verdana"/>
        </w:rPr>
        <w:t xml:space="preserve"> </w:t>
      </w:r>
      <w:r w:rsidRPr="007E6E33">
        <w:rPr>
          <w:rFonts w:ascii="Verdana" w:hAnsi="Verdana"/>
        </w:rPr>
        <w:t>30</w:t>
      </w:r>
    </w:p>
    <w:p w14:paraId="27D02DA6" w14:textId="77777777" w:rsidR="00D665F5" w:rsidRPr="007E6E33" w:rsidRDefault="00BA7A6F" w:rsidP="00D665F5">
      <w:pPr>
        <w:rPr>
          <w:rFonts w:ascii="Verdana" w:hAnsi="Verdana"/>
        </w:rPr>
      </w:pPr>
      <w:r w:rsidRPr="007E6E33">
        <w:rPr>
          <w:rFonts w:ascii="Verdana" w:hAnsi="Verdana"/>
        </w:rPr>
        <w:t>30-059</w:t>
      </w:r>
      <w:r w:rsidR="00D665F5" w:rsidRPr="007E6E33">
        <w:rPr>
          <w:rFonts w:ascii="Verdana" w:hAnsi="Verdana"/>
        </w:rPr>
        <w:t xml:space="preserve"> </w:t>
      </w:r>
      <w:r w:rsidRPr="007E6E33">
        <w:rPr>
          <w:rFonts w:ascii="Verdana" w:hAnsi="Verdana"/>
        </w:rPr>
        <w:t>Kraków</w:t>
      </w:r>
    </w:p>
    <w:p w14:paraId="78740760" w14:textId="77777777" w:rsidR="00A80738" w:rsidRPr="007E6E33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7E6E33">
        <w:rPr>
          <w:rFonts w:ascii="Verdana" w:hAnsi="Verdana"/>
        </w:rPr>
        <w:t>Znak sprawy:</w:t>
      </w:r>
      <w:r w:rsidRPr="007E6E33">
        <w:rPr>
          <w:rFonts w:ascii="Verdana" w:hAnsi="Verdana"/>
          <w:b/>
        </w:rPr>
        <w:t xml:space="preserve"> </w:t>
      </w:r>
      <w:r w:rsidR="00BA7A6F" w:rsidRPr="007E6E33">
        <w:rPr>
          <w:rFonts w:ascii="Verdana" w:hAnsi="Verdana"/>
          <w:b/>
        </w:rPr>
        <w:t>KC-DE-ZP.272-738/25</w:t>
      </w:r>
      <w:r w:rsidR="00A80738" w:rsidRPr="007E6E33">
        <w:rPr>
          <w:rFonts w:ascii="Verdana" w:hAnsi="Verdana"/>
        </w:rPr>
        <w:tab/>
        <w:t xml:space="preserve"> </w:t>
      </w:r>
    </w:p>
    <w:p w14:paraId="164BF86C" w14:textId="77777777" w:rsidR="00A80738" w:rsidRPr="007E6E3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B85F52A" w14:textId="77777777" w:rsidR="00A80738" w:rsidRPr="007E6E3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D1B335C" w14:textId="77777777" w:rsidR="00A80738" w:rsidRPr="007E6E3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78E27DC" w14:textId="77777777" w:rsidR="00A80738" w:rsidRPr="007E6E3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7E6E33">
        <w:rPr>
          <w:rFonts w:ascii="Verdana" w:hAnsi="Verdana"/>
          <w:b/>
          <w:spacing w:val="20"/>
        </w:rPr>
        <w:t>INFORMACJA Z OTWARCIA OFERT</w:t>
      </w:r>
    </w:p>
    <w:p w14:paraId="239C2227" w14:textId="77777777" w:rsidR="00A80738" w:rsidRPr="007E6E3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37D6F621" w14:textId="77777777" w:rsidR="00C659E2" w:rsidRPr="007E6E33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7E6E33">
        <w:rPr>
          <w:rFonts w:ascii="Verdana" w:hAnsi="Verdana"/>
          <w:bCs/>
        </w:rPr>
        <w:t xml:space="preserve">Dotyczy </w:t>
      </w:r>
      <w:r w:rsidRPr="007E6E33">
        <w:rPr>
          <w:rFonts w:ascii="Verdana" w:hAnsi="Verdana"/>
        </w:rPr>
        <w:t xml:space="preserve">postępowania o udzielenie zamówienia publicznego prowadzonego w trybie </w:t>
      </w:r>
      <w:r w:rsidR="00BA7A6F" w:rsidRPr="007E6E33">
        <w:rPr>
          <w:rFonts w:ascii="Verdana" w:hAnsi="Verdana"/>
        </w:rPr>
        <w:t>przetarg nieograniczony</w:t>
      </w:r>
      <w:r w:rsidRPr="007E6E33">
        <w:rPr>
          <w:rFonts w:ascii="Verdana" w:hAnsi="Verdana"/>
        </w:rPr>
        <w:t xml:space="preserve"> </w:t>
      </w:r>
      <w:r w:rsidR="007965DC" w:rsidRPr="007E6E33">
        <w:rPr>
          <w:rFonts w:ascii="Verdana" w:hAnsi="Verdana"/>
        </w:rPr>
        <w:t>prowadzonego pn.</w:t>
      </w:r>
      <w:r w:rsidRPr="007E6E33">
        <w:rPr>
          <w:rFonts w:ascii="Verdana" w:hAnsi="Verdana"/>
        </w:rPr>
        <w:t xml:space="preserve">: </w:t>
      </w:r>
    </w:p>
    <w:p w14:paraId="4CAD2029" w14:textId="77777777" w:rsidR="00A80738" w:rsidRPr="007E6E33" w:rsidRDefault="00BA7A6F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7E6E33">
        <w:rPr>
          <w:rFonts w:ascii="Verdana" w:hAnsi="Verdana"/>
          <w:b/>
          <w:sz w:val="20"/>
        </w:rPr>
        <w:t>Wykonywanie konserwacji i napraw instalacji i urządzeń wentylacji mechanicznej oraz klimatyzacji w budynkach AGH w Krakowie - KC-DE-ZP.272-738/25</w:t>
      </w:r>
    </w:p>
    <w:p w14:paraId="28B7AC5F" w14:textId="77777777" w:rsidR="00D665F5" w:rsidRPr="007E6E33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7E6E33">
        <w:rPr>
          <w:rFonts w:ascii="Verdana" w:hAnsi="Verdana"/>
        </w:rPr>
        <w:t>Zamawiający, działając na podstawie art. 22</w:t>
      </w:r>
      <w:r w:rsidR="00601802" w:rsidRPr="007E6E33">
        <w:rPr>
          <w:rFonts w:ascii="Verdana" w:hAnsi="Verdana"/>
        </w:rPr>
        <w:t>2</w:t>
      </w:r>
      <w:r w:rsidRPr="007E6E33">
        <w:rPr>
          <w:rFonts w:ascii="Verdana" w:hAnsi="Verdana"/>
        </w:rPr>
        <w:t xml:space="preserve"> ust. 5 </w:t>
      </w:r>
      <w:r w:rsidRPr="007E6E33">
        <w:rPr>
          <w:rFonts w:ascii="Verdana" w:hAnsi="Verdana"/>
          <w:bCs/>
        </w:rPr>
        <w:t xml:space="preserve">ustawy z dnia 11 września 2019 r. Prawo zamówień </w:t>
      </w:r>
      <w:r w:rsidRPr="007E6E33">
        <w:rPr>
          <w:rFonts w:ascii="Verdana" w:hAnsi="Verdana"/>
        </w:rPr>
        <w:t>publicznych</w:t>
      </w:r>
      <w:r w:rsidR="00104EFA" w:rsidRPr="007E6E33">
        <w:rPr>
          <w:rFonts w:ascii="Verdana" w:hAnsi="Verdana"/>
        </w:rPr>
        <w:t xml:space="preserve"> </w:t>
      </w:r>
      <w:r w:rsidR="009C20BC" w:rsidRPr="007E6E33">
        <w:rPr>
          <w:rFonts w:ascii="Verdana" w:hAnsi="Verdana"/>
        </w:rPr>
        <w:t xml:space="preserve">(Dz.U.2024.1320 </w:t>
      </w:r>
      <w:proofErr w:type="spellStart"/>
      <w:r w:rsidR="009C20BC" w:rsidRPr="007E6E33">
        <w:rPr>
          <w:rFonts w:ascii="Verdana" w:hAnsi="Verdana"/>
        </w:rPr>
        <w:t>t.j</w:t>
      </w:r>
      <w:proofErr w:type="spellEnd"/>
      <w:r w:rsidR="009C20BC" w:rsidRPr="007E6E33">
        <w:rPr>
          <w:rFonts w:ascii="Verdana" w:hAnsi="Verdana"/>
        </w:rPr>
        <w:t xml:space="preserve">. </w:t>
      </w:r>
      <w:r w:rsidR="00104EFA" w:rsidRPr="007E6E33">
        <w:rPr>
          <w:rFonts w:ascii="Verdana" w:hAnsi="Verdana"/>
        </w:rPr>
        <w:t>ze zm.</w:t>
      </w:r>
      <w:r w:rsidR="00AA718D" w:rsidRPr="007E6E33">
        <w:rPr>
          <w:rFonts w:ascii="Verdana" w:hAnsi="Verdana"/>
        </w:rPr>
        <w:t>)</w:t>
      </w:r>
      <w:r w:rsidR="00A67C20" w:rsidRPr="007E6E33">
        <w:rPr>
          <w:rFonts w:ascii="Verdana" w:hAnsi="Verdana"/>
        </w:rPr>
        <w:t xml:space="preserve"> </w:t>
      </w:r>
      <w:r w:rsidRPr="007E6E33">
        <w:rPr>
          <w:rFonts w:ascii="Verdana" w:hAnsi="Verdana"/>
        </w:rPr>
        <w:t>udostępnia</w:t>
      </w:r>
      <w:r w:rsidR="00F95C33" w:rsidRPr="007E6E33">
        <w:rPr>
          <w:rFonts w:ascii="Verdana" w:hAnsi="Verdana"/>
        </w:rPr>
        <w:t xml:space="preserve"> </w:t>
      </w:r>
      <w:r w:rsidR="004C7E9B" w:rsidRPr="007E6E33">
        <w:rPr>
          <w:rFonts w:ascii="Verdana" w:hAnsi="Verdana"/>
        </w:rPr>
        <w:t>informacj</w:t>
      </w:r>
      <w:r w:rsidR="00577BC6" w:rsidRPr="007E6E33">
        <w:rPr>
          <w:rFonts w:ascii="Verdana" w:hAnsi="Verdana"/>
        </w:rPr>
        <w:t>ę</w:t>
      </w:r>
      <w:r w:rsidR="00035488" w:rsidRPr="007E6E33">
        <w:rPr>
          <w:rFonts w:ascii="Verdana" w:hAnsi="Verdana"/>
        </w:rPr>
        <w:t xml:space="preserve"> z otwarcia ofert</w:t>
      </w:r>
      <w:r w:rsidR="00577BC6" w:rsidRPr="007E6E33">
        <w:rPr>
          <w:rFonts w:ascii="Verdana" w:hAnsi="Verdana"/>
        </w:rPr>
        <w:t>.</w:t>
      </w:r>
    </w:p>
    <w:p w14:paraId="295C8C6F" w14:textId="77777777" w:rsidR="00A80738" w:rsidRPr="007E6E33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7E6E33">
        <w:rPr>
          <w:rFonts w:ascii="Verdana" w:hAnsi="Verdana"/>
        </w:rPr>
        <w:t>Podczas otwarcia ofert, mającego miejsce</w:t>
      </w:r>
      <w:r w:rsidR="00FF4AB1" w:rsidRPr="007E6E33">
        <w:rPr>
          <w:rFonts w:ascii="Verdana" w:hAnsi="Verdana"/>
        </w:rPr>
        <w:t xml:space="preserve"> w dniu </w:t>
      </w:r>
      <w:r w:rsidR="00BA7A6F" w:rsidRPr="007E6E33">
        <w:rPr>
          <w:rFonts w:ascii="Verdana" w:hAnsi="Verdana"/>
        </w:rPr>
        <w:t>21/01/2026</w:t>
      </w:r>
      <w:r w:rsidR="00FF4AB1" w:rsidRPr="007E6E33">
        <w:rPr>
          <w:rFonts w:ascii="Verdana" w:hAnsi="Verdana"/>
        </w:rPr>
        <w:t xml:space="preserve"> o godz. </w:t>
      </w:r>
      <w:r w:rsidR="00BA7A6F" w:rsidRPr="007E6E33">
        <w:rPr>
          <w:rFonts w:ascii="Verdana" w:hAnsi="Verdana"/>
        </w:rPr>
        <w:t>10:00</w:t>
      </w:r>
      <w:r w:rsidRPr="007E6E33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6E33" w14:paraId="00678A07" w14:textId="77777777" w:rsidTr="003F57CD">
        <w:tc>
          <w:tcPr>
            <w:tcW w:w="993" w:type="dxa"/>
            <w:vAlign w:val="center"/>
          </w:tcPr>
          <w:p w14:paraId="5E844295" w14:textId="77777777" w:rsidR="00D665F5" w:rsidRPr="007E6E33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vAlign w:val="center"/>
          </w:tcPr>
          <w:p w14:paraId="12FB3A2E" w14:textId="77777777" w:rsidR="00D665F5" w:rsidRPr="007E6E33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Nazwa</w:t>
            </w:r>
            <w:r w:rsidR="003F57CD" w:rsidRPr="007E6E33">
              <w:rPr>
                <w:rFonts w:ascii="Verdana" w:hAnsi="Verdana"/>
              </w:rPr>
              <w:t xml:space="preserve"> </w:t>
            </w:r>
            <w:r w:rsidRPr="007E6E33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4AF3A757" w14:textId="77777777" w:rsidR="00D665F5" w:rsidRPr="007E6E33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Cena oferty</w:t>
            </w:r>
          </w:p>
        </w:tc>
      </w:tr>
      <w:tr w:rsidR="00BA7A6F" w:rsidRPr="007E6E33" w14:paraId="4E5A6F32" w14:textId="77777777" w:rsidTr="0039437A">
        <w:tc>
          <w:tcPr>
            <w:tcW w:w="993" w:type="dxa"/>
            <w:vAlign w:val="center"/>
          </w:tcPr>
          <w:p w14:paraId="1F26E4B8" w14:textId="77777777" w:rsidR="00BA7A6F" w:rsidRPr="007E6E33" w:rsidRDefault="00BA7A6F" w:rsidP="0039437A">
            <w:pPr>
              <w:spacing w:before="120" w:after="120"/>
              <w:jc w:val="center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</w:tcPr>
          <w:p w14:paraId="322126D6" w14:textId="77777777" w:rsidR="00BA7A6F" w:rsidRPr="007E6E33" w:rsidRDefault="00BA7A6F" w:rsidP="0039437A">
            <w:pPr>
              <w:spacing w:before="40"/>
              <w:rPr>
                <w:rFonts w:ascii="Verdana" w:hAnsi="Verdana"/>
              </w:rPr>
            </w:pPr>
            <w:proofErr w:type="spellStart"/>
            <w:r w:rsidRPr="007E6E33">
              <w:rPr>
                <w:rFonts w:ascii="Verdana" w:hAnsi="Verdana"/>
              </w:rPr>
              <w:t>Eksploterm</w:t>
            </w:r>
            <w:proofErr w:type="spellEnd"/>
            <w:r w:rsidRPr="007E6E33">
              <w:rPr>
                <w:rFonts w:ascii="Verdana" w:hAnsi="Verdana"/>
              </w:rPr>
              <w:t xml:space="preserve"> Sp. z o.o.</w:t>
            </w:r>
          </w:p>
          <w:p w14:paraId="3CDBA640" w14:textId="77777777" w:rsidR="00BA7A6F" w:rsidRPr="007E6E33" w:rsidRDefault="00BA7A6F" w:rsidP="0039437A">
            <w:pPr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Krakowska</w:t>
            </w:r>
            <w:r w:rsidRPr="007E6E33">
              <w:rPr>
                <w:rFonts w:ascii="Verdana" w:hAnsi="Verdana"/>
              </w:rPr>
              <w:t xml:space="preserve"> </w:t>
            </w:r>
            <w:r w:rsidRPr="007E6E33">
              <w:rPr>
                <w:rFonts w:ascii="Verdana" w:hAnsi="Verdana"/>
              </w:rPr>
              <w:t>17</w:t>
            </w:r>
            <w:r w:rsidRPr="007E6E33">
              <w:rPr>
                <w:rFonts w:ascii="Verdana" w:hAnsi="Verdana"/>
              </w:rPr>
              <w:t xml:space="preserve"> </w:t>
            </w:r>
          </w:p>
          <w:p w14:paraId="5185BC2B" w14:textId="77777777" w:rsidR="00BA7A6F" w:rsidRPr="007E6E33" w:rsidRDefault="00BA7A6F" w:rsidP="0039437A">
            <w:pPr>
              <w:spacing w:after="40"/>
              <w:jc w:val="both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32-083</w:t>
            </w:r>
            <w:r w:rsidRPr="007E6E33">
              <w:rPr>
                <w:rFonts w:ascii="Verdana" w:hAnsi="Verdana"/>
              </w:rPr>
              <w:t xml:space="preserve"> </w:t>
            </w:r>
            <w:r w:rsidRPr="007E6E33">
              <w:rPr>
                <w:rFonts w:ascii="Verdana" w:hAnsi="Verdana"/>
              </w:rPr>
              <w:t>Balice</w:t>
            </w:r>
          </w:p>
        </w:tc>
        <w:tc>
          <w:tcPr>
            <w:tcW w:w="2835" w:type="dxa"/>
            <w:vAlign w:val="center"/>
          </w:tcPr>
          <w:p w14:paraId="12908C13" w14:textId="77777777" w:rsidR="00BA7A6F" w:rsidRPr="007E6E33" w:rsidRDefault="00BA7A6F" w:rsidP="0039437A">
            <w:pPr>
              <w:spacing w:before="120" w:after="120"/>
              <w:jc w:val="both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950 441.33 zł</w:t>
            </w:r>
          </w:p>
        </w:tc>
      </w:tr>
      <w:tr w:rsidR="00BA7A6F" w:rsidRPr="007E6E33" w14:paraId="0E3B57C7" w14:textId="77777777" w:rsidTr="0039437A">
        <w:tc>
          <w:tcPr>
            <w:tcW w:w="993" w:type="dxa"/>
            <w:vAlign w:val="center"/>
          </w:tcPr>
          <w:p w14:paraId="7E68B723" w14:textId="77777777" w:rsidR="00BA7A6F" w:rsidRPr="007E6E33" w:rsidRDefault="00BA7A6F" w:rsidP="0039437A">
            <w:pPr>
              <w:spacing w:before="120" w:after="120"/>
              <w:jc w:val="center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</w:tcPr>
          <w:p w14:paraId="1246C216" w14:textId="77777777" w:rsidR="00BA7A6F" w:rsidRPr="007E6E33" w:rsidRDefault="00BA7A6F" w:rsidP="0039437A">
            <w:pPr>
              <w:spacing w:before="40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Hydro - Tech Ewelina Małkiewicz</w:t>
            </w:r>
          </w:p>
          <w:p w14:paraId="3F908FF2" w14:textId="77777777" w:rsidR="00BA7A6F" w:rsidRPr="007E6E33" w:rsidRDefault="00BA7A6F" w:rsidP="0039437A">
            <w:pPr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Dobczycka</w:t>
            </w:r>
            <w:r w:rsidRPr="007E6E33">
              <w:rPr>
                <w:rFonts w:ascii="Verdana" w:hAnsi="Verdana"/>
              </w:rPr>
              <w:t xml:space="preserve"> </w:t>
            </w:r>
            <w:r w:rsidRPr="007E6E33">
              <w:rPr>
                <w:rFonts w:ascii="Verdana" w:hAnsi="Verdana"/>
              </w:rPr>
              <w:t>4</w:t>
            </w:r>
            <w:r w:rsidRPr="007E6E33">
              <w:rPr>
                <w:rFonts w:ascii="Verdana" w:hAnsi="Verdana"/>
              </w:rPr>
              <w:t xml:space="preserve"> </w:t>
            </w:r>
          </w:p>
          <w:p w14:paraId="27EF1B78" w14:textId="45E610A4" w:rsidR="00BA7A6F" w:rsidRPr="007E6E33" w:rsidRDefault="00BA7A6F" w:rsidP="0039437A">
            <w:pPr>
              <w:spacing w:after="40"/>
              <w:jc w:val="both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30-6</w:t>
            </w:r>
            <w:r w:rsidR="007E6E33" w:rsidRPr="007E6E33">
              <w:rPr>
                <w:rFonts w:ascii="Verdana" w:hAnsi="Verdana"/>
              </w:rPr>
              <w:t>34</w:t>
            </w:r>
            <w:r w:rsidRPr="007E6E33">
              <w:rPr>
                <w:rFonts w:ascii="Verdana" w:hAnsi="Verdana"/>
              </w:rPr>
              <w:t xml:space="preserve"> </w:t>
            </w:r>
            <w:r w:rsidRPr="007E6E33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vAlign w:val="center"/>
          </w:tcPr>
          <w:p w14:paraId="1AFD9B4B" w14:textId="77777777" w:rsidR="00BA7A6F" w:rsidRPr="007E6E33" w:rsidRDefault="00BA7A6F" w:rsidP="0039437A">
            <w:pPr>
              <w:spacing w:before="120" w:after="120"/>
              <w:jc w:val="both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1 346 623.07 zł</w:t>
            </w:r>
          </w:p>
        </w:tc>
      </w:tr>
      <w:tr w:rsidR="00BA7A6F" w:rsidRPr="007E6E33" w14:paraId="0F8482E5" w14:textId="77777777" w:rsidTr="0039437A">
        <w:tc>
          <w:tcPr>
            <w:tcW w:w="993" w:type="dxa"/>
            <w:vAlign w:val="center"/>
          </w:tcPr>
          <w:p w14:paraId="15A3245E" w14:textId="77777777" w:rsidR="00BA7A6F" w:rsidRPr="007E6E33" w:rsidRDefault="00BA7A6F" w:rsidP="0039437A">
            <w:pPr>
              <w:spacing w:before="120" w:after="120"/>
              <w:jc w:val="center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3</w:t>
            </w:r>
          </w:p>
        </w:tc>
        <w:tc>
          <w:tcPr>
            <w:tcW w:w="5244" w:type="dxa"/>
          </w:tcPr>
          <w:p w14:paraId="68DF5C23" w14:textId="77777777" w:rsidR="007E6E33" w:rsidRPr="007E6E33" w:rsidRDefault="007E6E33" w:rsidP="0039437A">
            <w:pPr>
              <w:spacing w:before="40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Konsorcjum firm:</w:t>
            </w:r>
          </w:p>
          <w:p w14:paraId="03482EF6" w14:textId="77777777" w:rsidR="007E6E33" w:rsidRPr="007E6E33" w:rsidRDefault="007E6E33" w:rsidP="0039437A">
            <w:pPr>
              <w:spacing w:before="40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Lider:</w:t>
            </w:r>
          </w:p>
          <w:p w14:paraId="061C945B" w14:textId="068CAC10" w:rsidR="007E6E33" w:rsidRPr="007E6E33" w:rsidRDefault="007E6E33" w:rsidP="007E6E33">
            <w:pPr>
              <w:spacing w:before="40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 xml:space="preserve">PALMER </w:t>
            </w:r>
            <w:r w:rsidRPr="007E6E33">
              <w:rPr>
                <w:rFonts w:ascii="Verdana" w:hAnsi="Verdana"/>
              </w:rPr>
              <w:t xml:space="preserve">HVAC Spółka z ograniczoną odpowiedzialnością </w:t>
            </w:r>
          </w:p>
          <w:p w14:paraId="11740B54" w14:textId="39DE26ED" w:rsidR="007E6E33" w:rsidRPr="007E6E33" w:rsidRDefault="007E6E33" w:rsidP="007E6E33">
            <w:pPr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ul. Bolesława Chrobrego 41 C</w:t>
            </w:r>
            <w:r w:rsidRPr="007E6E33">
              <w:rPr>
                <w:rFonts w:ascii="Verdana" w:hAnsi="Verdana"/>
              </w:rPr>
              <w:t xml:space="preserve"> </w:t>
            </w:r>
          </w:p>
          <w:p w14:paraId="06CD1EA0" w14:textId="3293B982" w:rsidR="007E6E33" w:rsidRPr="007E6E33" w:rsidRDefault="007E6E33" w:rsidP="007E6E33">
            <w:pPr>
              <w:spacing w:before="40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31-428</w:t>
            </w:r>
            <w:r w:rsidRPr="007E6E33">
              <w:rPr>
                <w:rFonts w:ascii="Verdana" w:hAnsi="Verdana"/>
              </w:rPr>
              <w:t xml:space="preserve"> Kraków</w:t>
            </w:r>
          </w:p>
          <w:p w14:paraId="2E5A4831" w14:textId="77777777" w:rsidR="007E6E33" w:rsidRPr="007E6E33" w:rsidRDefault="007E6E33" w:rsidP="0039437A">
            <w:pPr>
              <w:spacing w:before="40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Partner:</w:t>
            </w:r>
          </w:p>
          <w:p w14:paraId="2EB6F108" w14:textId="60A17D8C" w:rsidR="00BA7A6F" w:rsidRPr="007E6E33" w:rsidRDefault="00BA7A6F" w:rsidP="0039437A">
            <w:pPr>
              <w:spacing w:before="40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PALMER Sp. z o.o.</w:t>
            </w:r>
          </w:p>
          <w:p w14:paraId="3B49934D" w14:textId="77777777" w:rsidR="00BA7A6F" w:rsidRPr="007E6E33" w:rsidRDefault="00BA7A6F" w:rsidP="0039437A">
            <w:pPr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Myślenicka</w:t>
            </w:r>
            <w:r w:rsidRPr="007E6E33">
              <w:rPr>
                <w:rFonts w:ascii="Verdana" w:hAnsi="Verdana"/>
              </w:rPr>
              <w:t xml:space="preserve"> </w:t>
            </w:r>
            <w:r w:rsidRPr="007E6E33">
              <w:rPr>
                <w:rFonts w:ascii="Verdana" w:hAnsi="Verdana"/>
              </w:rPr>
              <w:t>95</w:t>
            </w:r>
            <w:r w:rsidRPr="007E6E33">
              <w:rPr>
                <w:rFonts w:ascii="Verdana" w:hAnsi="Verdana"/>
              </w:rPr>
              <w:t xml:space="preserve"> </w:t>
            </w:r>
          </w:p>
          <w:p w14:paraId="10A4D12F" w14:textId="77777777" w:rsidR="00BA7A6F" w:rsidRPr="007E6E33" w:rsidRDefault="00BA7A6F" w:rsidP="0039437A">
            <w:pPr>
              <w:spacing w:after="40"/>
              <w:jc w:val="both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30-698</w:t>
            </w:r>
            <w:r w:rsidRPr="007E6E33">
              <w:rPr>
                <w:rFonts w:ascii="Verdana" w:hAnsi="Verdana"/>
              </w:rPr>
              <w:t xml:space="preserve"> </w:t>
            </w:r>
            <w:r w:rsidRPr="007E6E33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vAlign w:val="center"/>
          </w:tcPr>
          <w:p w14:paraId="1DF9B43E" w14:textId="77777777" w:rsidR="00BA7A6F" w:rsidRPr="007E6E33" w:rsidRDefault="00BA7A6F" w:rsidP="0039437A">
            <w:pPr>
              <w:spacing w:before="120" w:after="120"/>
              <w:jc w:val="both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2 232 394.84 zł</w:t>
            </w:r>
          </w:p>
        </w:tc>
      </w:tr>
      <w:tr w:rsidR="00BA7A6F" w:rsidRPr="007E6E33" w14:paraId="283F67D1" w14:textId="77777777" w:rsidTr="0039437A">
        <w:tc>
          <w:tcPr>
            <w:tcW w:w="993" w:type="dxa"/>
            <w:vAlign w:val="center"/>
          </w:tcPr>
          <w:p w14:paraId="699E52E5" w14:textId="77777777" w:rsidR="00BA7A6F" w:rsidRPr="007E6E33" w:rsidRDefault="00BA7A6F" w:rsidP="0039437A">
            <w:pPr>
              <w:spacing w:before="120" w:after="120"/>
              <w:jc w:val="center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4</w:t>
            </w:r>
          </w:p>
        </w:tc>
        <w:tc>
          <w:tcPr>
            <w:tcW w:w="5244" w:type="dxa"/>
          </w:tcPr>
          <w:p w14:paraId="79DF14DF" w14:textId="77777777" w:rsidR="00BA7A6F" w:rsidRPr="007E6E33" w:rsidRDefault="00BA7A6F" w:rsidP="0039437A">
            <w:pPr>
              <w:spacing w:before="40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FLOW TECHNIKA SPÓŁKA Z OGRANICZONĄ ODPOWIEDZIALNOŚCIĄ</w:t>
            </w:r>
          </w:p>
          <w:p w14:paraId="7E30AE9C" w14:textId="77777777" w:rsidR="00BA7A6F" w:rsidRPr="007E6E33" w:rsidRDefault="00BA7A6F" w:rsidP="0039437A">
            <w:pPr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os. Dywizjonu 303</w:t>
            </w:r>
            <w:r w:rsidRPr="007E6E33">
              <w:rPr>
                <w:rFonts w:ascii="Verdana" w:hAnsi="Verdana"/>
              </w:rPr>
              <w:t xml:space="preserve"> </w:t>
            </w:r>
            <w:r w:rsidRPr="007E6E33">
              <w:rPr>
                <w:rFonts w:ascii="Verdana" w:hAnsi="Verdana"/>
              </w:rPr>
              <w:t>64a/48</w:t>
            </w:r>
            <w:r w:rsidRPr="007E6E33">
              <w:rPr>
                <w:rFonts w:ascii="Verdana" w:hAnsi="Verdana"/>
              </w:rPr>
              <w:t xml:space="preserve"> </w:t>
            </w:r>
          </w:p>
          <w:p w14:paraId="2CA7A3C3" w14:textId="77777777" w:rsidR="00BA7A6F" w:rsidRPr="007E6E33" w:rsidRDefault="00BA7A6F" w:rsidP="0039437A">
            <w:pPr>
              <w:spacing w:after="40"/>
              <w:jc w:val="both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31-875</w:t>
            </w:r>
            <w:r w:rsidRPr="007E6E33">
              <w:rPr>
                <w:rFonts w:ascii="Verdana" w:hAnsi="Verdana"/>
              </w:rPr>
              <w:t xml:space="preserve"> </w:t>
            </w:r>
            <w:r w:rsidRPr="007E6E33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vAlign w:val="center"/>
          </w:tcPr>
          <w:p w14:paraId="36424AE1" w14:textId="77777777" w:rsidR="00BA7A6F" w:rsidRPr="007E6E33" w:rsidRDefault="00BA7A6F" w:rsidP="0039437A">
            <w:pPr>
              <w:spacing w:before="120" w:after="120"/>
              <w:jc w:val="both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1 309 132.81 zł</w:t>
            </w:r>
          </w:p>
        </w:tc>
      </w:tr>
      <w:tr w:rsidR="00BA7A6F" w:rsidRPr="007E6E33" w14:paraId="2817B973" w14:textId="77777777" w:rsidTr="0039437A">
        <w:tc>
          <w:tcPr>
            <w:tcW w:w="993" w:type="dxa"/>
            <w:vAlign w:val="center"/>
          </w:tcPr>
          <w:p w14:paraId="237E7ABE" w14:textId="77777777" w:rsidR="00BA7A6F" w:rsidRPr="007E6E33" w:rsidRDefault="00BA7A6F" w:rsidP="0039437A">
            <w:pPr>
              <w:spacing w:before="120" w:after="120"/>
              <w:jc w:val="center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5</w:t>
            </w:r>
          </w:p>
        </w:tc>
        <w:tc>
          <w:tcPr>
            <w:tcW w:w="5244" w:type="dxa"/>
          </w:tcPr>
          <w:p w14:paraId="46379F3E" w14:textId="77777777" w:rsidR="00BA7A6F" w:rsidRPr="007E6E33" w:rsidRDefault="00BA7A6F" w:rsidP="0039437A">
            <w:pPr>
              <w:spacing w:before="40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BIPROJEKT Sp. z o.o.</w:t>
            </w:r>
          </w:p>
          <w:p w14:paraId="5EE4EDA8" w14:textId="77777777" w:rsidR="00BA7A6F" w:rsidRPr="007E6E33" w:rsidRDefault="00BA7A6F" w:rsidP="0039437A">
            <w:pPr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lastRenderedPageBreak/>
              <w:t>Jordanowska</w:t>
            </w:r>
            <w:r w:rsidRPr="007E6E33">
              <w:rPr>
                <w:rFonts w:ascii="Verdana" w:hAnsi="Verdana"/>
              </w:rPr>
              <w:t xml:space="preserve"> </w:t>
            </w:r>
            <w:r w:rsidRPr="007E6E33">
              <w:rPr>
                <w:rFonts w:ascii="Verdana" w:hAnsi="Verdana"/>
              </w:rPr>
              <w:t>12</w:t>
            </w:r>
            <w:r w:rsidRPr="007E6E33">
              <w:rPr>
                <w:rFonts w:ascii="Verdana" w:hAnsi="Verdana"/>
              </w:rPr>
              <w:t xml:space="preserve"> </w:t>
            </w:r>
          </w:p>
          <w:p w14:paraId="0F7E2199" w14:textId="77777777" w:rsidR="00BA7A6F" w:rsidRPr="007E6E33" w:rsidRDefault="00BA7A6F" w:rsidP="0039437A">
            <w:pPr>
              <w:spacing w:after="40"/>
              <w:jc w:val="both"/>
              <w:rPr>
                <w:rFonts w:ascii="Verdana" w:hAnsi="Verdana"/>
              </w:rPr>
            </w:pPr>
            <w:r w:rsidRPr="007E6E33">
              <w:rPr>
                <w:rFonts w:ascii="Verdana" w:hAnsi="Verdana"/>
              </w:rPr>
              <w:t>04-204</w:t>
            </w:r>
            <w:r w:rsidRPr="007E6E33">
              <w:rPr>
                <w:rFonts w:ascii="Verdana" w:hAnsi="Verdana"/>
              </w:rPr>
              <w:t xml:space="preserve"> </w:t>
            </w:r>
            <w:r w:rsidRPr="007E6E33">
              <w:rPr>
                <w:rFonts w:ascii="Verdana" w:hAnsi="Verdana"/>
              </w:rPr>
              <w:t>Warszawa</w:t>
            </w:r>
          </w:p>
        </w:tc>
        <w:tc>
          <w:tcPr>
            <w:tcW w:w="2835" w:type="dxa"/>
            <w:vAlign w:val="center"/>
          </w:tcPr>
          <w:p w14:paraId="74DB9CB5" w14:textId="37500CDA" w:rsidR="00BA7A6F" w:rsidRPr="007E6E33" w:rsidRDefault="00BA7A6F" w:rsidP="0039437A">
            <w:pPr>
              <w:spacing w:before="120" w:after="120"/>
              <w:jc w:val="both"/>
              <w:rPr>
                <w:rFonts w:ascii="Verdana" w:hAnsi="Verdana"/>
                <w:b/>
                <w:bCs/>
              </w:rPr>
            </w:pPr>
            <w:r w:rsidRPr="007E6E33">
              <w:rPr>
                <w:rFonts w:ascii="Verdana" w:hAnsi="Verdana"/>
              </w:rPr>
              <w:lastRenderedPageBreak/>
              <w:t xml:space="preserve">  </w:t>
            </w:r>
            <w:r w:rsidR="007E6E33" w:rsidRPr="007E6E33">
              <w:rPr>
                <w:rFonts w:ascii="Verdana" w:hAnsi="Verdana"/>
              </w:rPr>
              <w:t xml:space="preserve">Firma złożyła ofertę do </w:t>
            </w:r>
            <w:r w:rsidR="007E6E33" w:rsidRPr="007E6E33">
              <w:rPr>
                <w:rFonts w:ascii="Verdana" w:hAnsi="Verdana"/>
              </w:rPr>
              <w:lastRenderedPageBreak/>
              <w:t xml:space="preserve">przetargu: </w:t>
            </w:r>
            <w:r w:rsidR="007E6E33" w:rsidRPr="007E6E33">
              <w:rPr>
                <w:rFonts w:ascii="Verdana" w:hAnsi="Verdana"/>
                <w:b/>
                <w:bCs/>
              </w:rPr>
              <w:t>Wykonanie projektu retencji wód opadowych oraz zabezpieczenia przed skutkami deszczów nawalnych trzech budynków AGH w Krakowie - "część I" - KC-DE-zp.272-1/2</w:t>
            </w:r>
            <w:r w:rsidR="007E6E33" w:rsidRPr="007E6E33">
              <w:rPr>
                <w:rFonts w:ascii="Verdana" w:hAnsi="Verdana"/>
                <w:b/>
                <w:bCs/>
              </w:rPr>
              <w:t>6</w:t>
            </w:r>
          </w:p>
        </w:tc>
      </w:tr>
    </w:tbl>
    <w:p w14:paraId="3132479F" w14:textId="77777777" w:rsidR="00577BC6" w:rsidRPr="007E6E33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7E6E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C0451" w14:textId="77777777" w:rsidR="0055538C" w:rsidRDefault="0055538C">
      <w:r>
        <w:separator/>
      </w:r>
    </w:p>
  </w:endnote>
  <w:endnote w:type="continuationSeparator" w:id="0">
    <w:p w14:paraId="53225C0C" w14:textId="77777777" w:rsidR="0055538C" w:rsidRDefault="00555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341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6568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B392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7A1D6C">
        <v:line id="_x0000_s1025" style="position:absolute;left:0;text-align:left;z-index:251657728" from="-3.85pt,8.7pt" to="455.15pt,8.7pt"/>
      </w:pict>
    </w:r>
  </w:p>
  <w:p w14:paraId="0D7B5D1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C7CC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DB3EE7" w14:textId="77777777" w:rsidR="009F189D" w:rsidRDefault="009F189D">
    <w:pPr>
      <w:pStyle w:val="Stopka"/>
      <w:tabs>
        <w:tab w:val="clear" w:pos="4536"/>
      </w:tabs>
      <w:jc w:val="center"/>
    </w:pPr>
  </w:p>
  <w:p w14:paraId="5E08D34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FB69D" w14:textId="77777777" w:rsidR="0055538C" w:rsidRDefault="0055538C">
      <w:r>
        <w:separator/>
      </w:r>
    </w:p>
  </w:footnote>
  <w:footnote w:type="continuationSeparator" w:id="0">
    <w:p w14:paraId="3A181FBC" w14:textId="77777777" w:rsidR="0055538C" w:rsidRDefault="00555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7DE0E" w14:textId="77777777" w:rsidR="00BA7A6F" w:rsidRDefault="00BA7A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B2420" w14:textId="77777777" w:rsidR="00BA7A6F" w:rsidRDefault="00BA7A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1E97B" w14:textId="77777777" w:rsidR="00BA7A6F" w:rsidRDefault="00BA7A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538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5538C"/>
    <w:rsid w:val="00577BC6"/>
    <w:rsid w:val="00601802"/>
    <w:rsid w:val="0069085C"/>
    <w:rsid w:val="006D03E2"/>
    <w:rsid w:val="006E3702"/>
    <w:rsid w:val="0073323E"/>
    <w:rsid w:val="007965DC"/>
    <w:rsid w:val="007E6E33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A7A6F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43DCED"/>
  <w15:chartTrackingRefBased/>
  <w15:docId w15:val="{056378E6-B168-4539-AE99-731100281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E6E33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semiHidden/>
    <w:rsid w:val="007E6E33"/>
    <w:rPr>
      <w:rFonts w:asciiTheme="minorHAnsi" w:eastAsiaTheme="minorEastAsia" w:hAnsiTheme="minorHAnsi" w:cstheme="minorBidi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2026-01-21T10:57:00Z</dcterms:created>
  <dcterms:modified xsi:type="dcterms:W3CDTF">2026-01-21T11:04:00Z</dcterms:modified>
</cp:coreProperties>
</file>