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CBC80C" w14:textId="77777777" w:rsidR="00FB7F50" w:rsidRPr="002245BE" w:rsidRDefault="004020C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020C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020CA">
        <w:rPr>
          <w:sz w:val="22"/>
          <w:szCs w:val="22"/>
        </w:rPr>
        <w:t>2026-01-09</w:t>
      </w:r>
    </w:p>
    <w:p w14:paraId="29C6638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AE60758" w14:textId="77777777" w:rsidR="004020CA" w:rsidRPr="004020CA" w:rsidRDefault="004020CA" w:rsidP="00FB7F50">
      <w:pPr>
        <w:spacing w:after="40"/>
        <w:rPr>
          <w:b/>
          <w:bCs/>
          <w:sz w:val="22"/>
          <w:szCs w:val="22"/>
        </w:rPr>
      </w:pPr>
      <w:r w:rsidRPr="004020CA">
        <w:rPr>
          <w:b/>
          <w:bCs/>
          <w:sz w:val="22"/>
          <w:szCs w:val="22"/>
        </w:rPr>
        <w:t>Akademia Górniczo - Hutnicza</w:t>
      </w:r>
    </w:p>
    <w:p w14:paraId="25B47CC2" w14:textId="77777777" w:rsidR="004020CA" w:rsidRPr="004020CA" w:rsidRDefault="004020CA" w:rsidP="00FB7F50">
      <w:pPr>
        <w:spacing w:after="40"/>
        <w:rPr>
          <w:b/>
          <w:bCs/>
          <w:sz w:val="22"/>
          <w:szCs w:val="22"/>
        </w:rPr>
      </w:pPr>
      <w:r w:rsidRPr="004020CA">
        <w:rPr>
          <w:b/>
          <w:bCs/>
          <w:sz w:val="22"/>
          <w:szCs w:val="22"/>
        </w:rPr>
        <w:t>im. Stanisława Staszica w Krakowie</w:t>
      </w:r>
    </w:p>
    <w:p w14:paraId="1822E463" w14:textId="77777777" w:rsidR="00FB7F50" w:rsidRPr="002245BE" w:rsidRDefault="004020CA" w:rsidP="00FB7F50">
      <w:pPr>
        <w:spacing w:after="40"/>
        <w:rPr>
          <w:b/>
          <w:bCs/>
          <w:sz w:val="22"/>
          <w:szCs w:val="22"/>
        </w:rPr>
      </w:pPr>
      <w:r w:rsidRPr="004020CA">
        <w:rPr>
          <w:b/>
          <w:bCs/>
          <w:sz w:val="22"/>
          <w:szCs w:val="22"/>
        </w:rPr>
        <w:t>Dział Zamówień Publicznych</w:t>
      </w:r>
    </w:p>
    <w:p w14:paraId="0DA06F80" w14:textId="77777777" w:rsidR="00FB7F50" w:rsidRPr="002245BE" w:rsidRDefault="004020CA" w:rsidP="00FB7F50">
      <w:pPr>
        <w:rPr>
          <w:sz w:val="22"/>
          <w:szCs w:val="22"/>
        </w:rPr>
      </w:pPr>
      <w:r w:rsidRPr="004020C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020CA">
        <w:rPr>
          <w:sz w:val="22"/>
          <w:szCs w:val="22"/>
        </w:rPr>
        <w:t>30</w:t>
      </w:r>
    </w:p>
    <w:p w14:paraId="5EE24A8E" w14:textId="77777777" w:rsidR="00FB7F50" w:rsidRPr="002245BE" w:rsidRDefault="004020CA" w:rsidP="00FB7F50">
      <w:pPr>
        <w:rPr>
          <w:sz w:val="22"/>
          <w:szCs w:val="22"/>
        </w:rPr>
      </w:pPr>
      <w:r w:rsidRPr="004020C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020CA">
        <w:rPr>
          <w:sz w:val="22"/>
          <w:szCs w:val="22"/>
        </w:rPr>
        <w:t>Kraków</w:t>
      </w:r>
    </w:p>
    <w:p w14:paraId="2A53073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E49D7A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020CA" w:rsidRPr="00607F9B" w14:paraId="42A5DD82" w14:textId="77777777" w:rsidTr="001F0830">
        <w:trPr>
          <w:trHeight w:val="638"/>
        </w:trPr>
        <w:tc>
          <w:tcPr>
            <w:tcW w:w="959" w:type="dxa"/>
          </w:tcPr>
          <w:p w14:paraId="01E3CEE2" w14:textId="77777777" w:rsidR="004020CA" w:rsidRPr="00607F9B" w:rsidRDefault="004020CA" w:rsidP="001F08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1B846F13" w14:textId="77777777" w:rsidR="004020CA" w:rsidRPr="00607F9B" w:rsidRDefault="004020CA" w:rsidP="001F083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020C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020CA">
              <w:rPr>
                <w:b/>
                <w:bCs/>
                <w:sz w:val="22"/>
                <w:szCs w:val="22"/>
              </w:rPr>
              <w:t xml:space="preserve">Rurowy piec wysokotemperaturowy dla </w:t>
            </w:r>
            <w:proofErr w:type="spellStart"/>
            <w:r w:rsidRPr="004020CA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4020CA">
              <w:rPr>
                <w:b/>
                <w:bCs/>
                <w:sz w:val="22"/>
                <w:szCs w:val="22"/>
              </w:rPr>
              <w:t xml:space="preserve"> - KC-DE-zp.272-673/25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020CA">
              <w:rPr>
                <w:b/>
                <w:sz w:val="22"/>
                <w:szCs w:val="22"/>
              </w:rPr>
              <w:t>KC-DE-zp.272-673/25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02F982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020CA" w14:paraId="6B149E25" w14:textId="77777777" w:rsidTr="001F083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CECAE10" w14:textId="77777777" w:rsidR="004020CA" w:rsidRPr="00D26ED6" w:rsidRDefault="004020CA" w:rsidP="001F083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020CA">
              <w:rPr>
                <w:b/>
                <w:sz w:val="22"/>
                <w:szCs w:val="22"/>
              </w:rPr>
              <w:t>MERAZET Spółka Akcyjna</w:t>
            </w:r>
          </w:p>
          <w:p w14:paraId="4EDE87EF" w14:textId="77777777" w:rsidR="004020CA" w:rsidRPr="009F0E5C" w:rsidRDefault="004020CA" w:rsidP="001F083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020CA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020CA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A11B9DC" w14:textId="77777777" w:rsidR="004020CA" w:rsidRPr="009F0E5C" w:rsidRDefault="004020CA" w:rsidP="001F0830">
            <w:pPr>
              <w:jc w:val="both"/>
              <w:rPr>
                <w:bCs/>
                <w:sz w:val="22"/>
                <w:szCs w:val="22"/>
              </w:rPr>
            </w:pPr>
            <w:r w:rsidRPr="004020CA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020CA">
              <w:rPr>
                <w:bCs/>
                <w:sz w:val="22"/>
                <w:szCs w:val="22"/>
              </w:rPr>
              <w:t>Poznań</w:t>
            </w:r>
          </w:p>
          <w:p w14:paraId="25140530" w14:textId="77777777" w:rsidR="004020CA" w:rsidRPr="00D26ED6" w:rsidRDefault="004020CA" w:rsidP="001F083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C17DB3B" w14:textId="77777777" w:rsidR="004020CA" w:rsidRDefault="004020CA" w:rsidP="001F083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020CA">
              <w:rPr>
                <w:sz w:val="22"/>
                <w:szCs w:val="22"/>
              </w:rPr>
              <w:t xml:space="preserve">Rurowy piec wysokotemperaturowy dla </w:t>
            </w:r>
            <w:proofErr w:type="spellStart"/>
            <w:r w:rsidRPr="004020CA">
              <w:rPr>
                <w:sz w:val="22"/>
                <w:szCs w:val="22"/>
              </w:rPr>
              <w:t>WFiIS</w:t>
            </w:r>
            <w:proofErr w:type="spellEnd"/>
            <w:r w:rsidRPr="004020CA">
              <w:rPr>
                <w:sz w:val="22"/>
                <w:szCs w:val="22"/>
              </w:rPr>
              <w:t xml:space="preserve"> - KC-DE-zp.272-673/25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A422347" w14:textId="77777777" w:rsidR="004020CA" w:rsidRPr="00D26ED6" w:rsidRDefault="004020CA" w:rsidP="001F083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020CA">
              <w:rPr>
                <w:b/>
                <w:sz w:val="22"/>
                <w:szCs w:val="22"/>
              </w:rPr>
              <w:t>62 149.44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6502127" w14:textId="77777777" w:rsidR="004020CA" w:rsidRDefault="004020CA" w:rsidP="001F083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103EE80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559"/>
        <w:gridCol w:w="1843"/>
        <w:gridCol w:w="2268"/>
      </w:tblGrid>
      <w:tr w:rsidR="00223DC4" w:rsidRPr="008567C7" w14:paraId="380838BB" w14:textId="77777777" w:rsidTr="00223DC4">
        <w:trPr>
          <w:trHeight w:val="510"/>
        </w:trPr>
        <w:tc>
          <w:tcPr>
            <w:tcW w:w="709" w:type="dxa"/>
            <w:vAlign w:val="center"/>
          </w:tcPr>
          <w:p w14:paraId="5EE15E1E" w14:textId="77777777" w:rsidR="00223DC4" w:rsidRPr="008567C7" w:rsidRDefault="00223D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06E498E4" w14:textId="77777777" w:rsidR="00223DC4" w:rsidRPr="008567C7" w:rsidRDefault="00223D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14:paraId="0ACA1D33" w14:textId="77777777" w:rsidR="00223DC4" w:rsidRPr="008567C7" w:rsidRDefault="00223D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06CEF41D" w14:textId="77777777" w:rsidR="00223DC4" w:rsidRPr="008567C7" w:rsidRDefault="00223D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268" w:type="dxa"/>
            <w:vAlign w:val="center"/>
          </w:tcPr>
          <w:p w14:paraId="65A9A412" w14:textId="77777777" w:rsidR="00223DC4" w:rsidRPr="008567C7" w:rsidRDefault="00223D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23DC4" w:rsidRPr="008567C7" w14:paraId="506565AB" w14:textId="77777777" w:rsidTr="00223DC4">
        <w:tc>
          <w:tcPr>
            <w:tcW w:w="709" w:type="dxa"/>
            <w:vAlign w:val="center"/>
          </w:tcPr>
          <w:p w14:paraId="2E7530E1" w14:textId="77777777" w:rsidR="00223DC4" w:rsidRPr="008567C7" w:rsidRDefault="00223DC4" w:rsidP="001F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60E1047F" w14:textId="77777777" w:rsidR="00223DC4" w:rsidRPr="002B6761" w:rsidRDefault="00223DC4" w:rsidP="001F083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14:paraId="33767765" w14:textId="77777777" w:rsidR="00223DC4" w:rsidRPr="008567C7" w:rsidRDefault="00223DC4" w:rsidP="001F083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2CF2FD0" w14:textId="77777777" w:rsidR="00223DC4" w:rsidRPr="001B7815" w:rsidRDefault="00223DC4" w:rsidP="001F083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020CA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559" w:type="dxa"/>
            <w:vAlign w:val="center"/>
          </w:tcPr>
          <w:p w14:paraId="416A1B66" w14:textId="77777777" w:rsidR="00223DC4" w:rsidRPr="008567C7" w:rsidRDefault="00223DC4" w:rsidP="001F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1EA9F3EB" w14:textId="77777777" w:rsidR="00223DC4" w:rsidRPr="008567C7" w:rsidRDefault="00223DC4" w:rsidP="001F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268" w:type="dxa"/>
            <w:vAlign w:val="center"/>
          </w:tcPr>
          <w:p w14:paraId="3FC7005A" w14:textId="77777777" w:rsidR="00223DC4" w:rsidRPr="008567C7" w:rsidRDefault="00223DC4" w:rsidP="001F083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20C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CFA3D5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070F315C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E53D3B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603F5" w14:textId="77777777" w:rsidR="00811DC5" w:rsidRDefault="00811DC5">
      <w:r>
        <w:separator/>
      </w:r>
    </w:p>
  </w:endnote>
  <w:endnote w:type="continuationSeparator" w:id="0">
    <w:p w14:paraId="50EF9CE5" w14:textId="77777777" w:rsidR="00811DC5" w:rsidRDefault="00811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84D3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3111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B226BD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28F75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509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3324A5" w14:textId="77777777" w:rsidR="00811DC5" w:rsidRDefault="00811DC5">
      <w:r>
        <w:separator/>
      </w:r>
    </w:p>
  </w:footnote>
  <w:footnote w:type="continuationSeparator" w:id="0">
    <w:p w14:paraId="797211F7" w14:textId="77777777" w:rsidR="00811DC5" w:rsidRDefault="00811D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57DE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1C1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C409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1DC5"/>
    <w:rsid w:val="00005838"/>
    <w:rsid w:val="00022322"/>
    <w:rsid w:val="00042497"/>
    <w:rsid w:val="000C1E6F"/>
    <w:rsid w:val="000E4E56"/>
    <w:rsid w:val="001A1468"/>
    <w:rsid w:val="001B7815"/>
    <w:rsid w:val="001C31ED"/>
    <w:rsid w:val="00223DC4"/>
    <w:rsid w:val="002B1E4F"/>
    <w:rsid w:val="002B6761"/>
    <w:rsid w:val="003445A0"/>
    <w:rsid w:val="003A0AFC"/>
    <w:rsid w:val="003D611C"/>
    <w:rsid w:val="003E6BED"/>
    <w:rsid w:val="004020CA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1D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D8407A"/>
  <w15:chartTrackingRefBased/>
  <w15:docId w15:val="{13F8F461-FFB3-4534-8656-F6757B71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2026-01-09T07:24:00Z</dcterms:created>
  <dcterms:modified xsi:type="dcterms:W3CDTF">2026-01-09T07:24:00Z</dcterms:modified>
</cp:coreProperties>
</file>