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99A32" w14:textId="2255335D" w:rsidR="00025386" w:rsidRPr="0013186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31868">
        <w:rPr>
          <w:bCs/>
          <w:i w:val="0"/>
          <w:sz w:val="20"/>
        </w:rPr>
        <w:t xml:space="preserve">Załącznik nr </w:t>
      </w:r>
      <w:r w:rsidR="00131868" w:rsidRPr="00131868">
        <w:rPr>
          <w:bCs/>
          <w:i w:val="0"/>
          <w:sz w:val="20"/>
        </w:rPr>
        <w:t>5</w:t>
      </w:r>
      <w:r w:rsidR="007666D6" w:rsidRPr="0013186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31868" w14:paraId="42AAC29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DD48E2" w14:textId="77777777" w:rsidR="008D442B" w:rsidRPr="001318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18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941BBFB" w14:textId="77777777" w:rsidR="00053927" w:rsidRPr="001318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18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318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9D5304D" w14:textId="77777777" w:rsidR="00053927" w:rsidRPr="001318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3186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3186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3186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BF781FB" w14:textId="77777777" w:rsidR="00A137C9" w:rsidRPr="00131868" w:rsidRDefault="00A137C9" w:rsidP="0013186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3186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31868" w14:paraId="36826CA4" w14:textId="77777777" w:rsidTr="004F10A0">
        <w:tc>
          <w:tcPr>
            <w:tcW w:w="2269" w:type="dxa"/>
          </w:tcPr>
          <w:p w14:paraId="51424855" w14:textId="77777777" w:rsidR="00A137C9" w:rsidRPr="0013186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DDD006" w14:textId="77777777" w:rsidR="00A137C9" w:rsidRPr="00131868" w:rsidRDefault="007B061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A137C9" w:rsidRPr="001318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B061E" w:rsidRPr="00131868" w14:paraId="3F81CB0C" w14:textId="77777777" w:rsidTr="007F2B36">
        <w:tc>
          <w:tcPr>
            <w:tcW w:w="2269" w:type="dxa"/>
          </w:tcPr>
          <w:p w14:paraId="448EB029" w14:textId="77777777" w:rsidR="007B061E" w:rsidRPr="00131868" w:rsidRDefault="007B061E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08F3E8" w14:textId="77777777" w:rsidR="007B061E" w:rsidRPr="00131868" w:rsidRDefault="007B061E" w:rsidP="007F2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ZP.271.2.2026</w:t>
            </w:r>
          </w:p>
        </w:tc>
      </w:tr>
    </w:tbl>
    <w:p w14:paraId="715754F0" w14:textId="77777777" w:rsidR="00A137C9" w:rsidRPr="0013186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626343" w14:textId="77777777" w:rsidR="003A486D" w:rsidRPr="0013186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31868">
        <w:rPr>
          <w:rFonts w:ascii="Times New Roman" w:hAnsi="Times New Roman"/>
          <w:sz w:val="20"/>
          <w:szCs w:val="20"/>
        </w:rPr>
        <w:t xml:space="preserve">prowadzonego przez </w:t>
      </w:r>
      <w:r w:rsidR="007B061E" w:rsidRPr="00131868">
        <w:rPr>
          <w:rFonts w:ascii="Times New Roman" w:hAnsi="Times New Roman"/>
          <w:b/>
          <w:sz w:val="20"/>
          <w:szCs w:val="20"/>
        </w:rPr>
        <w:t>GMINA NIEPOŁOMICE</w:t>
      </w:r>
      <w:r w:rsidRPr="00131868">
        <w:rPr>
          <w:rFonts w:ascii="Times New Roman" w:hAnsi="Times New Roman"/>
          <w:b/>
          <w:sz w:val="20"/>
          <w:szCs w:val="20"/>
        </w:rPr>
        <w:t>,</w:t>
      </w:r>
      <w:r w:rsidRPr="00131868">
        <w:rPr>
          <w:rFonts w:ascii="Times New Roman" w:hAnsi="Times New Roman"/>
          <w:sz w:val="20"/>
          <w:szCs w:val="20"/>
        </w:rPr>
        <w:t xml:space="preserve"> d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86E6B7" w14:textId="77777777" w:rsidR="00A137C9" w:rsidRPr="0013186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3186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31868" w14:paraId="291E5014" w14:textId="77777777" w:rsidTr="00A137C9">
        <w:tc>
          <w:tcPr>
            <w:tcW w:w="617" w:type="dxa"/>
            <w:vAlign w:val="center"/>
          </w:tcPr>
          <w:p w14:paraId="554DF17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A354D28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9DDB2B9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31868" w14:paraId="37A9A938" w14:textId="77777777" w:rsidTr="00A137C9">
        <w:tc>
          <w:tcPr>
            <w:tcW w:w="617" w:type="dxa"/>
            <w:vAlign w:val="center"/>
          </w:tcPr>
          <w:p w14:paraId="0AF2E630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2375678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A116056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31868" w14:paraId="26E960A0" w14:textId="77777777" w:rsidTr="00A137C9">
        <w:tc>
          <w:tcPr>
            <w:tcW w:w="617" w:type="dxa"/>
            <w:vAlign w:val="center"/>
          </w:tcPr>
          <w:p w14:paraId="02CDAB5B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73365A7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9CF75DC" w14:textId="77777777" w:rsidR="003A486D" w:rsidRPr="0013186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22C9C96" w14:textId="77777777" w:rsidR="00DC652A" w:rsidRPr="0013186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318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318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318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B061E" w:rsidRPr="00131868">
        <w:rPr>
          <w:rFonts w:ascii="Times New Roman" w:hAnsi="Times New Roman"/>
          <w:sz w:val="20"/>
          <w:szCs w:val="20"/>
        </w:rPr>
        <w:t>(</w:t>
      </w:r>
      <w:proofErr w:type="spellStart"/>
      <w:r w:rsidR="007B061E" w:rsidRPr="00131868">
        <w:rPr>
          <w:rFonts w:ascii="Times New Roman" w:hAnsi="Times New Roman"/>
          <w:sz w:val="20"/>
          <w:szCs w:val="20"/>
        </w:rPr>
        <w:t>t.j</w:t>
      </w:r>
      <w:proofErr w:type="spellEnd"/>
      <w:r w:rsidR="007B061E" w:rsidRPr="00131868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7B061E" w:rsidRPr="00131868">
        <w:rPr>
          <w:rFonts w:ascii="Times New Roman" w:hAnsi="Times New Roman"/>
          <w:sz w:val="20"/>
          <w:szCs w:val="20"/>
        </w:rPr>
        <w:t>późn</w:t>
      </w:r>
      <w:proofErr w:type="spellEnd"/>
      <w:r w:rsidR="007B061E" w:rsidRPr="00131868">
        <w:rPr>
          <w:rFonts w:ascii="Times New Roman" w:hAnsi="Times New Roman"/>
          <w:sz w:val="20"/>
          <w:szCs w:val="20"/>
        </w:rPr>
        <w:t>. zm.)</w:t>
      </w:r>
      <w:r w:rsidRPr="00131868">
        <w:rPr>
          <w:rFonts w:ascii="Times New Roman" w:hAnsi="Times New Roman"/>
          <w:sz w:val="20"/>
          <w:szCs w:val="20"/>
        </w:rPr>
        <w:t>, że w ramach zamówienia</w:t>
      </w:r>
      <w:r w:rsidR="00A137C9" w:rsidRPr="00131868">
        <w:rPr>
          <w:rFonts w:ascii="Times New Roman" w:hAnsi="Times New Roman"/>
          <w:sz w:val="20"/>
          <w:szCs w:val="20"/>
        </w:rPr>
        <w:t>,</w:t>
      </w:r>
      <w:r w:rsidR="00A137C9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318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318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318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31868" w14:paraId="51952139" w14:textId="77777777" w:rsidTr="00A137C9">
        <w:tc>
          <w:tcPr>
            <w:tcW w:w="617" w:type="dxa"/>
            <w:vAlign w:val="center"/>
          </w:tcPr>
          <w:p w14:paraId="648004C0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4326EC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138F82A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31868" w14:paraId="2CA749D8" w14:textId="77777777" w:rsidTr="00A137C9">
        <w:tc>
          <w:tcPr>
            <w:tcW w:w="617" w:type="dxa"/>
            <w:vAlign w:val="center"/>
          </w:tcPr>
          <w:p w14:paraId="612869DD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66721B2D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28969A9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31868" w14:paraId="06265C5C" w14:textId="77777777" w:rsidTr="00A137C9">
        <w:tc>
          <w:tcPr>
            <w:tcW w:w="617" w:type="dxa"/>
            <w:vAlign w:val="center"/>
          </w:tcPr>
          <w:p w14:paraId="28C8A7F4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318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4E0163B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3C1A011" w14:textId="77777777" w:rsidR="00B641BE" w:rsidRPr="0013186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8B1E109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ECF314B" w14:textId="77777777" w:rsidR="00131868" w:rsidRDefault="0013186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9CDF181" w14:textId="0389B6AA" w:rsidR="00131868" w:rsidRPr="00131868" w:rsidRDefault="0013186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131868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B12BECF" w14:textId="77777777" w:rsidR="007A2C38" w:rsidRPr="001318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31868" w14:paraId="564C0C4D" w14:textId="77777777" w:rsidTr="004F10A0">
        <w:tc>
          <w:tcPr>
            <w:tcW w:w="2660" w:type="dxa"/>
          </w:tcPr>
          <w:p w14:paraId="092EC8F2" w14:textId="77777777" w:rsidR="00A137C9" w:rsidRPr="0013186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60FA6BA" w14:textId="7408AE6B" w:rsidR="00A137C9" w:rsidRPr="0013186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17C08C3" w14:textId="77777777" w:rsidR="00A137C9" w:rsidRPr="0013186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6F95558" w14:textId="795B4424" w:rsidR="00A137C9" w:rsidRPr="0013186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E80BF36" w14:textId="77777777" w:rsidR="00A137C9" w:rsidRPr="0013186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31868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FB5EA" w14:textId="77777777" w:rsidR="0054662D" w:rsidRDefault="0054662D" w:rsidP="00025386">
      <w:pPr>
        <w:spacing w:after="0" w:line="240" w:lineRule="auto"/>
      </w:pPr>
      <w:r>
        <w:separator/>
      </w:r>
    </w:p>
  </w:endnote>
  <w:endnote w:type="continuationSeparator" w:id="0">
    <w:p w14:paraId="49E1FC3B" w14:textId="77777777" w:rsidR="0054662D" w:rsidRDefault="005466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51286" w14:textId="77777777" w:rsidR="0054662D" w:rsidRDefault="0054662D" w:rsidP="00025386">
      <w:pPr>
        <w:spacing w:after="0" w:line="240" w:lineRule="auto"/>
      </w:pPr>
      <w:r>
        <w:separator/>
      </w:r>
    </w:p>
  </w:footnote>
  <w:footnote w:type="continuationSeparator" w:id="0">
    <w:p w14:paraId="43A9FAD6" w14:textId="77777777" w:rsidR="0054662D" w:rsidRDefault="0054662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8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62D"/>
    <w:rsid w:val="00025386"/>
    <w:rsid w:val="000423B9"/>
    <w:rsid w:val="00053927"/>
    <w:rsid w:val="00084786"/>
    <w:rsid w:val="00131868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34A5A"/>
    <w:rsid w:val="0054620E"/>
    <w:rsid w:val="0054662D"/>
    <w:rsid w:val="0055145C"/>
    <w:rsid w:val="005624D8"/>
    <w:rsid w:val="00620476"/>
    <w:rsid w:val="00657A47"/>
    <w:rsid w:val="00745A44"/>
    <w:rsid w:val="00751F41"/>
    <w:rsid w:val="007666D6"/>
    <w:rsid w:val="007A2C38"/>
    <w:rsid w:val="007B061E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C616B"/>
  <w15:chartTrackingRefBased/>
  <w15:docId w15:val="{A311D2F4-3127-4CB1-B926-D0CE1E46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2026-01-07T12:26:00Z</cp:lastPrinted>
  <dcterms:created xsi:type="dcterms:W3CDTF">2026-01-07T12:27:00Z</dcterms:created>
  <dcterms:modified xsi:type="dcterms:W3CDTF">2026-01-07T12:27:00Z</dcterms:modified>
</cp:coreProperties>
</file>