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66638B27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638C2" w:rsidRPr="002638C2">
        <w:rPr>
          <w:rFonts w:ascii="Verdana" w:hAnsi="Verdana"/>
          <w:b/>
          <w:sz w:val="18"/>
          <w:szCs w:val="18"/>
        </w:rPr>
        <w:t xml:space="preserve">Zakup i dostawa 3 projektorów laserowych wraz z usługą kompleksowej wymiany instalacji audiowizualnej w salach dydaktycznych dla </w:t>
      </w:r>
      <w:proofErr w:type="spellStart"/>
      <w:r w:rsidR="002638C2" w:rsidRPr="002638C2">
        <w:rPr>
          <w:rFonts w:ascii="Verdana" w:hAnsi="Verdana"/>
          <w:b/>
          <w:sz w:val="18"/>
          <w:szCs w:val="18"/>
        </w:rPr>
        <w:t>WFiIS</w:t>
      </w:r>
      <w:proofErr w:type="spellEnd"/>
      <w:r w:rsidR="002638C2" w:rsidRPr="002638C2">
        <w:rPr>
          <w:rFonts w:ascii="Verdana" w:hAnsi="Verdana"/>
          <w:b/>
          <w:sz w:val="18"/>
          <w:szCs w:val="18"/>
        </w:rPr>
        <w:t xml:space="preserve">  KC-DE-zp.272-767/25</w:t>
      </w:r>
      <w:r w:rsidRPr="00541840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1701"/>
        <w:gridCol w:w="1332"/>
        <w:gridCol w:w="709"/>
        <w:gridCol w:w="1417"/>
        <w:gridCol w:w="1418"/>
        <w:gridCol w:w="1134"/>
        <w:gridCol w:w="1643"/>
      </w:tblGrid>
      <w:tr w:rsidR="00803908" w:rsidRPr="00000FEA" w14:paraId="3492F0AB" w14:textId="77777777" w:rsidTr="00134534">
        <w:trPr>
          <w:trHeight w:val="823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C65E93" w14:textId="77777777" w:rsidR="00803908" w:rsidRPr="0037457A" w:rsidRDefault="00803908" w:rsidP="00732140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37457A">
              <w:rPr>
                <w:rFonts w:ascii="Verdana" w:hAnsi="Verdana"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72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6E90C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C73B51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 xml:space="preserve">Nazwa producenta </w:t>
            </w:r>
          </w:p>
          <w:p w14:paraId="2E3B509E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 xml:space="preserve">i model </w:t>
            </w:r>
          </w:p>
          <w:p w14:paraId="34908E19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8A8209D" w14:textId="77777777" w:rsidR="00803908" w:rsidRPr="0037457A" w:rsidRDefault="00803908" w:rsidP="00732140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54F7DE1B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109F0E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CB2AF7B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02E1E3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A0CA5C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667FFFDD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87B652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0C6A5D5B" w14:textId="77777777" w:rsidR="00803908" w:rsidRPr="0037457A" w:rsidRDefault="00803908" w:rsidP="0073214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8C1F4F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0599FCD5" w14:textId="77777777" w:rsidR="00803908" w:rsidRPr="0037457A" w:rsidRDefault="00803908" w:rsidP="0073214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[PLN]</w:t>
            </w:r>
          </w:p>
          <w:p w14:paraId="7F8536C4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803908" w:rsidRPr="00000FEA" w14:paraId="7E26C47B" w14:textId="77777777" w:rsidTr="00134534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27A684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2BD9FE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56960E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C75414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F165F3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E0D74B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B0450B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5586F2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803908" w:rsidRPr="00000FEA" w14:paraId="1D753C5A" w14:textId="77777777" w:rsidTr="00134534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4CA955" w14:textId="77777777" w:rsidR="00803908" w:rsidRPr="0037457A" w:rsidRDefault="00803908" w:rsidP="00732140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2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E518" w14:textId="3154A579" w:rsidR="00803908" w:rsidRPr="0037457A" w:rsidRDefault="00803908" w:rsidP="00732140">
            <w:pPr>
              <w:spacing w:line="276" w:lineRule="aut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Projektor laserowy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7A92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1D5D" w14:textId="77777777" w:rsidR="00803908" w:rsidRPr="0037457A" w:rsidRDefault="00803908" w:rsidP="0073214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37A348F6" w14:textId="345E9CC9" w:rsidR="00803908" w:rsidRPr="0037457A" w:rsidRDefault="00803908" w:rsidP="0073214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C67C" w14:textId="77777777" w:rsidR="00803908" w:rsidRPr="0037457A" w:rsidRDefault="00803908" w:rsidP="007321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309A" w14:textId="77777777" w:rsidR="00803908" w:rsidRPr="0037457A" w:rsidRDefault="00803908" w:rsidP="007321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566E91" w14:textId="77777777" w:rsidR="00803908" w:rsidRPr="0037457A" w:rsidRDefault="00803908" w:rsidP="0073214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DC9CBA" w14:textId="77777777" w:rsidR="00803908" w:rsidRPr="0037457A" w:rsidRDefault="00803908" w:rsidP="0073214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34534" w:rsidRPr="00000FEA" w14:paraId="4B5DF826" w14:textId="77777777" w:rsidTr="00134534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755114" w14:textId="6F059841" w:rsidR="00134534" w:rsidRPr="0037457A" w:rsidRDefault="00134534" w:rsidP="00732140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2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2477" w14:textId="2E99FFA5" w:rsidR="00134534" w:rsidRDefault="00134534" w:rsidP="00732140">
            <w:pPr>
              <w:spacing w:line="276" w:lineRule="aut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Usługa instalacyjna i montażowa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DEBD" w14:textId="77777777" w:rsidR="001F5A71" w:rsidRDefault="001F5A71" w:rsidP="0073214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38E7A58C" w14:textId="63C76D4A" w:rsidR="00134534" w:rsidRPr="0037457A" w:rsidRDefault="001F5A71" w:rsidP="00732140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-----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6D6C" w14:textId="77777777" w:rsidR="001F5A71" w:rsidRDefault="001F5A71" w:rsidP="00134534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29C6CE2B" w14:textId="270D18E9" w:rsidR="00134534" w:rsidRPr="0037457A" w:rsidRDefault="001F5A71" w:rsidP="0013453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-----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0716" w14:textId="77777777" w:rsidR="00134534" w:rsidRPr="0037457A" w:rsidRDefault="00134534" w:rsidP="007321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AB11" w14:textId="77777777" w:rsidR="00134534" w:rsidRPr="0037457A" w:rsidRDefault="00134534" w:rsidP="007321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B5702" w14:textId="77777777" w:rsidR="00134534" w:rsidRPr="0037457A" w:rsidRDefault="00134534" w:rsidP="0073214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05CB87" w14:textId="77777777" w:rsidR="00134534" w:rsidRPr="0037457A" w:rsidRDefault="00134534" w:rsidP="0073214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803908" w:rsidRPr="00000FEA" w14:paraId="08406B26" w14:textId="77777777" w:rsidTr="00732140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C701D8" w14:textId="77777777" w:rsidR="00803908" w:rsidRPr="0037457A" w:rsidRDefault="00803908" w:rsidP="007321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A438" w14:textId="77777777" w:rsidR="00803908" w:rsidRPr="0037457A" w:rsidRDefault="00803908" w:rsidP="00732140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RAZEM (netto)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0ECFA3" w14:textId="77777777" w:rsidR="00803908" w:rsidRPr="0037457A" w:rsidRDefault="00803908" w:rsidP="0073214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803908" w:rsidRPr="00000FEA" w14:paraId="3FCC2BB3" w14:textId="77777777" w:rsidTr="00732140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5B367F" w14:textId="77777777" w:rsidR="00803908" w:rsidRPr="0037457A" w:rsidRDefault="00803908" w:rsidP="007321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67A1" w14:textId="460A16DD" w:rsidR="00803908" w:rsidRPr="0037457A" w:rsidRDefault="00803908" w:rsidP="00732140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VAT (%)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023587" w14:textId="77777777" w:rsidR="00803908" w:rsidRPr="0037457A" w:rsidRDefault="00803908" w:rsidP="0073214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803908" w:rsidRPr="00000FEA" w14:paraId="1B481775" w14:textId="77777777" w:rsidTr="00732140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B53996" w14:textId="77777777" w:rsidR="00803908" w:rsidRPr="0037457A" w:rsidRDefault="00803908" w:rsidP="0073214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F4E0" w14:textId="77777777" w:rsidR="00803908" w:rsidRPr="0037457A" w:rsidRDefault="00803908" w:rsidP="00732140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37457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RAZEM (brutto)</w:t>
            </w:r>
          </w:p>
          <w:p w14:paraId="58B516DB" w14:textId="77777777" w:rsidR="00803908" w:rsidRPr="0037457A" w:rsidRDefault="00803908" w:rsidP="00732140">
            <w:pPr>
              <w:rPr>
                <w:sz w:val="16"/>
                <w:szCs w:val="16"/>
              </w:rPr>
            </w:pPr>
            <w:r w:rsidRPr="0037457A">
              <w:rPr>
                <w:sz w:val="16"/>
                <w:szCs w:val="16"/>
              </w:rPr>
              <w:t xml:space="preserve"> </w:t>
            </w:r>
          </w:p>
          <w:p w14:paraId="363AB576" w14:textId="77777777" w:rsidR="00803908" w:rsidRPr="0037457A" w:rsidRDefault="00803908" w:rsidP="00732140">
            <w:pPr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Słownie brutto: ……………………………………………………/</w:t>
            </w:r>
          </w:p>
          <w:p w14:paraId="05504AE9" w14:textId="77777777" w:rsidR="00803908" w:rsidRPr="0037457A" w:rsidRDefault="00803908" w:rsidP="00732140">
            <w:pPr>
              <w:ind w:right="425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56745B" w14:textId="77777777" w:rsidR="00803908" w:rsidRDefault="00803908" w:rsidP="0073214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33BAAB3D" w14:textId="77777777" w:rsidR="00803908" w:rsidRPr="0037457A" w:rsidRDefault="00803908" w:rsidP="0073214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…………….</w:t>
            </w:r>
          </w:p>
        </w:tc>
      </w:tr>
    </w:tbl>
    <w:p w14:paraId="37B8A43E" w14:textId="77777777" w:rsidR="00803908" w:rsidRDefault="00803908" w:rsidP="00803908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4181B5F7" w14:textId="77777777" w:rsidR="00803908" w:rsidRDefault="00803908" w:rsidP="0080390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DB76ED" w14:textId="53330944" w:rsidR="00803908" w:rsidRPr="00646A08" w:rsidRDefault="00803908" w:rsidP="00803908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565C7F">
        <w:rPr>
          <w:rFonts w:ascii="Verdana" w:hAnsi="Verdana"/>
          <w:b/>
          <w:sz w:val="18"/>
          <w:szCs w:val="18"/>
        </w:rPr>
        <w:t xml:space="preserve">Okres udzielonej gwarancji  na projektory </w:t>
      </w:r>
      <w:r w:rsidR="002355D1">
        <w:rPr>
          <w:rFonts w:ascii="Verdana" w:hAnsi="Verdana"/>
          <w:b/>
          <w:sz w:val="18"/>
          <w:szCs w:val="18"/>
        </w:rPr>
        <w:t>laserowe</w:t>
      </w:r>
      <w:r w:rsidRPr="00565C7F">
        <w:rPr>
          <w:rFonts w:ascii="Verdana" w:hAnsi="Verdana"/>
          <w:b/>
          <w:sz w:val="18"/>
          <w:szCs w:val="18"/>
        </w:rPr>
        <w:t xml:space="preserve">: </w:t>
      </w:r>
      <w:r>
        <w:rPr>
          <w:rFonts w:ascii="Verdana" w:hAnsi="Verdana"/>
          <w:b/>
          <w:sz w:val="18"/>
          <w:szCs w:val="18"/>
        </w:rPr>
        <w:t>min.</w:t>
      </w:r>
      <w:r w:rsidR="002355D1">
        <w:rPr>
          <w:rFonts w:ascii="Verdana" w:hAnsi="Verdana"/>
          <w:b/>
          <w:sz w:val="18"/>
          <w:szCs w:val="18"/>
        </w:rPr>
        <w:t xml:space="preserve"> 24</w:t>
      </w:r>
      <w:r w:rsidRPr="00565C7F">
        <w:rPr>
          <w:rFonts w:ascii="Verdana" w:hAnsi="Verdana"/>
          <w:b/>
          <w:sz w:val="18"/>
          <w:szCs w:val="18"/>
        </w:rPr>
        <w:t xml:space="preserve"> miesięcy </w:t>
      </w:r>
    </w:p>
    <w:p w14:paraId="1EAC638F" w14:textId="70C65200" w:rsidR="00A03E28" w:rsidRPr="0028152C" w:rsidRDefault="00A03E28" w:rsidP="00A03E2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Okres udzielonej gwarancji </w:t>
      </w:r>
      <w:r>
        <w:rPr>
          <w:rFonts w:ascii="Verdana" w:hAnsi="Verdana"/>
          <w:b/>
          <w:sz w:val="18"/>
          <w:szCs w:val="18"/>
        </w:rPr>
        <w:t>na usługę instalacji</w:t>
      </w:r>
      <w:r w:rsidRPr="00DF30A6">
        <w:rPr>
          <w:rFonts w:ascii="Verdana" w:hAnsi="Verdana"/>
          <w:b/>
          <w:sz w:val="18"/>
          <w:szCs w:val="18"/>
        </w:rPr>
        <w:t xml:space="preserve"> wynosi: ……</w:t>
      </w:r>
      <w:r w:rsidR="0028152C">
        <w:rPr>
          <w:rFonts w:ascii="Verdana" w:hAnsi="Verdana"/>
          <w:b/>
          <w:sz w:val="18"/>
          <w:szCs w:val="18"/>
        </w:rPr>
        <w:t xml:space="preserve"> </w:t>
      </w:r>
      <w:r w:rsidRPr="00DF30A6">
        <w:rPr>
          <w:rFonts w:ascii="Verdana" w:hAnsi="Verdana"/>
          <w:b/>
          <w:sz w:val="18"/>
          <w:szCs w:val="18"/>
        </w:rPr>
        <w:t>miesięcy*)</w:t>
      </w:r>
      <w:r w:rsidRPr="00DF30A6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  <w:r w:rsidRPr="00DF30A6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r>
        <w:rPr>
          <w:rFonts w:ascii="Verdana" w:hAnsi="Verdana"/>
          <w:bCs/>
          <w:i/>
          <w:iCs/>
          <w:sz w:val="18"/>
          <w:szCs w:val="18"/>
        </w:rPr>
        <w:t>SWZ</w:t>
      </w:r>
      <w:r w:rsidRPr="00DF30A6">
        <w:rPr>
          <w:rFonts w:ascii="Verdana" w:hAnsi="Verdana"/>
          <w:bCs/>
          <w:i/>
          <w:iCs/>
          <w:sz w:val="18"/>
          <w:szCs w:val="18"/>
        </w:rPr>
        <w:t>.</w:t>
      </w:r>
    </w:p>
    <w:p w14:paraId="79029462" w14:textId="77777777" w:rsidR="00803908" w:rsidRPr="00646A08" w:rsidRDefault="00803908" w:rsidP="00803908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12EA5F59" w:rsidR="00A03E28" w:rsidRPr="00541840" w:rsidRDefault="00D90F6D" w:rsidP="00A03E28">
      <w:pPr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28152C">
        <w:rPr>
          <w:rFonts w:ascii="Verdana" w:hAnsi="Verdana"/>
          <w:b/>
          <w:bCs/>
          <w:sz w:val="18"/>
          <w:szCs w:val="18"/>
        </w:rPr>
        <w:t>:</w:t>
      </w:r>
      <w:bookmarkEnd w:id="0"/>
      <w:r w:rsidR="0028152C">
        <w:rPr>
          <w:rFonts w:ascii="Verdana" w:hAnsi="Verdana"/>
          <w:b/>
          <w:bCs/>
          <w:sz w:val="18"/>
          <w:szCs w:val="18"/>
        </w:rPr>
        <w:t xml:space="preserve"> </w:t>
      </w:r>
      <w:r w:rsidR="0028152C" w:rsidRPr="00522EA9">
        <w:rPr>
          <w:rFonts w:ascii="Verdana" w:hAnsi="Verdana"/>
          <w:b/>
          <w:bCs/>
          <w:color w:val="FF0000"/>
          <w:sz w:val="18"/>
          <w:szCs w:val="18"/>
        </w:rPr>
        <w:t>23-27.02.2026</w:t>
      </w:r>
      <w:r w:rsidR="00810D75" w:rsidRPr="00522EA9">
        <w:rPr>
          <w:rFonts w:ascii="Verdana" w:hAnsi="Verdana"/>
          <w:b/>
          <w:bCs/>
          <w:color w:val="FF0000"/>
          <w:sz w:val="18"/>
          <w:szCs w:val="18"/>
        </w:rPr>
        <w:t>r</w:t>
      </w:r>
    </w:p>
    <w:p w14:paraId="012EFD3E" w14:textId="31F8837C" w:rsidR="00A105DD" w:rsidRPr="00541840" w:rsidRDefault="00A105DD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lastRenderedPageBreak/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620F60F9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B0A87" w14:textId="77777777" w:rsidR="00F93546" w:rsidRDefault="00F93546">
      <w:r>
        <w:separator/>
      </w:r>
    </w:p>
  </w:endnote>
  <w:endnote w:type="continuationSeparator" w:id="0">
    <w:p w14:paraId="68D5F736" w14:textId="77777777" w:rsidR="00F93546" w:rsidRDefault="00F93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2D067" w14:textId="77777777" w:rsidR="00F93546" w:rsidRDefault="00F93546">
      <w:r>
        <w:separator/>
      </w:r>
    </w:p>
  </w:footnote>
  <w:footnote w:type="continuationSeparator" w:id="0">
    <w:p w14:paraId="6DE0A7CE" w14:textId="77777777" w:rsidR="00F93546" w:rsidRDefault="00F93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34534"/>
    <w:rsid w:val="0014028B"/>
    <w:rsid w:val="001420A7"/>
    <w:rsid w:val="0014794F"/>
    <w:rsid w:val="0015314A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1F5A71"/>
    <w:rsid w:val="00203D6A"/>
    <w:rsid w:val="00207E98"/>
    <w:rsid w:val="00223FF2"/>
    <w:rsid w:val="002355D1"/>
    <w:rsid w:val="0026316F"/>
    <w:rsid w:val="002638C2"/>
    <w:rsid w:val="002723B0"/>
    <w:rsid w:val="0028152C"/>
    <w:rsid w:val="0029472B"/>
    <w:rsid w:val="00294D6D"/>
    <w:rsid w:val="00295D3E"/>
    <w:rsid w:val="002A62F1"/>
    <w:rsid w:val="002C0B6A"/>
    <w:rsid w:val="002C123A"/>
    <w:rsid w:val="002C5511"/>
    <w:rsid w:val="002D55FB"/>
    <w:rsid w:val="002E7A54"/>
    <w:rsid w:val="002F3454"/>
    <w:rsid w:val="002F7019"/>
    <w:rsid w:val="00310D1A"/>
    <w:rsid w:val="00315A4A"/>
    <w:rsid w:val="0032134D"/>
    <w:rsid w:val="00330366"/>
    <w:rsid w:val="00330509"/>
    <w:rsid w:val="003361CD"/>
    <w:rsid w:val="00363ECC"/>
    <w:rsid w:val="00392510"/>
    <w:rsid w:val="003A1966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82921"/>
    <w:rsid w:val="0049335E"/>
    <w:rsid w:val="004B7300"/>
    <w:rsid w:val="004C6753"/>
    <w:rsid w:val="004D3DBB"/>
    <w:rsid w:val="004E6A83"/>
    <w:rsid w:val="004F31E4"/>
    <w:rsid w:val="00516B8D"/>
    <w:rsid w:val="00522EA9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B27B0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92EFA"/>
    <w:rsid w:val="007A093F"/>
    <w:rsid w:val="007A167B"/>
    <w:rsid w:val="007A4321"/>
    <w:rsid w:val="007C0B52"/>
    <w:rsid w:val="007C6AB0"/>
    <w:rsid w:val="007E6B6C"/>
    <w:rsid w:val="00803908"/>
    <w:rsid w:val="00804792"/>
    <w:rsid w:val="00810D75"/>
    <w:rsid w:val="008135FF"/>
    <w:rsid w:val="00825C32"/>
    <w:rsid w:val="00833933"/>
    <w:rsid w:val="00844BDE"/>
    <w:rsid w:val="00846D74"/>
    <w:rsid w:val="00853083"/>
    <w:rsid w:val="00856FE1"/>
    <w:rsid w:val="00867828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839CC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3E28"/>
    <w:rsid w:val="00A05BB0"/>
    <w:rsid w:val="00A105DD"/>
    <w:rsid w:val="00A346FE"/>
    <w:rsid w:val="00A36439"/>
    <w:rsid w:val="00A36C12"/>
    <w:rsid w:val="00A4281D"/>
    <w:rsid w:val="00A47B4D"/>
    <w:rsid w:val="00A57976"/>
    <w:rsid w:val="00A75405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012BB"/>
    <w:rsid w:val="00C27473"/>
    <w:rsid w:val="00C358E1"/>
    <w:rsid w:val="00C444B7"/>
    <w:rsid w:val="00C446AA"/>
    <w:rsid w:val="00C6195C"/>
    <w:rsid w:val="00C623EF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24208"/>
    <w:rsid w:val="00D441EB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2BD4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93546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562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13</cp:revision>
  <cp:lastPrinted>2025-11-18T08:34:00Z</cp:lastPrinted>
  <dcterms:created xsi:type="dcterms:W3CDTF">2025-12-18T10:42:00Z</dcterms:created>
  <dcterms:modified xsi:type="dcterms:W3CDTF">2025-12-30T11:48:00Z</dcterms:modified>
</cp:coreProperties>
</file>