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76E5429A" w14:textId="360684A2" w:rsidR="005A4CE4" w:rsidRPr="00B72C07" w:rsidRDefault="005A4CE4" w:rsidP="00B72C07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66965D00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pn.</w:t>
      </w:r>
      <w:r w:rsidR="00B72C07" w:rsidRPr="00B72C07">
        <w:t xml:space="preserve"> </w:t>
      </w:r>
      <w:r w:rsidR="00B72C07" w:rsidRPr="00B72C07">
        <w:rPr>
          <w:rFonts w:ascii="Verdana" w:eastAsia="Times New Roman" w:hAnsi="Verdana"/>
          <w:b/>
          <w:sz w:val="20"/>
          <w:szCs w:val="20"/>
          <w:lang w:eastAsia="pl-PL"/>
        </w:rPr>
        <w:t>Usługa przeprowadzenia cyklu szkoleń z oprogramowania ANSYS - KC-DE-zp.272-</w:t>
      </w:r>
      <w:r w:rsidR="007E21E9">
        <w:rPr>
          <w:rFonts w:ascii="Verdana" w:eastAsia="Times New Roman" w:hAnsi="Verdana"/>
          <w:b/>
          <w:sz w:val="20"/>
          <w:szCs w:val="20"/>
          <w:lang w:eastAsia="pl-PL"/>
        </w:rPr>
        <w:t>742</w:t>
      </w:r>
      <w:r w:rsidR="00B72C07" w:rsidRPr="00B72C07">
        <w:rPr>
          <w:rFonts w:ascii="Verdana" w:eastAsia="Times New Roman" w:hAnsi="Verdana"/>
          <w:b/>
          <w:sz w:val="20"/>
          <w:szCs w:val="20"/>
          <w:lang w:eastAsia="pl-PL"/>
        </w:rPr>
        <w:t>/25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ustawy Pzp.</w:t>
      </w:r>
    </w:p>
    <w:p w14:paraId="7BEBB462" w14:textId="10340091" w:rsidR="00A821AF" w:rsidRPr="00B72C07" w:rsidRDefault="00A821AF" w:rsidP="00B72C0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="00B72C0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  <w:r w:rsidRPr="00B72C07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331AF90B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93EA74B" w14:textId="2CD0EBB2" w:rsidR="005103B9" w:rsidRPr="00B72C07" w:rsidRDefault="00A821AF" w:rsidP="00B72C0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B72C07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54106" w14:textId="77777777" w:rsidR="007818CC" w:rsidRDefault="007818CC" w:rsidP="0038231F">
      <w:pPr>
        <w:spacing w:after="0" w:line="240" w:lineRule="auto"/>
      </w:pPr>
      <w:r>
        <w:separator/>
      </w:r>
    </w:p>
  </w:endnote>
  <w:endnote w:type="continuationSeparator" w:id="0">
    <w:p w14:paraId="432DFC1D" w14:textId="77777777" w:rsidR="007818CC" w:rsidRDefault="007818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A1B09" w14:textId="77777777" w:rsidR="007818CC" w:rsidRDefault="007818CC" w:rsidP="0038231F">
      <w:pPr>
        <w:spacing w:after="0" w:line="240" w:lineRule="auto"/>
      </w:pPr>
      <w:r>
        <w:separator/>
      </w:r>
    </w:p>
  </w:footnote>
  <w:footnote w:type="continuationSeparator" w:id="0">
    <w:p w14:paraId="198F2878" w14:textId="77777777" w:rsidR="007818CC" w:rsidRDefault="007818CC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pkt 4, pkt 5, pkt 6, pkt 7, pkt 8, pkt 9 i pkt 10 ustawy Pzp.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87270166"/>
  <w:p w14:paraId="4FB6DC43" w14:textId="77777777" w:rsidR="00CF7861" w:rsidRDefault="00CF7861" w:rsidP="00CF7861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5324FC1" wp14:editId="462A59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ED67A" w14:textId="77777777" w:rsidR="00CF7861" w:rsidRDefault="00CF7861" w:rsidP="00CF786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24FC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23ED67A" w14:textId="77777777" w:rsidR="00CF7861" w:rsidRDefault="00CF7861" w:rsidP="00CF786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61C60FFB" wp14:editId="065FFFD5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352CDD4B" w14:textId="77777777" w:rsidR="00CF7861" w:rsidRPr="00A844AF" w:rsidRDefault="00CF7861" w:rsidP="00CF7861">
    <w:pPr>
      <w:pStyle w:val="Nagwek"/>
    </w:pPr>
  </w:p>
  <w:p w14:paraId="18D3C453" w14:textId="32892435" w:rsidR="008128AD" w:rsidRPr="007407DE" w:rsidRDefault="008128AD" w:rsidP="00740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565620">
    <w:abstractNumId w:val="9"/>
  </w:num>
  <w:num w:numId="2" w16cid:durableId="780033426">
    <w:abstractNumId w:val="1"/>
  </w:num>
  <w:num w:numId="3" w16cid:durableId="553734825">
    <w:abstractNumId w:val="8"/>
  </w:num>
  <w:num w:numId="4" w16cid:durableId="1105808559">
    <w:abstractNumId w:val="11"/>
  </w:num>
  <w:num w:numId="5" w16cid:durableId="718633134">
    <w:abstractNumId w:val="10"/>
  </w:num>
  <w:num w:numId="6" w16cid:durableId="718750703">
    <w:abstractNumId w:val="7"/>
  </w:num>
  <w:num w:numId="7" w16cid:durableId="247926454">
    <w:abstractNumId w:val="2"/>
  </w:num>
  <w:num w:numId="8" w16cid:durableId="1608808757">
    <w:abstractNumId w:val="4"/>
  </w:num>
  <w:num w:numId="9" w16cid:durableId="1399129928">
    <w:abstractNumId w:val="3"/>
  </w:num>
  <w:num w:numId="10" w16cid:durableId="907765260">
    <w:abstractNumId w:val="6"/>
  </w:num>
  <w:num w:numId="11" w16cid:durableId="10008163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28561976">
    <w:abstractNumId w:val="0"/>
  </w:num>
  <w:num w:numId="13" w16cid:durableId="15319191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36672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18CC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1E9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9F29AA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72C07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8C873-F361-4F39-A75E-3D63FA6AB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1839</Characters>
  <Application>Microsoft Office Word</Application>
  <DocSecurity>0</DocSecurity>
  <Lines>68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2023-09-12T08:07:00Z</cp:lastPrinted>
  <dcterms:created xsi:type="dcterms:W3CDTF">2025-09-22T07:41:00Z</dcterms:created>
  <dcterms:modified xsi:type="dcterms:W3CDTF">2025-12-12T08:21:00Z</dcterms:modified>
</cp:coreProperties>
</file>