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C18" w:rsidRPr="00DA3576" w:rsidRDefault="00DA3576" w:rsidP="00DA3576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406E60D2" wp14:editId="65851C8C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  <w:bookmarkStart w:id="0" w:name="_GoBack"/>
      <w:bookmarkEnd w:id="0"/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825308" w:rsidRPr="00825308">
        <w:rPr>
          <w:rFonts w:ascii="Arial" w:hAnsi="Arial" w:cs="Arial"/>
          <w:b/>
          <w:sz w:val="21"/>
          <w:szCs w:val="21"/>
          <w:lang w:eastAsia="zh-CN"/>
        </w:rPr>
        <w:t xml:space="preserve">Usługa weekendowego wsparcia psychologicznego dla studentów, doktorantów i pracowników AGH  - </w:t>
      </w:r>
      <w:bookmarkStart w:id="1" w:name="_Hlk213920681"/>
      <w:r w:rsidR="00825308" w:rsidRPr="00825308">
        <w:rPr>
          <w:rFonts w:ascii="Arial" w:hAnsi="Arial" w:cs="Arial"/>
          <w:b/>
          <w:sz w:val="21"/>
          <w:szCs w:val="21"/>
          <w:lang w:eastAsia="zh-CN"/>
        </w:rPr>
        <w:t>KC-DE-zp.272-647/25</w:t>
      </w:r>
      <w:bookmarkEnd w:id="1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6BD" w:rsidRDefault="009756BD" w:rsidP="0038231F">
      <w:pPr>
        <w:spacing w:after="0" w:line="240" w:lineRule="auto"/>
      </w:pPr>
      <w:r>
        <w:separator/>
      </w:r>
    </w:p>
  </w:endnote>
  <w:endnote w:type="continuationSeparator" w:id="0">
    <w:p w:rsidR="009756BD" w:rsidRDefault="009756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6BD" w:rsidRDefault="009756BD" w:rsidP="0038231F">
      <w:pPr>
        <w:spacing w:after="0" w:line="240" w:lineRule="auto"/>
      </w:pPr>
      <w:r>
        <w:separator/>
      </w:r>
    </w:p>
  </w:footnote>
  <w:footnote w:type="continuationSeparator" w:id="0">
    <w:p w:rsidR="009756BD" w:rsidRDefault="009756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825308" w:rsidRPr="00825308">
      <w:rPr>
        <w:rFonts w:ascii="Times New Roman" w:hAnsi="Times New Roman"/>
        <w:sz w:val="20"/>
        <w:szCs w:val="20"/>
      </w:rPr>
      <w:t>KC-DE-zp.272-647/25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D5B61"/>
    <w:rsid w:val="007E2F69"/>
    <w:rsid w:val="00804F07"/>
    <w:rsid w:val="00825308"/>
    <w:rsid w:val="00825A09"/>
    <w:rsid w:val="00830AB1"/>
    <w:rsid w:val="00833FC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6BD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E01C9-CD86-407C-85EB-6BDE5AE1D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2025-11-13T09:04:00Z</dcterms:created>
  <dcterms:modified xsi:type="dcterms:W3CDTF">2025-11-13T09:04:00Z</dcterms:modified>
</cp:coreProperties>
</file>