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FF74D4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FF74D4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FF74D4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FF74D4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FF74D4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FF74D4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FF74D4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FF74D4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FF74D4" w:rsidRPr="00FF74D4" w:rsidRDefault="00FF74D4" w:rsidP="00FF74D4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FF74D4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FF74D4">
        <w:rPr>
          <w:rFonts w:ascii="Verdana" w:hAnsi="Verdana"/>
          <w:b/>
          <w:bCs/>
          <w:sz w:val="18"/>
          <w:szCs w:val="18"/>
        </w:rPr>
        <w:t>w trybie przetargu nieogran</w:t>
      </w:r>
      <w:bookmarkStart w:id="0" w:name="_GoBack"/>
      <w:bookmarkEnd w:id="0"/>
      <w:r w:rsidRPr="00FF74D4">
        <w:rPr>
          <w:rFonts w:ascii="Verdana" w:hAnsi="Verdana"/>
          <w:b/>
          <w:bCs/>
          <w:sz w:val="18"/>
          <w:szCs w:val="18"/>
        </w:rPr>
        <w:t>iczonego na:</w:t>
      </w:r>
    </w:p>
    <w:p w:rsidR="005741C5" w:rsidRPr="00FF74D4" w:rsidRDefault="00120D92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FF74D4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5 </w:t>
      </w:r>
      <w:proofErr w:type="spellStart"/>
      <w:r w:rsidRPr="00FF74D4">
        <w:rPr>
          <w:rFonts w:ascii="Verdana" w:eastAsia="Times New Roman" w:hAnsi="Verdana"/>
          <w:b/>
          <w:sz w:val="18"/>
          <w:szCs w:val="18"/>
          <w:lang w:eastAsia="pl-PL"/>
        </w:rPr>
        <w:t>szt.komputerów</w:t>
      </w:r>
      <w:proofErr w:type="spellEnd"/>
      <w:r w:rsidRPr="00FF74D4">
        <w:rPr>
          <w:rFonts w:ascii="Verdana" w:eastAsia="Times New Roman" w:hAnsi="Verdana"/>
          <w:b/>
          <w:sz w:val="18"/>
          <w:szCs w:val="18"/>
          <w:lang w:eastAsia="pl-PL"/>
        </w:rPr>
        <w:t xml:space="preserve"> przenośnych dla </w:t>
      </w:r>
      <w:proofErr w:type="spellStart"/>
      <w:r w:rsidRPr="00FF74D4">
        <w:rPr>
          <w:rFonts w:ascii="Verdana" w:eastAsia="Times New Roman" w:hAnsi="Verdana"/>
          <w:b/>
          <w:sz w:val="18"/>
          <w:szCs w:val="18"/>
          <w:lang w:eastAsia="pl-PL"/>
        </w:rPr>
        <w:t>WIMiR</w:t>
      </w:r>
      <w:proofErr w:type="spellEnd"/>
      <w:r w:rsidRPr="00FF74D4">
        <w:rPr>
          <w:rFonts w:ascii="Verdana" w:eastAsia="Times New Roman" w:hAnsi="Verdana"/>
          <w:b/>
          <w:sz w:val="18"/>
          <w:szCs w:val="18"/>
          <w:lang w:eastAsia="pl-PL"/>
        </w:rPr>
        <w:t xml:space="preserve"> - KC-DE-zp.272-604/25</w:t>
      </w:r>
    </w:p>
    <w:p w:rsidR="00FF74D4" w:rsidRPr="00FF74D4" w:rsidRDefault="00FF74D4" w:rsidP="00FF74D4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FF74D4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FF74D4">
        <w:rPr>
          <w:rFonts w:ascii="Verdana" w:hAnsi="Verdana"/>
          <w:sz w:val="18"/>
          <w:szCs w:val="18"/>
        </w:rPr>
        <w:t xml:space="preserve"> </w:t>
      </w:r>
      <w:r w:rsidRPr="00FF74D4">
        <w:rPr>
          <w:rFonts w:ascii="Verdana" w:hAnsi="Verdana"/>
          <w:b/>
          <w:bCs/>
          <w:sz w:val="18"/>
          <w:szCs w:val="18"/>
        </w:rPr>
        <w:t>art. 108 ust. 1 pkt 5)</w:t>
      </w:r>
      <w:r w:rsidRPr="00FF74D4">
        <w:rPr>
          <w:rFonts w:ascii="Verdana" w:hAnsi="Verdana"/>
          <w:sz w:val="18"/>
          <w:szCs w:val="18"/>
        </w:rPr>
        <w:t xml:space="preserve"> ustawy z dnia 11 września 2019 roku - Prawo zamówień publicznych (</w:t>
      </w:r>
      <w:proofErr w:type="spellStart"/>
      <w:r w:rsidRPr="00FF74D4">
        <w:rPr>
          <w:rFonts w:ascii="Verdana" w:hAnsi="Verdana"/>
          <w:sz w:val="18"/>
          <w:szCs w:val="18"/>
        </w:rPr>
        <w:t>t.j</w:t>
      </w:r>
      <w:proofErr w:type="spellEnd"/>
      <w:r w:rsidRPr="00FF74D4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FF74D4">
        <w:rPr>
          <w:rFonts w:ascii="Verdana" w:hAnsi="Verdana"/>
          <w:sz w:val="18"/>
          <w:szCs w:val="18"/>
        </w:rPr>
        <w:t>późn</w:t>
      </w:r>
      <w:proofErr w:type="spellEnd"/>
      <w:r w:rsidRPr="00FF74D4">
        <w:rPr>
          <w:rFonts w:ascii="Verdana" w:hAnsi="Verdana"/>
          <w:sz w:val="18"/>
          <w:szCs w:val="18"/>
        </w:rPr>
        <w:t xml:space="preserve">. zm.) </w:t>
      </w:r>
      <w:r w:rsidRPr="00FF74D4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FF74D4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FF74D4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FF74D4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FF74D4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FF74D4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FF74D4" w:rsidRPr="00FF74D4" w:rsidRDefault="00FF74D4" w:rsidP="00FF74D4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FF74D4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FF74D4" w:rsidRPr="00FF74D4" w:rsidRDefault="00FF74D4" w:rsidP="00FF74D4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FF74D4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FF74D4" w:rsidRPr="00FF74D4" w:rsidRDefault="00FF74D4" w:rsidP="00FF74D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FF74D4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:rsidR="00FF74D4" w:rsidRPr="00FF74D4" w:rsidRDefault="00FF74D4" w:rsidP="00FF74D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FF74D4">
        <w:rPr>
          <w:rFonts w:ascii="Verdana" w:hAnsi="Verdana"/>
          <w:b/>
          <w:bCs/>
          <w:sz w:val="18"/>
          <w:szCs w:val="18"/>
        </w:rPr>
        <w:t>nie należy</w:t>
      </w:r>
      <w:r w:rsidRPr="00FF74D4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FF74D4">
        <w:rPr>
          <w:rFonts w:ascii="Verdana" w:hAnsi="Verdana"/>
          <w:sz w:val="18"/>
          <w:szCs w:val="18"/>
        </w:rPr>
        <w:t>późn</w:t>
      </w:r>
      <w:proofErr w:type="spellEnd"/>
      <w:r w:rsidRPr="00FF74D4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:rsidR="00FF74D4" w:rsidRPr="00FF74D4" w:rsidRDefault="00FF74D4" w:rsidP="00FF74D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FF74D4">
        <w:rPr>
          <w:rFonts w:ascii="Verdana" w:hAnsi="Verdana"/>
          <w:b/>
          <w:bCs/>
          <w:sz w:val="18"/>
          <w:szCs w:val="18"/>
        </w:rPr>
        <w:t>należy</w:t>
      </w:r>
      <w:r w:rsidRPr="00FF74D4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FF74D4">
        <w:rPr>
          <w:rFonts w:ascii="Verdana" w:hAnsi="Verdana"/>
          <w:sz w:val="18"/>
          <w:szCs w:val="18"/>
        </w:rPr>
        <w:t>późn</w:t>
      </w:r>
      <w:proofErr w:type="spellEnd"/>
      <w:r w:rsidRPr="00FF74D4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F74D4" w:rsidRPr="00FF74D4" w:rsidTr="000459B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4D4" w:rsidRPr="00FF74D4" w:rsidRDefault="00FF74D4" w:rsidP="000459BF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74D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4D4" w:rsidRPr="00FF74D4" w:rsidRDefault="00FF74D4" w:rsidP="000459BF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74D4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4D4" w:rsidRPr="00FF74D4" w:rsidRDefault="00FF74D4" w:rsidP="000459BF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74D4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FF74D4" w:rsidRPr="00FF74D4" w:rsidTr="000459B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4D4" w:rsidRPr="00FF74D4" w:rsidRDefault="00FF74D4" w:rsidP="000459BF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74D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D4" w:rsidRPr="00FF74D4" w:rsidRDefault="00FF74D4" w:rsidP="000459BF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D4" w:rsidRPr="00FF74D4" w:rsidRDefault="00FF74D4" w:rsidP="000459BF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FF74D4" w:rsidRPr="00FF74D4" w:rsidTr="000459B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4D4" w:rsidRPr="00FF74D4" w:rsidRDefault="00FF74D4" w:rsidP="000459BF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74D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D4" w:rsidRPr="00FF74D4" w:rsidRDefault="00FF74D4" w:rsidP="000459BF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D4" w:rsidRPr="00FF74D4" w:rsidRDefault="00FF74D4" w:rsidP="000459BF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FF74D4" w:rsidRPr="00FF74D4" w:rsidTr="000459B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4D4" w:rsidRPr="00FF74D4" w:rsidRDefault="00FF74D4" w:rsidP="000459BF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74D4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D4" w:rsidRPr="00FF74D4" w:rsidRDefault="00FF74D4" w:rsidP="000459BF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D4" w:rsidRPr="00FF74D4" w:rsidRDefault="00FF74D4" w:rsidP="000459BF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F74D4" w:rsidRPr="00FF74D4" w:rsidRDefault="00FF74D4" w:rsidP="00FF74D4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FF74D4" w:rsidRPr="00FF74D4" w:rsidRDefault="00FF74D4" w:rsidP="00FF74D4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FF74D4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FF74D4" w:rsidRPr="00FF74D4" w:rsidRDefault="00FF74D4" w:rsidP="00FF74D4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FF74D4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FF74D4" w:rsidRPr="00FF74D4" w:rsidRDefault="00FF74D4" w:rsidP="00FF74D4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FF74D4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FF74D4" w:rsidRPr="00FF74D4" w:rsidRDefault="00FF74D4" w:rsidP="00FF74D4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FF74D4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FF74D4" w:rsidRPr="00FF74D4" w:rsidRDefault="00FF74D4" w:rsidP="00FF74D4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FF74D4">
        <w:rPr>
          <w:rFonts w:ascii="Verdana" w:hAnsi="Verdana"/>
          <w:sz w:val="18"/>
          <w:szCs w:val="18"/>
        </w:rPr>
        <w:lastRenderedPageBreak/>
        <w:t xml:space="preserve">Oświadczam, że wszystkie informacje podane w powyższych oświadczeniach są aktualne </w:t>
      </w:r>
      <w:r w:rsidRPr="00FF74D4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FF74D4" w:rsidRPr="00FF74D4" w:rsidRDefault="00FF74D4" w:rsidP="00FF74D4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FF74D4" w:rsidRPr="00FF74D4" w:rsidRDefault="00FF74D4" w:rsidP="00FF74D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FF74D4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podpisane kwalifikowanym podpisem elektronicznym</w:t>
      </w:r>
      <w:r w:rsidRPr="00FF74D4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FF74D4" w:rsidRPr="0067784D" w:rsidRDefault="00FF74D4" w:rsidP="00FF74D4">
      <w:pPr>
        <w:rPr>
          <w:rFonts w:ascii="Verdana" w:eastAsia="Times New Roman" w:hAnsi="Verdana"/>
          <w:sz w:val="18"/>
          <w:szCs w:val="18"/>
          <w:lang w:eastAsia="pl-PL"/>
        </w:rPr>
      </w:pPr>
    </w:p>
    <w:p w:rsidR="00FF74D4" w:rsidRPr="0067784D" w:rsidRDefault="00FF74D4" w:rsidP="00FF74D4">
      <w:pPr>
        <w:rPr>
          <w:rFonts w:ascii="Verdana" w:hAnsi="Verdana"/>
          <w:sz w:val="18"/>
          <w:szCs w:val="18"/>
        </w:rPr>
      </w:pPr>
    </w:p>
    <w:p w:rsidR="00FF74D4" w:rsidRPr="0067784D" w:rsidRDefault="00FF74D4" w:rsidP="00FF74D4">
      <w:pPr>
        <w:rPr>
          <w:rFonts w:ascii="Verdana" w:hAnsi="Verdana"/>
          <w:sz w:val="18"/>
          <w:szCs w:val="18"/>
        </w:rPr>
      </w:pPr>
    </w:p>
    <w:p w:rsidR="00FF74D4" w:rsidRPr="0067784D" w:rsidRDefault="00FF74D4" w:rsidP="00FF74D4">
      <w:pPr>
        <w:rPr>
          <w:rFonts w:ascii="Verdana" w:hAnsi="Verdana"/>
          <w:sz w:val="18"/>
          <w:szCs w:val="18"/>
        </w:rPr>
      </w:pPr>
    </w:p>
    <w:p w:rsidR="00E67EFE" w:rsidRPr="005741C5" w:rsidRDefault="00E67EFE" w:rsidP="00FF74D4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C33" w:rsidRDefault="006B1C33">
      <w:pPr>
        <w:spacing w:after="0" w:line="240" w:lineRule="auto"/>
      </w:pPr>
      <w:r>
        <w:separator/>
      </w:r>
    </w:p>
  </w:endnote>
  <w:endnote w:type="continuationSeparator" w:id="0">
    <w:p w:rsidR="006B1C33" w:rsidRDefault="006B1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F74D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FF74D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F74D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F74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C33" w:rsidRDefault="006B1C33">
      <w:pPr>
        <w:spacing w:after="0" w:line="240" w:lineRule="auto"/>
      </w:pPr>
      <w:r>
        <w:separator/>
      </w:r>
    </w:p>
  </w:footnote>
  <w:footnote w:type="continuationSeparator" w:id="0">
    <w:p w:rsidR="006B1C33" w:rsidRDefault="006B1C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F74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F74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F74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B1C33"/>
    <w:rsid w:val="000563B7"/>
    <w:rsid w:val="000E6C60"/>
    <w:rsid w:val="00120D92"/>
    <w:rsid w:val="001F4E82"/>
    <w:rsid w:val="00237270"/>
    <w:rsid w:val="00285E58"/>
    <w:rsid w:val="003D1274"/>
    <w:rsid w:val="00430A9F"/>
    <w:rsid w:val="005741C5"/>
    <w:rsid w:val="005E5BD1"/>
    <w:rsid w:val="00623F70"/>
    <w:rsid w:val="006B1C33"/>
    <w:rsid w:val="00927537"/>
    <w:rsid w:val="0093180B"/>
    <w:rsid w:val="00BC579B"/>
    <w:rsid w:val="00D137A1"/>
    <w:rsid w:val="00D70839"/>
    <w:rsid w:val="00E67EFE"/>
    <w:rsid w:val="00F85EA7"/>
    <w:rsid w:val="00FF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D6376CF-9FAB-4FAD-8FC1-566B50768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17C4C-DD47-4909-9670-4C42662E1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2025-12-19T10:33:00Z</dcterms:created>
  <dcterms:modified xsi:type="dcterms:W3CDTF">2025-12-19T10:35:00Z</dcterms:modified>
</cp:coreProperties>
</file>