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F2E94" w14:textId="0AA12235" w:rsidR="008D2AB8" w:rsidRPr="00C53567" w:rsidRDefault="008D2AB8" w:rsidP="00C5356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b w:val="0"/>
          <w:sz w:val="20"/>
          <w:szCs w:val="20"/>
        </w:rPr>
        <w:tab/>
      </w:r>
      <w:r w:rsidRPr="00C53567">
        <w:rPr>
          <w:rFonts w:ascii="Verdana" w:hAnsi="Verdana"/>
          <w:b w:val="0"/>
          <w:sz w:val="20"/>
          <w:szCs w:val="20"/>
        </w:rPr>
        <w:tab/>
      </w:r>
      <w:r w:rsidRPr="00C53567">
        <w:rPr>
          <w:rFonts w:ascii="Verdana" w:hAnsi="Verdana"/>
          <w:b w:val="0"/>
          <w:sz w:val="20"/>
          <w:szCs w:val="20"/>
        </w:rPr>
        <w:tab/>
      </w:r>
      <w:r w:rsidRPr="00C53567">
        <w:rPr>
          <w:rFonts w:ascii="Verdana" w:hAnsi="Verdana"/>
          <w:b w:val="0"/>
          <w:sz w:val="20"/>
          <w:szCs w:val="20"/>
        </w:rPr>
        <w:tab/>
      </w:r>
      <w:r w:rsidRPr="00C53567">
        <w:rPr>
          <w:rFonts w:ascii="Verdana" w:hAnsi="Verdana"/>
          <w:b w:val="0"/>
          <w:sz w:val="20"/>
          <w:szCs w:val="20"/>
        </w:rPr>
        <w:tab/>
      </w:r>
      <w:r w:rsidRPr="00C53567">
        <w:rPr>
          <w:rFonts w:ascii="Verdana" w:hAnsi="Verdana"/>
          <w:b w:val="0"/>
          <w:sz w:val="20"/>
          <w:szCs w:val="20"/>
        </w:rPr>
        <w:tab/>
      </w:r>
      <w:r w:rsidRPr="00C53567">
        <w:rPr>
          <w:rFonts w:ascii="Verdana" w:hAnsi="Verdana"/>
          <w:b w:val="0"/>
          <w:sz w:val="20"/>
          <w:szCs w:val="20"/>
        </w:rPr>
        <w:tab/>
      </w:r>
      <w:r w:rsidRPr="00C53567">
        <w:rPr>
          <w:rFonts w:ascii="Verdana" w:hAnsi="Verdana"/>
          <w:sz w:val="20"/>
          <w:szCs w:val="20"/>
        </w:rPr>
        <w:t xml:space="preserve">Załącznik nr </w:t>
      </w:r>
      <w:r w:rsidR="00012286" w:rsidRPr="00C53567">
        <w:rPr>
          <w:rFonts w:ascii="Verdana" w:hAnsi="Verdana"/>
          <w:sz w:val="20"/>
          <w:szCs w:val="20"/>
        </w:rPr>
        <w:t>1</w:t>
      </w:r>
    </w:p>
    <w:p w14:paraId="433ABF07" w14:textId="77777777" w:rsidR="008D2AB8" w:rsidRPr="00C53567" w:rsidRDefault="008D2AB8" w:rsidP="00C5356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FBF5286" w14:textId="77777777" w:rsidR="008D2AB8" w:rsidRPr="00C53567" w:rsidRDefault="008D2AB8" w:rsidP="00C5356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>FORMULARZ OFERTY</w:t>
      </w:r>
    </w:p>
    <w:p w14:paraId="29CDB67F" w14:textId="77777777" w:rsidR="008D2AB8" w:rsidRPr="00C53567" w:rsidRDefault="008D2AB8" w:rsidP="00C5356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3DEFB7B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C627341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57EC48B9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EAEBF52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0EE65A9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53567">
        <w:rPr>
          <w:rFonts w:ascii="Verdana" w:hAnsi="Verdana"/>
          <w:sz w:val="20"/>
          <w:szCs w:val="20"/>
          <w:lang w:val="de-DE"/>
        </w:rPr>
        <w:t>TEL.</w:t>
      </w:r>
      <w:r w:rsidRPr="00C5356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4BED910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53567">
        <w:rPr>
          <w:rFonts w:ascii="Verdana" w:hAnsi="Verdana"/>
          <w:sz w:val="20"/>
          <w:szCs w:val="20"/>
          <w:lang w:val="de-DE"/>
        </w:rPr>
        <w:t xml:space="preserve">FAX </w:t>
      </w:r>
      <w:r w:rsidRPr="00C5356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89A1E64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5356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B8CCB86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5356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368D4C8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2343BCD" w14:textId="77777777" w:rsidR="00EB31DC" w:rsidRDefault="00EB31DC" w:rsidP="00C53567">
      <w:pPr>
        <w:rPr>
          <w:rFonts w:ascii="Verdana" w:hAnsi="Verdana"/>
          <w:sz w:val="20"/>
          <w:szCs w:val="20"/>
        </w:rPr>
      </w:pPr>
    </w:p>
    <w:p w14:paraId="47B7D54C" w14:textId="5DF384A3" w:rsidR="008D2AB8" w:rsidRPr="00C53567" w:rsidRDefault="008D2AB8" w:rsidP="00C53567">
      <w:pPr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Do: Nazwa i siedziba Zamawiającego:</w:t>
      </w:r>
    </w:p>
    <w:p w14:paraId="7DE21B56" w14:textId="41573CD3" w:rsidR="001A1935" w:rsidRPr="00C53567" w:rsidRDefault="001A1935" w:rsidP="00C53567">
      <w:pPr>
        <w:ind w:right="-110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 xml:space="preserve">Akademia Górniczo </w:t>
      </w:r>
      <w:r w:rsidR="00474FA4" w:rsidRPr="00C53567">
        <w:rPr>
          <w:rFonts w:ascii="Verdana" w:hAnsi="Verdana"/>
          <w:b/>
          <w:sz w:val="20"/>
          <w:szCs w:val="20"/>
        </w:rPr>
        <w:t>–</w:t>
      </w:r>
      <w:r w:rsidRPr="00C53567">
        <w:rPr>
          <w:rFonts w:ascii="Verdana" w:hAnsi="Verdana"/>
          <w:b/>
          <w:sz w:val="20"/>
          <w:szCs w:val="20"/>
        </w:rPr>
        <w:t xml:space="preserve"> Hutnicza</w:t>
      </w:r>
      <w:r w:rsidR="00474FA4" w:rsidRPr="00C53567">
        <w:rPr>
          <w:rFonts w:ascii="Verdana" w:hAnsi="Verdana"/>
          <w:b/>
          <w:sz w:val="20"/>
          <w:szCs w:val="20"/>
        </w:rPr>
        <w:t xml:space="preserve"> </w:t>
      </w:r>
      <w:r w:rsidRPr="00C53567">
        <w:rPr>
          <w:rFonts w:ascii="Verdana" w:hAnsi="Verdana"/>
          <w:b/>
          <w:sz w:val="20"/>
          <w:szCs w:val="20"/>
        </w:rPr>
        <w:t>im. Stanisława Staszica w Krakowie</w:t>
      </w:r>
    </w:p>
    <w:p w14:paraId="663FA0E9" w14:textId="77777777" w:rsidR="008D2AB8" w:rsidRPr="00C53567" w:rsidRDefault="001A1935" w:rsidP="00C53567">
      <w:pPr>
        <w:ind w:right="-110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>Dział Zamówień Publicznych</w:t>
      </w:r>
      <w:r w:rsidR="008D2AB8" w:rsidRPr="00C53567">
        <w:rPr>
          <w:rFonts w:ascii="Verdana" w:hAnsi="Verdana"/>
          <w:b/>
          <w:sz w:val="20"/>
          <w:szCs w:val="20"/>
        </w:rPr>
        <w:t xml:space="preserve">  </w:t>
      </w:r>
    </w:p>
    <w:p w14:paraId="3549E7D7" w14:textId="6312D3E2" w:rsidR="008D2AB8" w:rsidRPr="00C53567" w:rsidRDefault="001A1935" w:rsidP="00C53567">
      <w:pPr>
        <w:ind w:right="-110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>Al. Mickiewicza</w:t>
      </w:r>
      <w:r w:rsidR="008D2AB8" w:rsidRPr="00C53567">
        <w:rPr>
          <w:rFonts w:ascii="Verdana" w:hAnsi="Verdana"/>
          <w:b/>
          <w:sz w:val="20"/>
          <w:szCs w:val="20"/>
        </w:rPr>
        <w:t xml:space="preserve"> </w:t>
      </w:r>
      <w:r w:rsidRPr="00C53567">
        <w:rPr>
          <w:rFonts w:ascii="Verdana" w:hAnsi="Verdana"/>
          <w:b/>
          <w:sz w:val="20"/>
          <w:szCs w:val="20"/>
        </w:rPr>
        <w:t>30</w:t>
      </w:r>
      <w:r w:rsidR="00474FA4" w:rsidRPr="00C53567">
        <w:rPr>
          <w:rFonts w:ascii="Verdana" w:hAnsi="Verdana"/>
          <w:b/>
          <w:sz w:val="20"/>
          <w:szCs w:val="20"/>
        </w:rPr>
        <w:t xml:space="preserve">, </w:t>
      </w:r>
      <w:r w:rsidRPr="00C53567">
        <w:rPr>
          <w:rFonts w:ascii="Verdana" w:hAnsi="Verdana"/>
          <w:b/>
          <w:sz w:val="20"/>
          <w:szCs w:val="20"/>
        </w:rPr>
        <w:t>30-059</w:t>
      </w:r>
      <w:r w:rsidR="008D2AB8" w:rsidRPr="00C53567">
        <w:rPr>
          <w:rFonts w:ascii="Verdana" w:hAnsi="Verdana"/>
          <w:b/>
          <w:sz w:val="20"/>
          <w:szCs w:val="20"/>
        </w:rPr>
        <w:t xml:space="preserve"> </w:t>
      </w:r>
      <w:r w:rsidRPr="00C53567">
        <w:rPr>
          <w:rFonts w:ascii="Verdana" w:hAnsi="Verdana"/>
          <w:b/>
          <w:sz w:val="20"/>
          <w:szCs w:val="20"/>
        </w:rPr>
        <w:t>Kraków</w:t>
      </w:r>
      <w:r w:rsidR="008D2AB8" w:rsidRPr="00C53567">
        <w:rPr>
          <w:rFonts w:ascii="Verdana" w:hAnsi="Verdana"/>
          <w:b/>
          <w:sz w:val="20"/>
          <w:szCs w:val="20"/>
        </w:rPr>
        <w:t xml:space="preserve">,  </w:t>
      </w:r>
    </w:p>
    <w:p w14:paraId="6F4FE244" w14:textId="77777777" w:rsidR="008D2AB8" w:rsidRPr="00C53567" w:rsidRDefault="008D2AB8" w:rsidP="00C53567">
      <w:pPr>
        <w:ind w:firstLine="3969"/>
        <w:rPr>
          <w:rFonts w:ascii="Verdana" w:hAnsi="Verdana"/>
          <w:b/>
          <w:sz w:val="20"/>
          <w:szCs w:val="20"/>
        </w:rPr>
      </w:pPr>
    </w:p>
    <w:p w14:paraId="66A84FA0" w14:textId="0B853FD1" w:rsidR="008D2AB8" w:rsidRPr="00C53567" w:rsidRDefault="008D2AB8" w:rsidP="00C5356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A1935" w:rsidRPr="00C53567">
        <w:rPr>
          <w:rFonts w:ascii="Verdana" w:hAnsi="Verdana"/>
          <w:b/>
          <w:sz w:val="20"/>
          <w:szCs w:val="20"/>
        </w:rPr>
        <w:t>Nagranie 4 filmików promocyjnych dla CTK AGH dla projektu NAWA UNIVERSEH Plus! - KC-DE-zp.272-653/25</w:t>
      </w:r>
      <w:r w:rsidRPr="00C53567">
        <w:rPr>
          <w:rFonts w:ascii="Verdana" w:hAnsi="Verdana"/>
          <w:b/>
          <w:sz w:val="20"/>
          <w:szCs w:val="20"/>
        </w:rPr>
        <w:t xml:space="preserve">, </w:t>
      </w:r>
      <w:r w:rsidRPr="00C5356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2038FF4" w14:textId="77777777" w:rsidR="008D2AB8" w:rsidRPr="00C53567" w:rsidRDefault="008D2AB8" w:rsidP="00C5356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C7AC76F" w14:textId="092DCDF8" w:rsidR="00C53567" w:rsidRPr="00C53567" w:rsidRDefault="00C53567" w:rsidP="00C5356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 xml:space="preserve">Cena brutto za całość przedmiotu zamówienia, tj. za realizację </w:t>
      </w:r>
      <w:r>
        <w:rPr>
          <w:rFonts w:ascii="Verdana" w:hAnsi="Verdana"/>
          <w:b/>
          <w:sz w:val="20"/>
          <w:szCs w:val="20"/>
        </w:rPr>
        <w:t>4</w:t>
      </w:r>
      <w:r w:rsidRPr="00C53567">
        <w:rPr>
          <w:rFonts w:ascii="Verdana" w:hAnsi="Verdana"/>
          <w:b/>
          <w:sz w:val="20"/>
          <w:szCs w:val="20"/>
        </w:rPr>
        <w:t xml:space="preserve"> film</w:t>
      </w:r>
      <w:r>
        <w:rPr>
          <w:rFonts w:ascii="Verdana" w:hAnsi="Verdana"/>
          <w:b/>
          <w:sz w:val="20"/>
          <w:szCs w:val="20"/>
        </w:rPr>
        <w:t>ików</w:t>
      </w:r>
      <w:r w:rsidRPr="00C53567">
        <w:rPr>
          <w:rFonts w:ascii="Verdana" w:hAnsi="Verdana"/>
          <w:b/>
          <w:sz w:val="20"/>
          <w:szCs w:val="20"/>
        </w:rPr>
        <w:t>:   ........................................................   PLN</w:t>
      </w:r>
    </w:p>
    <w:p w14:paraId="5D41A30C" w14:textId="77777777" w:rsidR="00C53567" w:rsidRPr="00C53567" w:rsidRDefault="00C53567" w:rsidP="00C53567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3A18E644" w14:textId="77777777" w:rsidR="00C53567" w:rsidRPr="00C53567" w:rsidRDefault="00C53567" w:rsidP="00C5356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Słownie brutto :..................................................................................,</w:t>
      </w:r>
    </w:p>
    <w:p w14:paraId="68468F8C" w14:textId="77777777" w:rsidR="00C53567" w:rsidRPr="00C53567" w:rsidRDefault="00C53567" w:rsidP="00C5356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>w tym</w:t>
      </w:r>
    </w:p>
    <w:p w14:paraId="75FDEDAF" w14:textId="77777777" w:rsidR="00C53567" w:rsidRPr="00C53567" w:rsidRDefault="00C53567" w:rsidP="00C5356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>Cena brutto za realizację 1 filmiku: ………………… zł</w:t>
      </w:r>
    </w:p>
    <w:p w14:paraId="29944E22" w14:textId="77777777" w:rsidR="00C53567" w:rsidRPr="00C53567" w:rsidRDefault="00C53567" w:rsidP="00C53567">
      <w:pPr>
        <w:widowControl w:val="0"/>
        <w:rPr>
          <w:rFonts w:ascii="Verdana" w:hAnsi="Verdana"/>
          <w:b/>
          <w:sz w:val="20"/>
          <w:szCs w:val="20"/>
        </w:rPr>
      </w:pPr>
    </w:p>
    <w:p w14:paraId="3986360F" w14:textId="77777777" w:rsidR="00C53567" w:rsidRPr="00C53567" w:rsidRDefault="00C53567" w:rsidP="00C53567">
      <w:pPr>
        <w:widowControl w:val="0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>Powyższa cena zawiera właściwą stawkę podatku VAT</w:t>
      </w:r>
    </w:p>
    <w:p w14:paraId="6CD4B0C4" w14:textId="77777777" w:rsidR="00C53567" w:rsidRPr="00C53567" w:rsidRDefault="00C53567" w:rsidP="00C53567">
      <w:pPr>
        <w:widowControl w:val="0"/>
        <w:rPr>
          <w:rFonts w:ascii="Verdana" w:hAnsi="Verdana"/>
          <w:b/>
          <w:sz w:val="20"/>
          <w:szCs w:val="20"/>
        </w:rPr>
      </w:pPr>
    </w:p>
    <w:p w14:paraId="368E4ECF" w14:textId="7D26D3B5" w:rsidR="00C53567" w:rsidRPr="00C53567" w:rsidRDefault="00C53567" w:rsidP="00C53567">
      <w:pPr>
        <w:widowControl w:val="0"/>
        <w:rPr>
          <w:rFonts w:ascii="Verdana" w:hAnsi="Verdana"/>
          <w:b/>
          <w:i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 xml:space="preserve">Termin realizacji całości zamówienia (tj. </w:t>
      </w:r>
      <w:r>
        <w:rPr>
          <w:rFonts w:ascii="Verdana" w:hAnsi="Verdana"/>
          <w:b/>
          <w:sz w:val="20"/>
          <w:szCs w:val="20"/>
        </w:rPr>
        <w:t>4</w:t>
      </w:r>
      <w:r w:rsidRPr="00C53567">
        <w:rPr>
          <w:rFonts w:ascii="Verdana" w:hAnsi="Verdana"/>
          <w:b/>
          <w:sz w:val="20"/>
          <w:szCs w:val="20"/>
        </w:rPr>
        <w:t xml:space="preserve"> filmików): …………………… </w:t>
      </w:r>
      <w:r>
        <w:rPr>
          <w:rFonts w:ascii="Verdana" w:hAnsi="Verdana"/>
          <w:b/>
          <w:sz w:val="20"/>
          <w:szCs w:val="20"/>
        </w:rPr>
        <w:t>dni od daty podpisania umowy</w:t>
      </w:r>
      <w:r w:rsidRPr="00C53567">
        <w:rPr>
          <w:rFonts w:ascii="Verdana" w:hAnsi="Verdana"/>
          <w:b/>
          <w:sz w:val="20"/>
          <w:szCs w:val="20"/>
        </w:rPr>
        <w:t xml:space="preserve"> </w:t>
      </w:r>
      <w:r w:rsidRPr="00C53567">
        <w:rPr>
          <w:rFonts w:ascii="Verdana" w:hAnsi="Verdana"/>
          <w:b/>
          <w:i/>
          <w:sz w:val="20"/>
          <w:szCs w:val="20"/>
          <w:highlight w:val="yellow"/>
        </w:rPr>
        <w:t>(kryterium oceny ofert)</w:t>
      </w:r>
    </w:p>
    <w:p w14:paraId="0C721B91" w14:textId="77777777" w:rsidR="00C53567" w:rsidRPr="00C53567" w:rsidRDefault="00C53567" w:rsidP="00C53567">
      <w:pPr>
        <w:widowControl w:val="0"/>
        <w:rPr>
          <w:rFonts w:ascii="Verdana" w:hAnsi="Verdana"/>
          <w:b/>
          <w:i/>
          <w:sz w:val="20"/>
          <w:szCs w:val="20"/>
        </w:rPr>
      </w:pPr>
    </w:p>
    <w:p w14:paraId="30EFA2B0" w14:textId="77777777" w:rsidR="00095A7B" w:rsidRDefault="00095A7B" w:rsidP="00C5356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095A7B">
        <w:rPr>
          <w:rFonts w:ascii="Verdana" w:hAnsi="Verdana"/>
          <w:b/>
          <w:sz w:val="20"/>
          <w:szCs w:val="20"/>
        </w:rPr>
        <w:t>Doświadczenie osoby wyznaczonej do realizacji zamówienia</w:t>
      </w:r>
    </w:p>
    <w:p w14:paraId="7B259E90" w14:textId="37A64215" w:rsidR="00095A7B" w:rsidRPr="00095A7B" w:rsidRDefault="00095A7B" w:rsidP="00C53567">
      <w:pPr>
        <w:tabs>
          <w:tab w:val="left" w:pos="426"/>
        </w:tabs>
        <w:jc w:val="both"/>
        <w:rPr>
          <w:rFonts w:ascii="Verdana" w:hAnsi="Verdana"/>
          <w:bCs/>
          <w:sz w:val="20"/>
          <w:szCs w:val="20"/>
        </w:rPr>
      </w:pPr>
      <w:r w:rsidRPr="00095A7B">
        <w:rPr>
          <w:rFonts w:ascii="Verdana" w:hAnsi="Verdana"/>
          <w:bCs/>
          <w:sz w:val="20"/>
          <w:szCs w:val="20"/>
        </w:rPr>
        <w:t xml:space="preserve">Pani/Pan …………………………./wskazać osobę wyznaczona do realizacji zamówienia/ </w:t>
      </w:r>
      <w:r>
        <w:rPr>
          <w:rFonts w:ascii="Verdana" w:hAnsi="Verdana"/>
          <w:bCs/>
          <w:sz w:val="20"/>
          <w:szCs w:val="20"/>
        </w:rPr>
        <w:t xml:space="preserve">wykonał …………………… /wskazać liczbę/ zleceń polegających na </w:t>
      </w:r>
      <w:r w:rsidRPr="00095A7B">
        <w:rPr>
          <w:rFonts w:ascii="Verdana" w:hAnsi="Verdana"/>
          <w:bCs/>
          <w:sz w:val="20"/>
          <w:szCs w:val="20"/>
        </w:rPr>
        <w:t>realizacji produkcji filmowych, krótkich nagrań promocyjnych lub filmów reklamowych</w:t>
      </w:r>
      <w:r>
        <w:rPr>
          <w:rFonts w:ascii="Verdana" w:hAnsi="Verdana"/>
          <w:bCs/>
          <w:sz w:val="20"/>
          <w:szCs w:val="20"/>
        </w:rPr>
        <w:t>.</w:t>
      </w:r>
    </w:p>
    <w:p w14:paraId="6FFCF587" w14:textId="77777777" w:rsidR="00095A7B" w:rsidRDefault="00095A7B" w:rsidP="00C5356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BBB8FDB" w14:textId="6D40F4D1" w:rsidR="00C53567" w:rsidRPr="00C53567" w:rsidRDefault="00C53567" w:rsidP="00C5356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5356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C53567">
        <w:rPr>
          <w:rFonts w:ascii="Verdana" w:hAnsi="Verdana"/>
          <w:b/>
          <w:sz w:val="20"/>
          <w:szCs w:val="20"/>
        </w:rPr>
        <w:t xml:space="preserve"> TAK/NIE</w:t>
      </w:r>
    </w:p>
    <w:p w14:paraId="494AE39C" w14:textId="77777777" w:rsidR="00C53567" w:rsidRDefault="00C53567" w:rsidP="00C5356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58A9868" w14:textId="5594D20B" w:rsidR="00C53567" w:rsidRPr="00C53567" w:rsidRDefault="00C53567" w:rsidP="00C5356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53567">
        <w:rPr>
          <w:rFonts w:ascii="Verdana" w:hAnsi="Verdana"/>
          <w:b/>
          <w:sz w:val="20"/>
          <w:szCs w:val="20"/>
        </w:rPr>
        <w:t xml:space="preserve">Termin płatności: </w:t>
      </w:r>
      <w:r w:rsidRPr="00C5356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058B13" w14:textId="77777777" w:rsidR="00C53567" w:rsidRPr="00C53567" w:rsidRDefault="00C53567" w:rsidP="00C53567">
      <w:pPr>
        <w:rPr>
          <w:rFonts w:ascii="Verdana" w:hAnsi="Verdana"/>
          <w:b/>
          <w:sz w:val="20"/>
          <w:szCs w:val="20"/>
          <w:u w:val="single"/>
        </w:rPr>
      </w:pPr>
    </w:p>
    <w:p w14:paraId="57B45961" w14:textId="77777777" w:rsidR="00EB31DC" w:rsidRPr="00EB31DC" w:rsidRDefault="00EB31DC" w:rsidP="00EB31DC">
      <w:pPr>
        <w:rPr>
          <w:rFonts w:ascii="Verdana" w:hAnsi="Verdana"/>
          <w:b/>
          <w:sz w:val="20"/>
          <w:szCs w:val="20"/>
          <w:u w:val="single"/>
        </w:rPr>
      </w:pPr>
      <w:r w:rsidRPr="00EB31D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CD5C963" w14:textId="77777777" w:rsidR="00EB31DC" w:rsidRPr="00EB31DC" w:rsidRDefault="00EB31DC" w:rsidP="00EB31D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B31D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09BAB10" w14:textId="77777777" w:rsidR="00EB31DC" w:rsidRPr="00EB31DC" w:rsidRDefault="00EB31DC" w:rsidP="00EB31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B31D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B31D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EFE6553" w14:textId="77777777" w:rsidR="00EB31DC" w:rsidRPr="00EB31DC" w:rsidRDefault="00EB31DC" w:rsidP="00EB31D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lastRenderedPageBreak/>
        <w:t>Oświadczam, że wypełniłem obowiązki informacyjne przewidziane w art. 13 lub art. 14 RODO</w:t>
      </w:r>
      <w:r w:rsidRPr="00EB31DC">
        <w:rPr>
          <w:rFonts w:ascii="Verdana" w:hAnsi="Verdana"/>
          <w:sz w:val="20"/>
          <w:szCs w:val="20"/>
          <w:vertAlign w:val="superscript"/>
        </w:rPr>
        <w:t>1</w:t>
      </w:r>
      <w:r w:rsidRPr="00EB31D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EB31DC">
        <w:rPr>
          <w:rFonts w:ascii="Verdana" w:hAnsi="Verdana"/>
          <w:sz w:val="20"/>
          <w:szCs w:val="20"/>
          <w:vertAlign w:val="superscript"/>
        </w:rPr>
        <w:t>2</w:t>
      </w:r>
      <w:r w:rsidRPr="00EB31DC">
        <w:rPr>
          <w:rFonts w:ascii="Verdana" w:hAnsi="Verdana"/>
          <w:sz w:val="20"/>
          <w:szCs w:val="20"/>
        </w:rPr>
        <w:t xml:space="preserve"> </w:t>
      </w:r>
    </w:p>
    <w:p w14:paraId="2081D2D5" w14:textId="77777777" w:rsidR="00EB31DC" w:rsidRPr="00EB31DC" w:rsidRDefault="00EB31DC" w:rsidP="00EB31DC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EB31DC">
        <w:rPr>
          <w:rFonts w:ascii="Verdana" w:hAnsi="Verdana"/>
          <w:i/>
          <w:sz w:val="18"/>
          <w:szCs w:val="18"/>
          <w:vertAlign w:val="superscript"/>
        </w:rPr>
        <w:t>1</w:t>
      </w:r>
      <w:r w:rsidRPr="00EB31DC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1F944" w14:textId="77777777" w:rsidR="00EB31DC" w:rsidRPr="00EB31DC" w:rsidRDefault="00EB31DC" w:rsidP="00EB31DC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EB31DC">
        <w:rPr>
          <w:rFonts w:ascii="Verdana" w:hAnsi="Verdana"/>
          <w:i/>
          <w:sz w:val="18"/>
          <w:szCs w:val="18"/>
          <w:vertAlign w:val="superscript"/>
        </w:rPr>
        <w:t>2</w:t>
      </w:r>
      <w:r w:rsidRPr="00EB31DC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446EE9" w14:textId="77777777" w:rsidR="00EB31DC" w:rsidRPr="00EB31DC" w:rsidRDefault="00EB31DC" w:rsidP="00EB31DC">
      <w:pPr>
        <w:tabs>
          <w:tab w:val="left" w:pos="0"/>
        </w:tabs>
        <w:suppressAutoHyphens/>
        <w:ind w:left="357" w:right="1"/>
        <w:jc w:val="both"/>
        <w:rPr>
          <w:rFonts w:ascii="Verdana" w:hAnsi="Verdana"/>
          <w:b/>
          <w:sz w:val="20"/>
          <w:szCs w:val="20"/>
        </w:rPr>
      </w:pPr>
    </w:p>
    <w:p w14:paraId="645FA5E0" w14:textId="77777777" w:rsidR="00EB31DC" w:rsidRPr="00EB31DC" w:rsidRDefault="00EB31DC" w:rsidP="00EB31DC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 xml:space="preserve">Oświadczenie, w przypadku </w:t>
      </w:r>
      <w:r w:rsidRPr="00EB31DC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EB31DC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EB31DC" w:rsidRPr="00EB31DC" w14:paraId="253C1776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6B7C49" w14:textId="77777777" w:rsidR="00EB31DC" w:rsidRPr="00EB31DC" w:rsidRDefault="00EB31DC" w:rsidP="00EB31D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A8BC44C" w14:textId="77777777" w:rsidR="00EB31DC" w:rsidRPr="00EB31DC" w:rsidRDefault="00EB31DC" w:rsidP="00EB31D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69844" w14:textId="77777777" w:rsidR="00EB31DC" w:rsidRPr="00EB31DC" w:rsidRDefault="00EB31DC" w:rsidP="00EB31D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EB31DC" w:rsidRPr="00EB31DC" w14:paraId="00E8D203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D5CCA89" w14:textId="77777777" w:rsidR="00EB31DC" w:rsidRPr="00EB31DC" w:rsidRDefault="00EB31DC" w:rsidP="00EB31D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D293E1" w14:textId="77777777" w:rsidR="00EB31DC" w:rsidRPr="00EB31DC" w:rsidRDefault="00EB31DC" w:rsidP="00EB31D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FFBBA" w14:textId="77777777" w:rsidR="00EB31DC" w:rsidRPr="00EB31DC" w:rsidRDefault="00EB31DC" w:rsidP="00EB31D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EB31DC" w:rsidRPr="00EB31DC" w14:paraId="717B6C2C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ECD5C7B" w14:textId="77777777" w:rsidR="00EB31DC" w:rsidRPr="00EB31DC" w:rsidRDefault="00EB31DC" w:rsidP="00EB31D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61DF03" w14:textId="77777777" w:rsidR="00EB31DC" w:rsidRPr="00EB31DC" w:rsidRDefault="00EB31DC" w:rsidP="00EB31D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52C8F" w14:textId="77777777" w:rsidR="00EB31DC" w:rsidRPr="00EB31DC" w:rsidRDefault="00EB31DC" w:rsidP="00EB31D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F1C880" w14:textId="77777777" w:rsidR="00EB31DC" w:rsidRPr="00EB31DC" w:rsidRDefault="00EB31DC" w:rsidP="00EB31D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6146"/>
        <w:gridCol w:w="2233"/>
      </w:tblGrid>
      <w:tr w:rsidR="00EB31DC" w:rsidRPr="00EB31DC" w14:paraId="5400C5C6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59B5C" w14:textId="77777777" w:rsidR="00EB31DC" w:rsidRPr="00EB31DC" w:rsidRDefault="00EB31DC" w:rsidP="00EB31D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5EF7E" w14:textId="77777777" w:rsidR="00EB31DC" w:rsidRPr="00EB31DC" w:rsidRDefault="00EB31DC" w:rsidP="00EB31D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6016ACD" w14:textId="77777777" w:rsidR="00EB31DC" w:rsidRPr="00EB31DC" w:rsidRDefault="00EB31DC" w:rsidP="00EB31D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AEC87" w14:textId="77777777" w:rsidR="00EB31DC" w:rsidRPr="00EB31DC" w:rsidRDefault="00EB31DC" w:rsidP="00EB31D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31DC">
              <w:rPr>
                <w:rFonts w:ascii="Verdana" w:hAnsi="Verdana"/>
                <w:sz w:val="20"/>
                <w:szCs w:val="20"/>
              </w:rPr>
              <w:t>Nazwa podwykonawcy</w:t>
            </w:r>
            <w:r w:rsidRPr="00EB31D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EB31DC" w:rsidRPr="00EB31DC" w14:paraId="507820CD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01AF7" w14:textId="77777777" w:rsidR="00EB31DC" w:rsidRPr="00EB31DC" w:rsidRDefault="00EB31DC" w:rsidP="00EB31D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74DFF" w14:textId="77777777" w:rsidR="00EB31DC" w:rsidRPr="00EB31DC" w:rsidRDefault="00EB31DC" w:rsidP="00EB31D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8086D" w14:textId="77777777" w:rsidR="00EB31DC" w:rsidRPr="00EB31DC" w:rsidRDefault="00EB31DC" w:rsidP="00EB31D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EB31DC" w:rsidRPr="00EB31DC" w14:paraId="0656AA43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F4532" w14:textId="77777777" w:rsidR="00EB31DC" w:rsidRPr="00EB31DC" w:rsidRDefault="00EB31DC" w:rsidP="00EB31D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E5825" w14:textId="77777777" w:rsidR="00EB31DC" w:rsidRPr="00EB31DC" w:rsidRDefault="00EB31DC" w:rsidP="00EB31D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85A22" w14:textId="77777777" w:rsidR="00EB31DC" w:rsidRPr="00EB31DC" w:rsidRDefault="00EB31DC" w:rsidP="00EB31D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5CE92FF" w14:textId="77777777" w:rsidR="00EB31DC" w:rsidRPr="00EB31DC" w:rsidRDefault="00EB31DC" w:rsidP="00EB31D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0EA257E" w14:textId="77777777" w:rsidR="00EB31DC" w:rsidRPr="00EB31DC" w:rsidRDefault="00EB31DC" w:rsidP="00EB31D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EB31D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B31DC">
        <w:rPr>
          <w:rFonts w:ascii="Verdana" w:hAnsi="Verdana"/>
          <w:b/>
          <w:bCs/>
          <w:kern w:val="32"/>
          <w:sz w:val="20"/>
          <w:szCs w:val="20"/>
        </w:rPr>
        <w:tab/>
      </w:r>
      <w:r w:rsidRPr="00EB31DC">
        <w:rPr>
          <w:rFonts w:ascii="Verdana" w:hAnsi="Verdana"/>
          <w:b/>
          <w:bCs/>
          <w:kern w:val="32"/>
          <w:sz w:val="20"/>
          <w:szCs w:val="20"/>
        </w:rPr>
        <w:tab/>
      </w:r>
      <w:r w:rsidRPr="00EB31DC">
        <w:rPr>
          <w:rFonts w:ascii="Verdana" w:hAnsi="Verdana"/>
          <w:b/>
          <w:bCs/>
          <w:kern w:val="32"/>
          <w:sz w:val="20"/>
          <w:szCs w:val="20"/>
        </w:rPr>
        <w:tab/>
      </w:r>
      <w:r w:rsidRPr="00EB31DC">
        <w:rPr>
          <w:rFonts w:ascii="Verdana" w:hAnsi="Verdana"/>
          <w:b/>
          <w:bCs/>
          <w:kern w:val="32"/>
          <w:sz w:val="20"/>
          <w:szCs w:val="20"/>
        </w:rPr>
        <w:tab/>
      </w:r>
      <w:r w:rsidRPr="00EB31DC">
        <w:rPr>
          <w:rFonts w:ascii="Verdana" w:hAnsi="Verdana"/>
          <w:b/>
          <w:bCs/>
          <w:kern w:val="32"/>
          <w:sz w:val="20"/>
          <w:szCs w:val="20"/>
        </w:rPr>
        <w:tab/>
      </w:r>
      <w:r w:rsidRPr="00EB31DC">
        <w:rPr>
          <w:rFonts w:ascii="Verdana" w:hAnsi="Verdana"/>
          <w:b/>
          <w:bCs/>
          <w:kern w:val="32"/>
          <w:sz w:val="20"/>
          <w:szCs w:val="20"/>
        </w:rPr>
        <w:tab/>
      </w:r>
      <w:r w:rsidRPr="00EB31D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1AD18FB" w14:textId="77777777" w:rsidR="00EB31DC" w:rsidRPr="00EB31DC" w:rsidRDefault="00EB31DC" w:rsidP="00EB31D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78A43696" w14:textId="77777777" w:rsidR="00EB31DC" w:rsidRPr="00EB31DC" w:rsidRDefault="00EB31DC" w:rsidP="00EB31D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ECF1DCA" w14:textId="77777777" w:rsidR="00EB31DC" w:rsidRPr="00EB31DC" w:rsidRDefault="00EB31DC" w:rsidP="00EB31D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B31DC">
        <w:rPr>
          <w:rFonts w:ascii="Verdana" w:hAnsi="Verdana"/>
          <w:sz w:val="20"/>
          <w:szCs w:val="20"/>
        </w:rPr>
        <w:tab/>
      </w:r>
      <w:r w:rsidRPr="00EB31DC">
        <w:rPr>
          <w:rFonts w:ascii="Verdana" w:hAnsi="Verdana"/>
          <w:sz w:val="20"/>
          <w:szCs w:val="20"/>
        </w:rPr>
        <w:tab/>
        <w:t xml:space="preserve"> </w:t>
      </w:r>
    </w:p>
    <w:p w14:paraId="7AB6AD9D" w14:textId="77777777" w:rsidR="00EB31DC" w:rsidRPr="00EB31DC" w:rsidRDefault="00EB31DC" w:rsidP="00EB31D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4D2F5B11" w14:textId="77777777" w:rsidR="00EB31DC" w:rsidRPr="00EB31DC" w:rsidRDefault="00EB31DC" w:rsidP="00EB31DC">
      <w:pPr>
        <w:jc w:val="both"/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CC57EE8" w14:textId="77777777" w:rsidR="00EB31DC" w:rsidRPr="00EB31DC" w:rsidRDefault="00EB31DC" w:rsidP="00EB31D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2FA25B0E" w14:textId="77777777" w:rsidR="00EB31DC" w:rsidRPr="00EB31DC" w:rsidRDefault="00EB31DC" w:rsidP="00EB31D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EB31DC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EB31DC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B31DC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EB31DC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B31DC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EB31DC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B31DC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EB31DC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028BFA96" w14:textId="77777777" w:rsidR="00EB31DC" w:rsidRPr="00EB31DC" w:rsidRDefault="00EB31DC" w:rsidP="00EB31D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4F18FF71" w14:textId="77777777" w:rsidR="00EB31DC" w:rsidRPr="00EB31DC" w:rsidRDefault="00EB31DC" w:rsidP="00EB31DC">
      <w:pPr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>*niepotrzebne skreślić</w:t>
      </w:r>
    </w:p>
    <w:p w14:paraId="0D0C7FAD" w14:textId="77777777" w:rsidR="00EB31DC" w:rsidRPr="00EB31DC" w:rsidRDefault="00EB31DC" w:rsidP="00EB31DC">
      <w:pPr>
        <w:rPr>
          <w:rFonts w:ascii="Verdana" w:hAnsi="Verdana"/>
          <w:sz w:val="20"/>
          <w:szCs w:val="20"/>
        </w:rPr>
      </w:pPr>
      <w:r w:rsidRPr="00EB31DC">
        <w:rPr>
          <w:rFonts w:ascii="Verdana" w:hAnsi="Verdana"/>
          <w:sz w:val="20"/>
          <w:szCs w:val="20"/>
        </w:rPr>
        <w:t>**jeżeli dotyczy</w:t>
      </w:r>
    </w:p>
    <w:p w14:paraId="338AD05D" w14:textId="77777777" w:rsidR="00EB31DC" w:rsidRPr="00EB31DC" w:rsidRDefault="00EB31DC" w:rsidP="00EB31D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p w14:paraId="052B0476" w14:textId="77777777" w:rsidR="00FE545C" w:rsidRPr="00C53567" w:rsidRDefault="00FE545C" w:rsidP="00EB31DC">
      <w:pPr>
        <w:rPr>
          <w:rFonts w:ascii="Verdana" w:hAnsi="Verdana"/>
          <w:sz w:val="20"/>
          <w:szCs w:val="20"/>
        </w:rPr>
      </w:pPr>
    </w:p>
    <w:sectPr w:rsidR="00FE545C" w:rsidRPr="00C535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57A79" w14:textId="77777777" w:rsidR="00B73966" w:rsidRDefault="00B73966">
      <w:r>
        <w:separator/>
      </w:r>
    </w:p>
  </w:endnote>
  <w:endnote w:type="continuationSeparator" w:id="0">
    <w:p w14:paraId="74F105A5" w14:textId="77777777" w:rsidR="00B73966" w:rsidRDefault="00B7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46C9E" w14:textId="77777777" w:rsidR="001A1935" w:rsidRDefault="001A1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5253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EFF1" w14:textId="77777777" w:rsidR="001A1935" w:rsidRDefault="001A1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2AD9F" w14:textId="77777777" w:rsidR="00B73966" w:rsidRDefault="00B73966">
      <w:r>
        <w:separator/>
      </w:r>
    </w:p>
  </w:footnote>
  <w:footnote w:type="continuationSeparator" w:id="0">
    <w:p w14:paraId="5F8761F4" w14:textId="77777777" w:rsidR="00B73966" w:rsidRDefault="00B73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4E054" w14:textId="77777777" w:rsidR="001A1935" w:rsidRDefault="001A1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2B64B" w14:textId="660F8CF4" w:rsidR="00C53567" w:rsidRPr="003070ED" w:rsidRDefault="00095A7B" w:rsidP="00C53567">
    <w:pPr>
      <w:shd w:val="clear" w:color="auto" w:fill="FFFFFF"/>
      <w:tabs>
        <w:tab w:val="left" w:leader="dot" w:pos="4349"/>
        <w:tab w:val="left" w:pos="4978"/>
        <w:tab w:val="left" w:leader="dot" w:pos="7656"/>
      </w:tabs>
      <w:spacing w:before="274"/>
      <w:ind w:left="10"/>
      <w:jc w:val="right"/>
      <w:rPr>
        <w:rFonts w:ascii="Verdana" w:hAnsi="Verdana" w:cs="Verdana"/>
        <w:b/>
        <w:bCs/>
        <w:color w:val="000000"/>
        <w:spacing w:val="-3"/>
        <w:sz w:val="16"/>
        <w:szCs w:val="16"/>
      </w:rPr>
    </w:pPr>
    <w:r>
      <w:rPr>
        <w:rFonts w:ascii="Verdana" w:hAnsi="Verdana"/>
        <w:noProof/>
        <w:sz w:val="16"/>
        <w:szCs w:val="16"/>
      </w:rPr>
      <w:pict w14:anchorId="457C60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a2" o:spid="_x0000_i1025" type="#_x0000_t75" style="width:183.05pt;height:22.2pt;visibility:visible;mso-wrap-style:square">
          <v:imagedata r:id="rId1" o:title=""/>
        </v:shape>
      </w:pict>
    </w:r>
  </w:p>
  <w:p w14:paraId="165A3EBA" w14:textId="62A9F5E3" w:rsidR="00F53146" w:rsidRPr="00474FA4" w:rsidRDefault="00F53146" w:rsidP="00474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16842" w14:textId="77777777" w:rsidR="001A1935" w:rsidRDefault="001A19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3095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08086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6972649">
    <w:abstractNumId w:val="0"/>
  </w:num>
  <w:num w:numId="4" w16cid:durableId="530343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966"/>
    <w:rsid w:val="00012286"/>
    <w:rsid w:val="000704FC"/>
    <w:rsid w:val="00071CCC"/>
    <w:rsid w:val="00095A7B"/>
    <w:rsid w:val="000B731D"/>
    <w:rsid w:val="000D6134"/>
    <w:rsid w:val="000E09C7"/>
    <w:rsid w:val="000F6589"/>
    <w:rsid w:val="00106636"/>
    <w:rsid w:val="00116EC6"/>
    <w:rsid w:val="001801DD"/>
    <w:rsid w:val="001A1935"/>
    <w:rsid w:val="001D4612"/>
    <w:rsid w:val="00207E98"/>
    <w:rsid w:val="002723B0"/>
    <w:rsid w:val="00315A4A"/>
    <w:rsid w:val="00474FA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122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3966"/>
    <w:rsid w:val="00B774DC"/>
    <w:rsid w:val="00C5356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31DC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948F3B"/>
  <w15:chartTrackingRefBased/>
  <w15:docId w15:val="{BFDE0A6D-A841-43D7-B80F-DA8A8D370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C5356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521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2025-10-29T07:45:00Z</dcterms:created>
  <dcterms:modified xsi:type="dcterms:W3CDTF">2025-11-19T07:32:00Z</dcterms:modified>
</cp:coreProperties>
</file>