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974134C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AB30E7" w:rsidRPr="00AB30E7">
        <w:rPr>
          <w:rFonts w:eastAsia="Times New Roman" w:cs="Calibri"/>
          <w:b/>
          <w:lang w:eastAsia="pl-PL"/>
        </w:rPr>
        <w:t>Dostawa stacji obliczeniowe</w:t>
      </w:r>
      <w:r w:rsidR="004C4605">
        <w:rPr>
          <w:rFonts w:eastAsia="Times New Roman" w:cs="Calibri"/>
          <w:b/>
          <w:lang w:eastAsia="pl-PL"/>
        </w:rPr>
        <w:t>j</w:t>
      </w:r>
      <w:r w:rsidR="00AB30E7" w:rsidRPr="00AB30E7">
        <w:rPr>
          <w:rFonts w:eastAsia="Times New Roman" w:cs="Calibri"/>
          <w:b/>
          <w:lang w:eastAsia="pl-PL"/>
        </w:rPr>
        <w:t xml:space="preserve"> do zastosowań sztucznej inteligencji  dla WIMiR - KC-DE-zp.272-707/25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EF07" w14:textId="77777777" w:rsidR="005026DE" w:rsidRDefault="005026DE" w:rsidP="0038231F">
      <w:pPr>
        <w:spacing w:after="0" w:line="240" w:lineRule="auto"/>
      </w:pPr>
      <w:r>
        <w:separator/>
      </w:r>
    </w:p>
  </w:endnote>
  <w:endnote w:type="continuationSeparator" w:id="0">
    <w:p w14:paraId="4F5D3095" w14:textId="77777777" w:rsidR="005026DE" w:rsidRDefault="005026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8BE3B" w14:textId="77777777" w:rsidR="005026DE" w:rsidRDefault="005026DE" w:rsidP="0038231F">
      <w:pPr>
        <w:spacing w:after="0" w:line="240" w:lineRule="auto"/>
      </w:pPr>
      <w:r>
        <w:separator/>
      </w:r>
    </w:p>
  </w:footnote>
  <w:footnote w:type="continuationSeparator" w:id="0">
    <w:p w14:paraId="738FC1E1" w14:textId="77777777" w:rsidR="005026DE" w:rsidRDefault="005026D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A2D28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C4780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605"/>
    <w:rsid w:val="004C4854"/>
    <w:rsid w:val="004D7E48"/>
    <w:rsid w:val="004F23F7"/>
    <w:rsid w:val="004F40EF"/>
    <w:rsid w:val="005026DE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518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30E7"/>
    <w:rsid w:val="00AB6A15"/>
    <w:rsid w:val="00AC5B73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12649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5</cp:revision>
  <cp:lastPrinted>2023-06-06T08:18:00Z</cp:lastPrinted>
  <dcterms:created xsi:type="dcterms:W3CDTF">2025-11-13T12:21:00Z</dcterms:created>
  <dcterms:modified xsi:type="dcterms:W3CDTF">2025-11-24T06:14:00Z</dcterms:modified>
</cp:coreProperties>
</file>