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28A1A" w14:textId="1BDBE3A8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EB755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188C125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66656A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F17E11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2234E9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F8A5D1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A21B5E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A4B9569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0AFD62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4B77D7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E56371E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C8D6CC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8926036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281DC9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AF993E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3AC0472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9336918" w14:textId="5F39CA1B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EE0DD4" w:rsidRPr="00EE0DD4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 xml:space="preserve">, </w:t>
      </w:r>
      <w:r w:rsidR="00EB7558">
        <w:rPr>
          <w:rFonts w:eastAsia="Times New Roman" w:cs="Calibri"/>
          <w:lang w:eastAsia="pl-PL"/>
        </w:rPr>
        <w:t xml:space="preserve">nr sprawy: </w:t>
      </w:r>
      <w:r w:rsidR="00EB7558" w:rsidRPr="00EB7558">
        <w:rPr>
          <w:rFonts w:eastAsia="Times New Roman" w:cs="Calibri"/>
          <w:b/>
          <w:bCs/>
          <w:lang w:eastAsia="pl-PL"/>
        </w:rPr>
        <w:t>KC-DE-zp.272-710/25</w:t>
      </w:r>
      <w:r w:rsidR="00EB7558">
        <w:rPr>
          <w:rFonts w:eastAsia="Times New Roman" w:cs="Calibri"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453BC32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B67BB6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58C63C2" w14:textId="3D545FBC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EB7558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5DBFC6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36F60C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2E065D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5AFE81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8684F72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4BC70A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C3A7EE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B231B4B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052DE5C" w14:textId="68E981DE" w:rsidR="005103B9" w:rsidRPr="009475A8" w:rsidRDefault="008F3D36" w:rsidP="00EB755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E2784" w14:textId="77777777" w:rsidR="0001731C" w:rsidRDefault="0001731C" w:rsidP="0038231F">
      <w:pPr>
        <w:spacing w:after="0" w:line="240" w:lineRule="auto"/>
      </w:pPr>
      <w:r>
        <w:separator/>
      </w:r>
    </w:p>
  </w:endnote>
  <w:endnote w:type="continuationSeparator" w:id="0">
    <w:p w14:paraId="5EB4B9BF" w14:textId="77777777" w:rsidR="0001731C" w:rsidRDefault="000173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40A0B" w14:textId="77777777" w:rsidR="00EE0DD4" w:rsidRDefault="00EE0D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1548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77429D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9445A" w14:textId="77777777" w:rsidR="00EE0DD4" w:rsidRDefault="00EE0D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33804" w14:textId="77777777" w:rsidR="0001731C" w:rsidRDefault="0001731C" w:rsidP="0038231F">
      <w:pPr>
        <w:spacing w:after="0" w:line="240" w:lineRule="auto"/>
      </w:pPr>
      <w:r>
        <w:separator/>
      </w:r>
    </w:p>
  </w:footnote>
  <w:footnote w:type="continuationSeparator" w:id="0">
    <w:p w14:paraId="01CD23DA" w14:textId="77777777" w:rsidR="0001731C" w:rsidRDefault="0001731C" w:rsidP="0038231F">
      <w:pPr>
        <w:spacing w:after="0" w:line="240" w:lineRule="auto"/>
      </w:pPr>
      <w:r>
        <w:continuationSeparator/>
      </w:r>
    </w:p>
  </w:footnote>
  <w:footnote w:id="1">
    <w:p w14:paraId="1BEF65E9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A254A5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080DF" w14:textId="77777777" w:rsidR="00EE0DD4" w:rsidRDefault="00EE0D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14A68" w14:textId="77777777" w:rsidR="00EE0DD4" w:rsidRDefault="00EE0D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C6E5C" w14:textId="77777777" w:rsidR="00EE0DD4" w:rsidRDefault="00EE0D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8650164">
    <w:abstractNumId w:val="7"/>
  </w:num>
  <w:num w:numId="2" w16cid:durableId="281766632">
    <w:abstractNumId w:val="0"/>
  </w:num>
  <w:num w:numId="3" w16cid:durableId="424764311">
    <w:abstractNumId w:val="6"/>
  </w:num>
  <w:num w:numId="4" w16cid:durableId="1689329962">
    <w:abstractNumId w:val="9"/>
  </w:num>
  <w:num w:numId="5" w16cid:durableId="134104971">
    <w:abstractNumId w:val="8"/>
  </w:num>
  <w:num w:numId="6" w16cid:durableId="1555695788">
    <w:abstractNumId w:val="5"/>
  </w:num>
  <w:num w:numId="7" w16cid:durableId="1392539935">
    <w:abstractNumId w:val="1"/>
  </w:num>
  <w:num w:numId="8" w16cid:durableId="1810440470">
    <w:abstractNumId w:val="3"/>
  </w:num>
  <w:num w:numId="9" w16cid:durableId="36050199">
    <w:abstractNumId w:val="2"/>
  </w:num>
  <w:num w:numId="10" w16cid:durableId="924339769">
    <w:abstractNumId w:val="4"/>
  </w:num>
  <w:num w:numId="11" w16cid:durableId="523444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731C"/>
    <w:rsid w:val="0001731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558"/>
    <w:rsid w:val="00EB7CDE"/>
    <w:rsid w:val="00EE0DD4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823EB0"/>
  <w15:chartTrackingRefBased/>
  <w15:docId w15:val="{8F438071-EB23-4F86-8074-4AC6555C5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2025-11-27T07:48:00Z</cp:lastPrinted>
  <dcterms:created xsi:type="dcterms:W3CDTF">2025-11-27T07:47:00Z</dcterms:created>
  <dcterms:modified xsi:type="dcterms:W3CDTF">2025-11-27T07:48:00Z</dcterms:modified>
</cp:coreProperties>
</file>